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16"/>
          <w:szCs w:val="24"/>
        </w:rPr>
        <w:id w:val="-914009467"/>
        <w:docPartObj>
          <w:docPartGallery w:val="Cover Pages"/>
          <w:docPartUnique/>
        </w:docPartObj>
      </w:sdtPr>
      <w:sdtEndPr>
        <w:rPr>
          <w:sz w:val="24"/>
        </w:rPr>
      </w:sdtEndPr>
      <w:sdtContent>
        <w:tbl>
          <w:tblPr>
            <w:tblW w:w="11177" w:type="dxa"/>
            <w:jc w:val="center"/>
            <w:tblLayout w:type="fixed"/>
            <w:tblCellMar>
              <w:left w:w="0" w:type="dxa"/>
              <w:right w:w="0" w:type="dxa"/>
            </w:tblCellMar>
            <w:tblLook w:val="0000" w:firstRow="0" w:lastRow="0" w:firstColumn="0" w:lastColumn="0" w:noHBand="0" w:noVBand="0"/>
          </w:tblPr>
          <w:tblGrid>
            <w:gridCol w:w="1014"/>
            <w:gridCol w:w="840"/>
            <w:gridCol w:w="780"/>
            <w:gridCol w:w="60"/>
            <w:gridCol w:w="1262"/>
            <w:gridCol w:w="1707"/>
            <w:gridCol w:w="727"/>
            <w:gridCol w:w="1265"/>
            <w:gridCol w:w="46"/>
            <w:gridCol w:w="2402"/>
            <w:gridCol w:w="1074"/>
          </w:tblGrid>
          <w:tr w:rsidR="00502D65" w14:paraId="2D8766A6" w14:textId="77777777" w:rsidTr="000F6F78">
            <w:trPr>
              <w:cantSplit/>
              <w:trHeight w:hRule="exact" w:val="450"/>
              <w:jc w:val="center"/>
            </w:trPr>
            <w:tc>
              <w:tcPr>
                <w:tcW w:w="2694" w:type="dxa"/>
                <w:gridSpan w:val="4"/>
              </w:tcPr>
              <w:p w14:paraId="2D8766A4" w14:textId="77777777" w:rsidR="00502D65" w:rsidRDefault="00C22412" w:rsidP="000F6F78">
                <w:pPr>
                  <w:pStyle w:val="Variables"/>
                  <w:ind w:left="0" w:right="9"/>
                  <w:rPr>
                    <w:sz w:val="16"/>
                  </w:rPr>
                </w:pPr>
                <w:r>
                  <w:rPr>
                    <w:noProof/>
                    <w:sz w:val="16"/>
                    <w:lang w:eastAsia="fr-CA"/>
                  </w:rPr>
                  <w:drawing>
                    <wp:anchor distT="0" distB="0" distL="114300" distR="114300" simplePos="0" relativeHeight="251658240" behindDoc="1" locked="0" layoutInCell="1" allowOverlap="1" wp14:anchorId="2D876A1C" wp14:editId="2D876A1D">
                      <wp:simplePos x="0" y="0"/>
                      <wp:positionH relativeFrom="column">
                        <wp:posOffset>0</wp:posOffset>
                      </wp:positionH>
                      <wp:positionV relativeFrom="paragraph">
                        <wp:posOffset>257810</wp:posOffset>
                      </wp:positionV>
                      <wp:extent cx="1442085" cy="339725"/>
                      <wp:effectExtent l="0" t="0" r="5715" b="3175"/>
                      <wp:wrapThrough wrapText="bothSides">
                        <wp:wrapPolygon edited="0">
                          <wp:start x="0" y="0"/>
                          <wp:lineTo x="0" y="20591"/>
                          <wp:lineTo x="21400" y="20591"/>
                          <wp:lineTo x="21400" y="0"/>
                          <wp:lineTo x="0" y="0"/>
                        </wp:wrapPolygon>
                      </wp:wrapThrough>
                      <wp:docPr id="1" name="Image 1" descr="MTQ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Q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339725"/>
                              </a:xfrm>
                              <a:prstGeom prst="rect">
                                <a:avLst/>
                              </a:prstGeom>
                              <a:noFill/>
                            </pic:spPr>
                          </pic:pic>
                        </a:graphicData>
                      </a:graphic>
                      <wp14:sizeRelH relativeFrom="page">
                        <wp14:pctWidth>0</wp14:pctWidth>
                      </wp14:sizeRelH>
                      <wp14:sizeRelV relativeFrom="page">
                        <wp14:pctHeight>0</wp14:pctHeight>
                      </wp14:sizeRelV>
                    </wp:anchor>
                  </w:drawing>
                </w:r>
              </w:p>
            </w:tc>
            <w:tc>
              <w:tcPr>
                <w:tcW w:w="8483" w:type="dxa"/>
                <w:gridSpan w:val="7"/>
                <w:shd w:val="clear" w:color="auto" w:fill="auto"/>
              </w:tcPr>
              <w:p w14:paraId="2D8766A5" w14:textId="77777777" w:rsidR="00502D65" w:rsidRPr="00C22412" w:rsidRDefault="00502D65" w:rsidP="000F6F78">
                <w:pPr>
                  <w:pStyle w:val="Titres"/>
                  <w:tabs>
                    <w:tab w:val="clear" w:pos="8504"/>
                    <w:tab w:val="left" w:pos="6303"/>
                  </w:tabs>
                  <w:spacing w:before="60" w:line="240" w:lineRule="auto"/>
                  <w:ind w:left="120" w:right="0"/>
                  <w:jc w:val="left"/>
                  <w:rPr>
                    <w:rFonts w:cs="Arial"/>
                    <w:b w:val="0"/>
                    <w:bCs/>
                    <w:szCs w:val="24"/>
                  </w:rPr>
                </w:pPr>
              </w:p>
            </w:tc>
          </w:tr>
          <w:tr w:rsidR="00502D65" w14:paraId="2D8766A9" w14:textId="77777777" w:rsidTr="000F6F78">
            <w:trPr>
              <w:cantSplit/>
              <w:trHeight w:hRule="exact" w:val="480"/>
              <w:jc w:val="center"/>
            </w:trPr>
            <w:tc>
              <w:tcPr>
                <w:tcW w:w="2694" w:type="dxa"/>
                <w:gridSpan w:val="4"/>
              </w:tcPr>
              <w:p w14:paraId="2D8766A7" w14:textId="77777777" w:rsidR="00502D65" w:rsidRDefault="00502D65" w:rsidP="000F6F78">
                <w:pPr>
                  <w:pStyle w:val="Variables"/>
                  <w:ind w:left="0" w:right="9"/>
                  <w:rPr>
                    <w:sz w:val="16"/>
                  </w:rPr>
                </w:pPr>
              </w:p>
            </w:tc>
            <w:tc>
              <w:tcPr>
                <w:tcW w:w="8483" w:type="dxa"/>
                <w:gridSpan w:val="7"/>
                <w:shd w:val="clear" w:color="auto" w:fill="D9D9D9" w:themeFill="background1" w:themeFillShade="D9"/>
              </w:tcPr>
              <w:p w14:paraId="2D8766A8" w14:textId="77777777" w:rsidR="00502D65" w:rsidRPr="00944C38" w:rsidRDefault="00502D65" w:rsidP="000F6F78">
                <w:pPr>
                  <w:pStyle w:val="Titres"/>
                  <w:tabs>
                    <w:tab w:val="clear" w:pos="8504"/>
                    <w:tab w:val="left" w:pos="6303"/>
                  </w:tabs>
                  <w:spacing w:before="60" w:line="240" w:lineRule="auto"/>
                  <w:ind w:left="120" w:right="0"/>
                  <w:jc w:val="left"/>
                  <w:rPr>
                    <w:rFonts w:ascii="Chaloult_Cond_Demi_Gras" w:hAnsi="Chaloult_Cond_Demi_Gras" w:cs="Arial"/>
                    <w:b w:val="0"/>
                    <w:bCs/>
                    <w:sz w:val="28"/>
                  </w:rPr>
                </w:pPr>
                <w:bookmarkStart w:id="0" w:name="OLE_LINK1"/>
                <w:bookmarkStart w:id="1" w:name="OLE_LINK2"/>
                <w:bookmarkStart w:id="2" w:name="OLE_LINK3"/>
                <w:bookmarkStart w:id="3" w:name="OLE_LINK4"/>
                <w:r>
                  <w:rPr>
                    <w:rFonts w:ascii="Chaloult_Cond_Demi_Gras" w:hAnsi="Chaloult_Cond_Demi_Gras" w:cs="Arial"/>
                    <w:b w:val="0"/>
                    <w:bCs/>
                    <w:sz w:val="28"/>
                  </w:rPr>
                  <w:t xml:space="preserve">Devis </w:t>
                </w:r>
                <w:bookmarkEnd w:id="0"/>
                <w:bookmarkEnd w:id="1"/>
                <w:bookmarkEnd w:id="2"/>
                <w:bookmarkEnd w:id="3"/>
                <w:r>
                  <w:rPr>
                    <w:rFonts w:ascii="Chaloult_Cond_Demi_Gras" w:hAnsi="Chaloult_Cond_Demi_Gras" w:cs="Arial"/>
                    <w:b w:val="0"/>
                    <w:bCs/>
                    <w:sz w:val="28"/>
                  </w:rPr>
                  <w:fldChar w:fldCharType="begin">
                    <w:ffData>
                      <w:name w:val="ListeDéroulante1"/>
                      <w:enabled/>
                      <w:calcOnExit w:val="0"/>
                      <w:ddList>
                        <w:listEntry w:val="                          "/>
                        <w:listEntry w:val="spécial"/>
                        <w:listEntry w:val="spécial – Clauses administratives"/>
                        <w:listEntry w:val="spécial – Clauses administratives et particulières"/>
                        <w:listEntry w:val="spécial – Partie technique"/>
                        <w:listEntry w:val="spécial – Parties technique et descriptive"/>
                        <w:listEntry w:val="spécial – Dessins normalisés"/>
                        <w:listEntry w:val="spécial – Plans spécifiques"/>
                        <w:listEntry w:val=" – descriptif"/>
                      </w:ddList>
                    </w:ffData>
                  </w:fldChar>
                </w:r>
                <w:bookmarkStart w:id="4" w:name="ListeDéroulante1"/>
                <w:r>
                  <w:rPr>
                    <w:rFonts w:ascii="Chaloult_Cond_Demi_Gras" w:hAnsi="Chaloult_Cond_Demi_Gras" w:cs="Arial"/>
                    <w:b w:val="0"/>
                    <w:bCs/>
                    <w:sz w:val="28"/>
                  </w:rPr>
                  <w:instrText xml:space="preserve"> FORMDROPDOWN </w:instrText>
                </w:r>
                <w:r w:rsidR="00E65C99">
                  <w:rPr>
                    <w:rFonts w:ascii="Chaloult_Cond_Demi_Gras" w:hAnsi="Chaloult_Cond_Demi_Gras" w:cs="Arial"/>
                    <w:b w:val="0"/>
                    <w:bCs/>
                    <w:sz w:val="28"/>
                  </w:rPr>
                </w:r>
                <w:r w:rsidR="00E65C99">
                  <w:rPr>
                    <w:rFonts w:ascii="Chaloult_Cond_Demi_Gras" w:hAnsi="Chaloult_Cond_Demi_Gras" w:cs="Arial"/>
                    <w:b w:val="0"/>
                    <w:bCs/>
                    <w:sz w:val="28"/>
                  </w:rPr>
                  <w:fldChar w:fldCharType="separate"/>
                </w:r>
                <w:r>
                  <w:rPr>
                    <w:rFonts w:ascii="Chaloult_Cond_Demi_Gras" w:hAnsi="Chaloult_Cond_Demi_Gras" w:cs="Arial"/>
                    <w:b w:val="0"/>
                    <w:bCs/>
                    <w:sz w:val="28"/>
                  </w:rPr>
                  <w:fldChar w:fldCharType="end"/>
                </w:r>
                <w:bookmarkEnd w:id="4"/>
                <w:r>
                  <w:rPr>
                    <w:rFonts w:ascii="Chaloult_Cond_Demi_Gras" w:hAnsi="Chaloult_Cond_Demi_Gras" w:cs="Arial"/>
                    <w:b w:val="0"/>
                    <w:bCs/>
                    <w:sz w:val="28"/>
                  </w:rPr>
                  <w:t xml:space="preserve">  </w:t>
                </w:r>
                <w:r w:rsidRPr="00774794">
                  <w:rPr>
                    <w:rFonts w:ascii="Chaloult_Cond_Demi_Gras" w:hAnsi="Chaloult_Cond_Demi_Gras" w:cs="Arial"/>
                    <w:b w:val="0"/>
                    <w:bCs/>
                    <w:sz w:val="28"/>
                    <w:szCs w:val="22"/>
                  </w:rPr>
                  <w:fldChar w:fldCharType="begin">
                    <w:ffData>
                      <w:name w:val=""/>
                      <w:enabled/>
                      <w:calcOnExit w:val="0"/>
                      <w:textInput>
                        <w:maxLength w:val="600"/>
                      </w:textInput>
                    </w:ffData>
                  </w:fldChar>
                </w:r>
                <w:r w:rsidRPr="00774794">
                  <w:rPr>
                    <w:rFonts w:ascii="Chaloult_Cond_Demi_Gras" w:hAnsi="Chaloult_Cond_Demi_Gras" w:cs="Arial"/>
                    <w:b w:val="0"/>
                    <w:bCs/>
                    <w:sz w:val="28"/>
                    <w:szCs w:val="22"/>
                  </w:rPr>
                  <w:instrText xml:space="preserve"> FORMTEXT </w:instrText>
                </w:r>
                <w:r w:rsidRPr="00774794">
                  <w:rPr>
                    <w:rFonts w:ascii="Chaloult_Cond_Demi_Gras" w:hAnsi="Chaloult_Cond_Demi_Gras" w:cs="Arial"/>
                    <w:b w:val="0"/>
                    <w:bCs/>
                    <w:sz w:val="28"/>
                    <w:szCs w:val="22"/>
                  </w:rPr>
                </w:r>
                <w:r w:rsidRPr="00774794">
                  <w:rPr>
                    <w:rFonts w:ascii="Chaloult_Cond_Demi_Gras" w:hAnsi="Chaloult_Cond_Demi_Gras" w:cs="Arial"/>
                    <w:b w:val="0"/>
                    <w:bCs/>
                    <w:sz w:val="28"/>
                    <w:szCs w:val="22"/>
                  </w:rPr>
                  <w:fldChar w:fldCharType="separate"/>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Pr="00774794">
                  <w:rPr>
                    <w:rFonts w:ascii="Chaloult_Cond_Demi_Gras" w:hAnsi="Chaloult_Cond_Demi_Gras" w:cs="Arial"/>
                    <w:b w:val="0"/>
                    <w:bCs/>
                    <w:sz w:val="28"/>
                    <w:szCs w:val="22"/>
                  </w:rPr>
                  <w:fldChar w:fldCharType="end"/>
                </w:r>
                <w:r>
                  <w:rPr>
                    <w:rFonts w:ascii="Chaloult_Cond" w:hAnsi="Chaloult_Cond" w:cs="Arial"/>
                    <w:b w:val="0"/>
                    <w:bCs/>
                    <w:sz w:val="28"/>
                  </w:rPr>
                  <w:tab/>
                </w:r>
              </w:p>
            </w:tc>
          </w:tr>
          <w:tr w:rsidR="00502D65" w14:paraId="2D8766AB" w14:textId="77777777" w:rsidTr="000F6F78">
            <w:trPr>
              <w:cantSplit/>
              <w:trHeight w:hRule="exact" w:val="400"/>
              <w:jc w:val="center"/>
            </w:trPr>
            <w:tc>
              <w:tcPr>
                <w:tcW w:w="11177" w:type="dxa"/>
                <w:gridSpan w:val="11"/>
                <w:vAlign w:val="bottom"/>
              </w:tcPr>
              <w:p w14:paraId="2D8766AA" w14:textId="77777777" w:rsidR="00502D65" w:rsidRDefault="00502D65" w:rsidP="000F6F78">
                <w:pPr>
                  <w:pStyle w:val="Sous-titres"/>
                  <w:tabs>
                    <w:tab w:val="clear" w:pos="8504"/>
                  </w:tabs>
                  <w:ind w:left="0"/>
                  <w:rPr>
                    <w:spacing w:val="-2"/>
                    <w:sz w:val="14"/>
                  </w:rPr>
                </w:pPr>
              </w:p>
            </w:tc>
          </w:tr>
          <w:tr w:rsidR="00502D65" w:rsidRPr="00830C65" w14:paraId="2D8766AE" w14:textId="77777777" w:rsidTr="000F6F78">
            <w:trPr>
              <w:trHeight w:hRule="exact" w:val="320"/>
              <w:jc w:val="center"/>
            </w:trPr>
            <w:tc>
              <w:tcPr>
                <w:tcW w:w="7701" w:type="dxa"/>
                <w:gridSpan w:val="9"/>
                <w:tcBorders>
                  <w:top w:val="single" w:sz="8" w:space="0" w:color="000000"/>
                  <w:left w:val="single" w:sz="8" w:space="0" w:color="000000"/>
                  <w:right w:val="single" w:sz="8" w:space="0" w:color="000000"/>
                </w:tcBorders>
                <w:shd w:val="clear" w:color="auto" w:fill="D9D9D9"/>
                <w:vAlign w:val="center"/>
              </w:tcPr>
              <w:p w14:paraId="2D8766AC" w14:textId="77777777" w:rsidR="00502D65" w:rsidRPr="00050D8F" w:rsidRDefault="00502D65" w:rsidP="000F6F78">
                <w:pPr>
                  <w:pStyle w:val="Sous-titres"/>
                  <w:tabs>
                    <w:tab w:val="left" w:pos="366"/>
                  </w:tabs>
                  <w:ind w:left="120"/>
                  <w:rPr>
                    <w:rFonts w:cs="Arial"/>
                    <w:b/>
                    <w:bCs/>
                    <w:sz w:val="24"/>
                    <w:szCs w:val="24"/>
                  </w:rPr>
                </w:pPr>
                <w:r w:rsidRPr="00050D8F">
                  <w:rPr>
                    <w:rFonts w:cs="Arial"/>
                    <w:b/>
                    <w:bCs/>
                    <w:sz w:val="20"/>
                  </w:rPr>
                  <w:t>Unité administrative</w:t>
                </w:r>
              </w:p>
            </w:tc>
            <w:tc>
              <w:tcPr>
                <w:tcW w:w="3476" w:type="dxa"/>
                <w:gridSpan w:val="2"/>
                <w:tcBorders>
                  <w:top w:val="single" w:sz="8" w:space="0" w:color="000000"/>
                  <w:left w:val="single" w:sz="8" w:space="0" w:color="000000"/>
                  <w:right w:val="single" w:sz="8" w:space="0" w:color="auto"/>
                </w:tcBorders>
                <w:shd w:val="clear" w:color="auto" w:fill="D9D9D9"/>
                <w:vAlign w:val="center"/>
              </w:tcPr>
              <w:p w14:paraId="2D8766AD" w14:textId="77777777" w:rsidR="00502D65" w:rsidRPr="00050D8F" w:rsidRDefault="00502D65" w:rsidP="000F6F78">
                <w:pPr>
                  <w:pStyle w:val="Sous-titres"/>
                  <w:tabs>
                    <w:tab w:val="left" w:pos="366"/>
                  </w:tabs>
                  <w:ind w:left="120"/>
                  <w:rPr>
                    <w:rFonts w:cs="Arial"/>
                    <w:b/>
                    <w:bCs/>
                    <w:sz w:val="24"/>
                    <w:szCs w:val="24"/>
                  </w:rPr>
                </w:pPr>
                <w:r w:rsidRPr="00050D8F">
                  <w:rPr>
                    <w:rFonts w:cs="Arial"/>
                    <w:b/>
                    <w:bCs/>
                    <w:sz w:val="20"/>
                  </w:rPr>
                  <w:t>Numéro de projet</w:t>
                </w:r>
              </w:p>
            </w:tc>
            <w:bookmarkStart w:id="5" w:name="_GoBack"/>
            <w:bookmarkEnd w:id="5"/>
          </w:tr>
          <w:tr w:rsidR="00502D65" w:rsidRPr="00830C65" w14:paraId="2D8766B2" w14:textId="77777777" w:rsidTr="000F6F78">
            <w:trPr>
              <w:trHeight w:hRule="exact" w:val="320"/>
              <w:jc w:val="center"/>
            </w:trPr>
            <w:tc>
              <w:tcPr>
                <w:tcW w:w="7701" w:type="dxa"/>
                <w:gridSpan w:val="9"/>
                <w:vMerge w:val="restart"/>
                <w:tcBorders>
                  <w:left w:val="single" w:sz="8" w:space="0" w:color="000000"/>
                  <w:right w:val="single" w:sz="8" w:space="0" w:color="000000"/>
                </w:tcBorders>
                <w:shd w:val="clear" w:color="auto" w:fill="auto"/>
                <w:vAlign w:val="center"/>
              </w:tcPr>
              <w:p w14:paraId="2D8766AF" w14:textId="77777777" w:rsidR="00502D65" w:rsidRPr="00CF26A6" w:rsidRDefault="00502D65" w:rsidP="000F6F78">
                <w:pPr>
                  <w:pStyle w:val="Sous-titres"/>
                  <w:tabs>
                    <w:tab w:val="left" w:pos="366"/>
                  </w:tabs>
                  <w:spacing w:before="120" w:after="120" w:line="240" w:lineRule="auto"/>
                  <w:ind w:left="115"/>
                  <w:rPr>
                    <w:rFonts w:cs="Arial"/>
                    <w:b/>
                    <w:bCs/>
                    <w:sz w:val="22"/>
                    <w:szCs w:val="22"/>
                  </w:rPr>
                </w:pPr>
                <w:r w:rsidRPr="00CF26A6">
                  <w:rPr>
                    <w:rFonts w:cs="Arial"/>
                    <w:b/>
                    <w:bCs/>
                    <w:sz w:val="22"/>
                    <w:szCs w:val="22"/>
                  </w:rPr>
                  <w:t xml:space="preserve">Sous-ministériat </w:t>
                </w:r>
                <w:r w:rsidRPr="00CF26A6">
                  <w:rPr>
                    <w:rFonts w:cs="Arial"/>
                    <w:b/>
                    <w:bCs/>
                    <w:sz w:val="22"/>
                    <w:szCs w:val="22"/>
                  </w:rPr>
                  <w:fldChar w:fldCharType="begin">
                    <w:ffData>
                      <w:name w:val=""/>
                      <w:enabled/>
                      <w:calcOnExit w:val="0"/>
                      <w:textInput>
                        <w:maxLength w:val="600"/>
                      </w:textInput>
                    </w:ffData>
                  </w:fldChar>
                </w:r>
                <w:r w:rsidRPr="00CF26A6">
                  <w:rPr>
                    <w:rFonts w:cs="Arial"/>
                    <w:b/>
                    <w:bCs/>
                    <w:sz w:val="22"/>
                    <w:szCs w:val="22"/>
                  </w:rPr>
                  <w:instrText xml:space="preserve"> FORMTEXT </w:instrText>
                </w:r>
                <w:r w:rsidRPr="00CF26A6">
                  <w:rPr>
                    <w:rFonts w:cs="Arial"/>
                    <w:b/>
                    <w:bCs/>
                    <w:sz w:val="22"/>
                    <w:szCs w:val="22"/>
                  </w:rPr>
                </w:r>
                <w:r w:rsidRPr="00CF26A6">
                  <w:rPr>
                    <w:rFonts w:cs="Arial"/>
                    <w:b/>
                    <w:bCs/>
                    <w:sz w:val="22"/>
                    <w:szCs w:val="22"/>
                  </w:rPr>
                  <w:fldChar w:fldCharType="separate"/>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Pr="00CF26A6">
                  <w:rPr>
                    <w:rFonts w:cs="Arial"/>
                    <w:b/>
                    <w:bCs/>
                    <w:sz w:val="22"/>
                    <w:szCs w:val="22"/>
                  </w:rPr>
                  <w:fldChar w:fldCharType="end"/>
                </w:r>
              </w:p>
              <w:p w14:paraId="2D8766B0" w14:textId="77777777" w:rsidR="00502D65" w:rsidRPr="00DC14C0" w:rsidRDefault="00502D65" w:rsidP="00DC14C0">
                <w:pPr>
                  <w:pStyle w:val="Sous-titres"/>
                  <w:tabs>
                    <w:tab w:val="left" w:pos="366"/>
                  </w:tabs>
                  <w:spacing w:before="120" w:after="120" w:line="240" w:lineRule="auto"/>
                  <w:ind w:left="120"/>
                  <w:rPr>
                    <w:rFonts w:cs="Arial"/>
                    <w:b/>
                    <w:bCs/>
                    <w:sz w:val="22"/>
                    <w:szCs w:val="22"/>
                  </w:rPr>
                </w:pPr>
                <w:r w:rsidRPr="00CF26A6">
                  <w:rPr>
                    <w:rFonts w:cs="Arial"/>
                    <w:b/>
                    <w:bCs/>
                    <w:sz w:val="22"/>
                    <w:szCs w:val="22"/>
                  </w:rPr>
                  <w:t xml:space="preserve">Direction générale </w:t>
                </w:r>
                <w:r w:rsidRPr="00CF26A6">
                  <w:rPr>
                    <w:rFonts w:cs="Arial"/>
                    <w:b/>
                    <w:bCs/>
                    <w:sz w:val="22"/>
                    <w:szCs w:val="22"/>
                  </w:rPr>
                  <w:fldChar w:fldCharType="begin">
                    <w:ffData>
                      <w:name w:val=""/>
                      <w:enabled/>
                      <w:calcOnExit w:val="0"/>
                      <w:textInput>
                        <w:maxLength w:val="600"/>
                      </w:textInput>
                    </w:ffData>
                  </w:fldChar>
                </w:r>
                <w:r w:rsidRPr="00CF26A6">
                  <w:rPr>
                    <w:rFonts w:cs="Arial"/>
                    <w:b/>
                    <w:bCs/>
                    <w:sz w:val="22"/>
                    <w:szCs w:val="22"/>
                  </w:rPr>
                  <w:instrText xml:space="preserve"> FORMTEXT </w:instrText>
                </w:r>
                <w:r w:rsidRPr="00CF26A6">
                  <w:rPr>
                    <w:rFonts w:cs="Arial"/>
                    <w:b/>
                    <w:bCs/>
                    <w:sz w:val="22"/>
                    <w:szCs w:val="22"/>
                  </w:rPr>
                </w:r>
                <w:r w:rsidRPr="00CF26A6">
                  <w:rPr>
                    <w:rFonts w:cs="Arial"/>
                    <w:b/>
                    <w:bCs/>
                    <w:sz w:val="22"/>
                    <w:szCs w:val="22"/>
                  </w:rPr>
                  <w:fldChar w:fldCharType="separate"/>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Pr="00CF26A6">
                  <w:rPr>
                    <w:rFonts w:cs="Arial"/>
                    <w:b/>
                    <w:bCs/>
                    <w:sz w:val="22"/>
                    <w:szCs w:val="22"/>
                  </w:rPr>
                  <w:fldChar w:fldCharType="end"/>
                </w:r>
              </w:p>
            </w:tc>
            <w:tc>
              <w:tcPr>
                <w:tcW w:w="3476" w:type="dxa"/>
                <w:gridSpan w:val="2"/>
                <w:tcBorders>
                  <w:left w:val="single" w:sz="8" w:space="0" w:color="000000"/>
                  <w:right w:val="single" w:sz="8" w:space="0" w:color="auto"/>
                </w:tcBorders>
                <w:shd w:val="clear" w:color="auto" w:fill="auto"/>
                <w:vAlign w:val="center"/>
              </w:tcPr>
              <w:p w14:paraId="2D8766B1" w14:textId="77777777" w:rsidR="00502D65" w:rsidRPr="000B6DDE" w:rsidRDefault="00502D65" w:rsidP="000F6F78">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B5"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3"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D9D9D9"/>
                <w:vAlign w:val="center"/>
              </w:tcPr>
              <w:p w14:paraId="2D8766B4" w14:textId="77777777" w:rsidR="00502D65" w:rsidRPr="00050D8F" w:rsidRDefault="00502D65" w:rsidP="000F6F78">
                <w:pPr>
                  <w:pStyle w:val="Sous-titres"/>
                  <w:tabs>
                    <w:tab w:val="left" w:pos="366"/>
                  </w:tabs>
                  <w:spacing w:after="20" w:line="240" w:lineRule="auto"/>
                  <w:ind w:left="120"/>
                  <w:rPr>
                    <w:rFonts w:cs="Arial"/>
                    <w:b/>
                    <w:bCs/>
                    <w:sz w:val="20"/>
                  </w:rPr>
                </w:pPr>
                <w:r w:rsidRPr="00050D8F">
                  <w:rPr>
                    <w:rFonts w:cs="Arial"/>
                    <w:b/>
                    <w:bCs/>
                    <w:sz w:val="20"/>
                  </w:rPr>
                  <w:t>Numéro de dossier</w:t>
                </w:r>
              </w:p>
            </w:tc>
          </w:tr>
          <w:tr w:rsidR="00502D65" w:rsidRPr="00830C65" w14:paraId="2D8766B8"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6"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auto"/>
                <w:vAlign w:val="center"/>
              </w:tcPr>
              <w:p w14:paraId="2D8766B7" w14:textId="77777777" w:rsidR="00502D65" w:rsidRPr="000B6DDE" w:rsidRDefault="00502D65" w:rsidP="000F6F78">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BB"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9"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D9D9D9"/>
                <w:vAlign w:val="center"/>
              </w:tcPr>
              <w:p w14:paraId="2D8766BA"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Numéro de document</w:t>
                </w:r>
              </w:p>
            </w:tc>
          </w:tr>
          <w:tr w:rsidR="00502D65" w:rsidRPr="00830C65" w14:paraId="2D8766BE" w14:textId="77777777" w:rsidTr="000F6F78">
            <w:trPr>
              <w:trHeight w:hRule="exact" w:val="320"/>
              <w:jc w:val="center"/>
            </w:trPr>
            <w:tc>
              <w:tcPr>
                <w:tcW w:w="7701" w:type="dxa"/>
                <w:gridSpan w:val="9"/>
                <w:vMerge/>
                <w:tcBorders>
                  <w:left w:val="single" w:sz="8" w:space="0" w:color="000000"/>
                  <w:bottom w:val="single" w:sz="8" w:space="0" w:color="auto"/>
                  <w:right w:val="single" w:sz="8" w:space="0" w:color="000000"/>
                </w:tcBorders>
                <w:shd w:val="clear" w:color="auto" w:fill="auto"/>
                <w:vAlign w:val="center"/>
              </w:tcPr>
              <w:p w14:paraId="2D8766BC"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bottom w:val="single" w:sz="8" w:space="0" w:color="auto"/>
                  <w:right w:val="single" w:sz="8" w:space="0" w:color="auto"/>
                </w:tcBorders>
                <w:shd w:val="clear" w:color="auto" w:fill="auto"/>
                <w:vAlign w:val="center"/>
              </w:tcPr>
              <w:p w14:paraId="2D8766BD" w14:textId="77777777" w:rsidR="00502D65" w:rsidRPr="000B6DDE" w:rsidRDefault="00502D65" w:rsidP="00A918BE">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C0" w14:textId="77777777" w:rsidTr="000F6F78">
            <w:trPr>
              <w:trHeight w:hRule="exact" w:val="400"/>
              <w:jc w:val="center"/>
            </w:trPr>
            <w:tc>
              <w:tcPr>
                <w:tcW w:w="11177" w:type="dxa"/>
                <w:gridSpan w:val="11"/>
                <w:tcBorders>
                  <w:top w:val="single" w:sz="8" w:space="0" w:color="auto"/>
                  <w:bottom w:val="single" w:sz="8" w:space="0" w:color="000000"/>
                </w:tcBorders>
                <w:vAlign w:val="center"/>
              </w:tcPr>
              <w:p w14:paraId="2D8766BF" w14:textId="77777777" w:rsidR="00502D65" w:rsidRPr="00830C65" w:rsidRDefault="00502D65" w:rsidP="000F6F78">
                <w:pPr>
                  <w:pStyle w:val="Sous-titres"/>
                  <w:tabs>
                    <w:tab w:val="left" w:pos="366"/>
                  </w:tabs>
                  <w:ind w:left="120"/>
                  <w:rPr>
                    <w:rFonts w:cs="Arial"/>
                    <w:bCs/>
                  </w:rPr>
                </w:pPr>
              </w:p>
            </w:tc>
          </w:tr>
          <w:tr w:rsidR="00502D65" w:rsidRPr="00830C65" w14:paraId="2D8766C2"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1"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Plans et devis d’ingénierie</w:t>
                </w:r>
              </w:p>
            </w:tc>
          </w:tr>
          <w:tr w:rsidR="00502D65" w:rsidRPr="00830C65" w14:paraId="2D8766C5" w14:textId="77777777" w:rsidTr="000F6F78">
            <w:trPr>
              <w:trHeight w:hRule="exact" w:val="800"/>
              <w:jc w:val="center"/>
            </w:trPr>
            <w:tc>
              <w:tcPr>
                <w:tcW w:w="3956" w:type="dxa"/>
                <w:gridSpan w:val="5"/>
                <w:tcBorders>
                  <w:left w:val="single" w:sz="8" w:space="0" w:color="000000"/>
                  <w:bottom w:val="single" w:sz="8" w:space="0" w:color="000000"/>
                </w:tcBorders>
                <w:vAlign w:val="center"/>
              </w:tcPr>
              <w:p w14:paraId="2D8766C3" w14:textId="77777777" w:rsidR="00502D65" w:rsidRPr="00612305" w:rsidRDefault="00502D65" w:rsidP="000F6F78">
                <w:pPr>
                  <w:pStyle w:val="Sous-titres"/>
                  <w:tabs>
                    <w:tab w:val="left" w:pos="366"/>
                  </w:tabs>
                  <w:spacing w:before="120" w:after="120" w:line="240" w:lineRule="auto"/>
                  <w:ind w:left="58"/>
                  <w:rPr>
                    <w:rFonts w:cs="Arial"/>
                    <w:b/>
                    <w:bCs/>
                    <w:sz w:val="22"/>
                    <w:szCs w:val="22"/>
                  </w:rPr>
                </w:pPr>
                <w:r w:rsidRPr="00612305">
                  <w:rPr>
                    <w:rFonts w:cs="Arial"/>
                    <w:b/>
                    <w:bCs/>
                    <w:sz w:val="22"/>
                    <w:szCs w:val="22"/>
                  </w:rPr>
                  <w:t>Unité responsable de la préparation :</w:t>
                </w:r>
              </w:p>
            </w:tc>
            <w:tc>
              <w:tcPr>
                <w:tcW w:w="7221" w:type="dxa"/>
                <w:gridSpan w:val="6"/>
                <w:tcBorders>
                  <w:bottom w:val="single" w:sz="8" w:space="0" w:color="000000"/>
                  <w:right w:val="single" w:sz="8" w:space="0" w:color="auto"/>
                </w:tcBorders>
                <w:vAlign w:val="center"/>
              </w:tcPr>
              <w:p w14:paraId="2D8766C4" w14:textId="77777777" w:rsidR="00502D65" w:rsidRPr="00612305" w:rsidRDefault="00502D65" w:rsidP="000F6F78">
                <w:pPr>
                  <w:pStyle w:val="Sous-titres"/>
                  <w:tabs>
                    <w:tab w:val="left" w:pos="366"/>
                  </w:tabs>
                  <w:spacing w:before="120" w:after="120" w:line="240" w:lineRule="auto"/>
                  <w:ind w:left="58"/>
                  <w:rPr>
                    <w:rFonts w:cs="Arial"/>
                    <w:bCs/>
                    <w:sz w:val="22"/>
                    <w:szCs w:val="22"/>
                  </w:rPr>
                </w:pPr>
                <w:r w:rsidRPr="00612305">
                  <w:rPr>
                    <w:rFonts w:cs="Arial"/>
                    <w:bCs/>
                    <w:sz w:val="22"/>
                    <w:szCs w:val="22"/>
                  </w:rPr>
                  <w:fldChar w:fldCharType="begin">
                    <w:ffData>
                      <w:name w:val=""/>
                      <w:enabled/>
                      <w:calcOnExit w:val="0"/>
                      <w:textInput>
                        <w:maxLength w:val="350"/>
                      </w:textInput>
                    </w:ffData>
                  </w:fldChar>
                </w:r>
                <w:r w:rsidRPr="00612305">
                  <w:rPr>
                    <w:rFonts w:cs="Arial"/>
                    <w:bCs/>
                    <w:sz w:val="22"/>
                    <w:szCs w:val="22"/>
                  </w:rPr>
                  <w:instrText xml:space="preserve"> FORMTEXT </w:instrText>
                </w:r>
                <w:r w:rsidRPr="00612305">
                  <w:rPr>
                    <w:rFonts w:cs="Arial"/>
                    <w:bCs/>
                    <w:sz w:val="22"/>
                    <w:szCs w:val="22"/>
                  </w:rPr>
                </w:r>
                <w:r w:rsidRPr="00612305">
                  <w:rPr>
                    <w:rFonts w:cs="Arial"/>
                    <w:bCs/>
                    <w:sz w:val="22"/>
                    <w:szCs w:val="22"/>
                  </w:rPr>
                  <w:fldChar w:fldCharType="separate"/>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Pr="00612305">
                  <w:rPr>
                    <w:rFonts w:cs="Arial"/>
                    <w:bCs/>
                    <w:sz w:val="22"/>
                    <w:szCs w:val="22"/>
                  </w:rPr>
                  <w:fldChar w:fldCharType="end"/>
                </w:r>
              </w:p>
            </w:tc>
          </w:tr>
          <w:tr w:rsidR="00502D65" w:rsidRPr="00830C65" w14:paraId="2D8766C7" w14:textId="77777777" w:rsidTr="000F6F78">
            <w:trPr>
              <w:trHeight w:hRule="exact" w:val="400"/>
              <w:jc w:val="center"/>
            </w:trPr>
            <w:tc>
              <w:tcPr>
                <w:tcW w:w="11177" w:type="dxa"/>
                <w:gridSpan w:val="11"/>
                <w:tcBorders>
                  <w:top w:val="single" w:sz="8" w:space="0" w:color="000000"/>
                  <w:bottom w:val="single" w:sz="8" w:space="0" w:color="000000"/>
                </w:tcBorders>
              </w:tcPr>
              <w:p w14:paraId="2D8766C6" w14:textId="77777777" w:rsidR="00502D65" w:rsidRPr="00B12422" w:rsidRDefault="00502D65" w:rsidP="000F6F78">
                <w:pPr>
                  <w:pStyle w:val="Sous-titres"/>
                  <w:tabs>
                    <w:tab w:val="left" w:pos="366"/>
                  </w:tabs>
                  <w:spacing w:before="60" w:line="240" w:lineRule="auto"/>
                  <w:rPr>
                    <w:rFonts w:cs="Arial"/>
                    <w:bCs/>
                    <w:sz w:val="22"/>
                    <w:szCs w:val="22"/>
                  </w:rPr>
                </w:pPr>
              </w:p>
            </w:tc>
          </w:tr>
          <w:tr w:rsidR="00502D65" w:rsidRPr="00E37ABE" w14:paraId="2D8766C9"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8"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Objet des travaux</w:t>
                </w:r>
              </w:p>
            </w:tc>
          </w:tr>
          <w:tr w:rsidR="00502D65" w:rsidRPr="00830C65" w14:paraId="2D8766CC" w14:textId="77777777" w:rsidTr="000F6F78">
            <w:trPr>
              <w:trHeight w:hRule="exact" w:val="1956"/>
              <w:jc w:val="center"/>
            </w:trPr>
            <w:tc>
              <w:tcPr>
                <w:tcW w:w="11177" w:type="dxa"/>
                <w:gridSpan w:val="11"/>
                <w:tcBorders>
                  <w:left w:val="single" w:sz="8" w:space="0" w:color="000000"/>
                  <w:bottom w:val="single" w:sz="8" w:space="0" w:color="000000"/>
                  <w:right w:val="single" w:sz="8" w:space="0" w:color="auto"/>
                </w:tcBorders>
                <w:vAlign w:val="center"/>
              </w:tcPr>
              <w:p w14:paraId="2D8766CA" w14:textId="77777777" w:rsidR="00C25BF5" w:rsidRPr="00554B06" w:rsidRDefault="00C25BF5" w:rsidP="00E727FC">
                <w:pPr>
                  <w:pStyle w:val="Sous-titres"/>
                  <w:tabs>
                    <w:tab w:val="left" w:pos="366"/>
                  </w:tabs>
                  <w:spacing w:before="120" w:after="120" w:line="240" w:lineRule="auto"/>
                  <w:ind w:left="58"/>
                  <w:jc w:val="center"/>
                  <w:rPr>
                    <w:rFonts w:cs="Arial"/>
                    <w:b/>
                    <w:bCs/>
                    <w:sz w:val="32"/>
                    <w:szCs w:val="32"/>
                  </w:rPr>
                </w:pPr>
                <w:r w:rsidRPr="00554B06">
                  <w:rPr>
                    <w:rFonts w:cs="Arial"/>
                    <w:b/>
                    <w:bCs/>
                    <w:sz w:val="32"/>
                    <w:szCs w:val="32"/>
                  </w:rPr>
                  <w:t>Services professionnels</w:t>
                </w:r>
              </w:p>
              <w:p w14:paraId="2D8766CB" w14:textId="77777777" w:rsidR="00502D65" w:rsidRPr="00612305" w:rsidRDefault="00C25BF5" w:rsidP="00E727FC">
                <w:pPr>
                  <w:pStyle w:val="Sous-titres"/>
                  <w:tabs>
                    <w:tab w:val="left" w:pos="366"/>
                  </w:tabs>
                  <w:spacing w:before="120" w:after="120" w:line="240" w:lineRule="auto"/>
                  <w:ind w:left="58"/>
                  <w:jc w:val="center"/>
                  <w:rPr>
                    <w:rFonts w:cs="Arial"/>
                    <w:bCs/>
                    <w:sz w:val="22"/>
                    <w:szCs w:val="22"/>
                  </w:rPr>
                </w:pPr>
                <w:r w:rsidRPr="00554B06">
                  <w:rPr>
                    <w:rFonts w:cs="Arial"/>
                    <w:b/>
                    <w:bCs/>
                    <w:sz w:val="32"/>
                    <w:szCs w:val="32"/>
                  </w:rPr>
                  <w:t>Réfection de chaussée – Études préparatoires</w:t>
                </w:r>
              </w:p>
            </w:tc>
          </w:tr>
          <w:tr w:rsidR="00502D65" w:rsidRPr="00830C65" w14:paraId="2D8766CE" w14:textId="77777777" w:rsidTr="000F6F78">
            <w:trPr>
              <w:trHeight w:hRule="exact" w:val="400"/>
              <w:jc w:val="center"/>
            </w:trPr>
            <w:tc>
              <w:tcPr>
                <w:tcW w:w="11177" w:type="dxa"/>
                <w:gridSpan w:val="11"/>
                <w:tcBorders>
                  <w:top w:val="single" w:sz="8" w:space="0" w:color="000000"/>
                </w:tcBorders>
                <w:vAlign w:val="center"/>
              </w:tcPr>
              <w:p w14:paraId="2D8766CD" w14:textId="77777777" w:rsidR="00502D65" w:rsidRPr="00830C65" w:rsidRDefault="00502D65">
                <w:pPr>
                  <w:pStyle w:val="Sous-titres"/>
                  <w:tabs>
                    <w:tab w:val="left" w:pos="366"/>
                  </w:tabs>
                  <w:rPr>
                    <w:rFonts w:cs="Arial"/>
                    <w:bCs/>
                  </w:rPr>
                </w:pPr>
              </w:p>
            </w:tc>
          </w:tr>
          <w:tr w:rsidR="00502D65" w:rsidRPr="00830C65" w14:paraId="2D8766D0"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F" w14:textId="77777777" w:rsidR="00502D65" w:rsidRPr="00050D8F" w:rsidRDefault="00502D65" w:rsidP="000F6F78">
                <w:pPr>
                  <w:pStyle w:val="Sous-titres"/>
                  <w:tabs>
                    <w:tab w:val="left" w:pos="366"/>
                  </w:tabs>
                  <w:rPr>
                    <w:rFonts w:cs="Arial"/>
                    <w:b/>
                    <w:bCs/>
                    <w:sz w:val="20"/>
                  </w:rPr>
                </w:pPr>
                <w:r w:rsidRPr="00050D8F">
                  <w:rPr>
                    <w:rFonts w:cs="Arial"/>
                    <w:b/>
                    <w:bCs/>
                    <w:sz w:val="20"/>
                  </w:rPr>
                  <w:t>Localisation</w:t>
                </w:r>
              </w:p>
            </w:tc>
          </w:tr>
          <w:tr w:rsidR="00502D65" w:rsidRPr="00830C65" w14:paraId="2D8766D8" w14:textId="77777777" w:rsidTr="000F6F78">
            <w:trPr>
              <w:trHeight w:hRule="exact" w:val="400"/>
              <w:jc w:val="center"/>
            </w:trPr>
            <w:tc>
              <w:tcPr>
                <w:tcW w:w="1014" w:type="dxa"/>
                <w:tcBorders>
                  <w:left w:val="single" w:sz="8" w:space="0" w:color="000000"/>
                  <w:bottom w:val="single" w:sz="8" w:space="0" w:color="BFBFBF"/>
                  <w:right w:val="single" w:sz="8" w:space="0" w:color="BFBFBF"/>
                </w:tcBorders>
                <w:shd w:val="clear" w:color="auto" w:fill="auto"/>
                <w:vAlign w:val="center"/>
              </w:tcPr>
              <w:p w14:paraId="2D8766D1" w14:textId="77777777" w:rsidR="00502D65" w:rsidRPr="00050D8F" w:rsidRDefault="00502D65" w:rsidP="000F6F78">
                <w:pPr>
                  <w:pStyle w:val="Sous-titres"/>
                  <w:spacing w:line="220" w:lineRule="exact"/>
                  <w:ind w:left="20"/>
                  <w:rPr>
                    <w:rFonts w:cs="Arial"/>
                    <w:bCs/>
                    <w:sz w:val="20"/>
                  </w:rPr>
                </w:pPr>
                <w:r w:rsidRPr="00050D8F">
                  <w:rPr>
                    <w:rFonts w:cs="Arial"/>
                    <w:bCs/>
                    <w:sz w:val="20"/>
                  </w:rPr>
                  <w:t>Route</w:t>
                </w:r>
              </w:p>
            </w:tc>
            <w:tc>
              <w:tcPr>
                <w:tcW w:w="840" w:type="dxa"/>
                <w:tcBorders>
                  <w:left w:val="single" w:sz="8" w:space="0" w:color="BFBFBF"/>
                  <w:bottom w:val="single" w:sz="8" w:space="0" w:color="BFBFBF"/>
                  <w:right w:val="single" w:sz="8" w:space="0" w:color="BFBFBF"/>
                </w:tcBorders>
                <w:vAlign w:val="center"/>
              </w:tcPr>
              <w:p w14:paraId="2D8766D2"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Tronçon</w:t>
                </w:r>
              </w:p>
            </w:tc>
            <w:tc>
              <w:tcPr>
                <w:tcW w:w="780" w:type="dxa"/>
                <w:tcBorders>
                  <w:left w:val="single" w:sz="8" w:space="0" w:color="BFBFBF"/>
                  <w:bottom w:val="single" w:sz="8" w:space="0" w:color="BFBFBF"/>
                  <w:right w:val="single" w:sz="8" w:space="0" w:color="BFBFBF"/>
                </w:tcBorders>
                <w:vAlign w:val="center"/>
              </w:tcPr>
              <w:p w14:paraId="2D8766D3"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Section</w:t>
                </w:r>
              </w:p>
            </w:tc>
            <w:tc>
              <w:tcPr>
                <w:tcW w:w="3029" w:type="dxa"/>
                <w:gridSpan w:val="3"/>
                <w:tcBorders>
                  <w:left w:val="single" w:sz="8" w:space="0" w:color="BFBFBF"/>
                  <w:bottom w:val="single" w:sz="8" w:space="0" w:color="BFBFBF"/>
                  <w:right w:val="single" w:sz="8" w:space="0" w:color="BFBFBF"/>
                </w:tcBorders>
                <w:vAlign w:val="center"/>
              </w:tcPr>
              <w:p w14:paraId="2D8766D4"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Municipalité</w:t>
                </w:r>
              </w:p>
            </w:tc>
            <w:tc>
              <w:tcPr>
                <w:tcW w:w="1992" w:type="dxa"/>
                <w:gridSpan w:val="2"/>
                <w:tcBorders>
                  <w:left w:val="single" w:sz="8" w:space="0" w:color="BFBFBF"/>
                  <w:bottom w:val="single" w:sz="8" w:space="0" w:color="BFBFBF"/>
                  <w:right w:val="single" w:sz="8" w:space="0" w:color="BFBFBF"/>
                </w:tcBorders>
                <w:vAlign w:val="center"/>
              </w:tcPr>
              <w:p w14:paraId="2D8766D5"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C.E.P.</w:t>
                </w:r>
              </w:p>
            </w:tc>
            <w:tc>
              <w:tcPr>
                <w:tcW w:w="2448" w:type="dxa"/>
                <w:gridSpan w:val="2"/>
                <w:tcBorders>
                  <w:left w:val="single" w:sz="8" w:space="0" w:color="BFBFBF"/>
                  <w:bottom w:val="single" w:sz="8" w:space="0" w:color="BFBFBF"/>
                  <w:right w:val="single" w:sz="8" w:space="0" w:color="BFBFBF"/>
                </w:tcBorders>
                <w:vAlign w:val="center"/>
              </w:tcPr>
              <w:p w14:paraId="2D8766D6"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lang w:val="en-CA"/>
                  </w:rPr>
                  <w:t>M.R.C.</w:t>
                </w:r>
              </w:p>
            </w:tc>
            <w:tc>
              <w:tcPr>
                <w:tcW w:w="1074" w:type="dxa"/>
                <w:tcBorders>
                  <w:left w:val="single" w:sz="8" w:space="0" w:color="BFBFBF"/>
                  <w:bottom w:val="single" w:sz="8" w:space="0" w:color="BFBFBF"/>
                  <w:right w:val="single" w:sz="8" w:space="0" w:color="auto"/>
                </w:tcBorders>
                <w:vAlign w:val="center"/>
              </w:tcPr>
              <w:p w14:paraId="2D8766D7" w14:textId="77777777" w:rsidR="00502D65" w:rsidRPr="00050D8F" w:rsidRDefault="00502D65" w:rsidP="000F6F78">
                <w:pPr>
                  <w:pStyle w:val="Sous-titres"/>
                  <w:tabs>
                    <w:tab w:val="left" w:pos="366"/>
                  </w:tabs>
                  <w:spacing w:line="220" w:lineRule="exact"/>
                  <w:ind w:left="20"/>
                  <w:rPr>
                    <w:rFonts w:cs="Arial"/>
                    <w:bCs/>
                    <w:sz w:val="20"/>
                  </w:rPr>
                </w:pPr>
                <w:r>
                  <w:rPr>
                    <w:rFonts w:cs="Arial"/>
                    <w:bCs/>
                    <w:sz w:val="20"/>
                    <w:lang w:val="en-CA"/>
                  </w:rPr>
                  <w:t>Longueur</w:t>
                </w:r>
              </w:p>
            </w:tc>
          </w:tr>
          <w:tr w:rsidR="00502D65" w:rsidRPr="00034AAC" w14:paraId="2D8766E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D9"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18"/>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D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D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DC" w14:textId="77777777" w:rsidR="00502D65" w:rsidRPr="000B6DDE" w:rsidRDefault="00502D65" w:rsidP="000F6F78">
                <w:pPr>
                  <w:pStyle w:val="Sous-titres"/>
                  <w:tabs>
                    <w:tab w:val="left" w:pos="366"/>
                  </w:tabs>
                  <w:spacing w:line="220" w:lineRule="exact"/>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DD" w14:textId="77777777" w:rsidR="00502D65" w:rsidRPr="000B6DDE" w:rsidRDefault="00502D65" w:rsidP="000F6F78">
                <w:pPr>
                  <w:pStyle w:val="Sous-titres"/>
                  <w:tabs>
                    <w:tab w:val="left" w:pos="366"/>
                  </w:tabs>
                  <w:spacing w:line="220" w:lineRule="exact"/>
                  <w:ind w:left="20"/>
                  <w:rPr>
                    <w:rFonts w:cs="Arial"/>
                    <w:bCs/>
                    <w:sz w:val="20"/>
                  </w:rPr>
                </w:pPr>
                <w:r>
                  <w:rPr>
                    <w:rFonts w:cs="Arial"/>
                    <w:bCs/>
                    <w:sz w:val="20"/>
                  </w:rPr>
                  <w:fldChar w:fldCharType="begin">
                    <w:ffData>
                      <w:name w:val=""/>
                      <w:enabled/>
                      <w:calcOnExit/>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D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D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6E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E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E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E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E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E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E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E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bookmarkStart w:id="6" w:name="Long2"/>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bookmarkEnd w:id="6"/>
              </w:p>
            </w:tc>
          </w:tr>
          <w:tr w:rsidR="00502D65" w:rsidRPr="00034AAC" w14:paraId="2D8766F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E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E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E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E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E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E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E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6F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F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F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F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F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F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F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F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0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F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F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F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F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F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F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F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0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0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0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0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0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0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0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0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1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0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0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0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0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0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0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0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1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1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1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1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1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1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1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1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2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1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1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1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1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1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1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1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2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2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2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2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2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2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2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2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3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2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2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2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2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2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2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2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3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3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3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3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3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3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3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3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4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3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3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3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3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3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3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3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4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4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4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4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4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4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4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4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5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4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4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4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4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4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4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4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5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5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5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5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5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5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5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5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75A" w14:textId="77777777" w:rsidTr="000F6F78">
            <w:trPr>
              <w:trHeight w:hRule="exact" w:val="400"/>
              <w:jc w:val="center"/>
            </w:trPr>
            <w:tc>
              <w:tcPr>
                <w:tcW w:w="11177" w:type="dxa"/>
                <w:gridSpan w:val="11"/>
                <w:tcBorders>
                  <w:top w:val="single" w:sz="8" w:space="0" w:color="auto"/>
                  <w:bottom w:val="single" w:sz="8" w:space="0" w:color="000000"/>
                </w:tcBorders>
                <w:vAlign w:val="center"/>
              </w:tcPr>
              <w:p w14:paraId="2D876759" w14:textId="77777777" w:rsidR="00502D65" w:rsidRPr="00830C65" w:rsidRDefault="00502D65">
                <w:pPr>
                  <w:pStyle w:val="Sous-titres"/>
                  <w:tabs>
                    <w:tab w:val="left" w:pos="366"/>
                  </w:tabs>
                  <w:rPr>
                    <w:rFonts w:cs="Arial"/>
                    <w:bCs/>
                  </w:rPr>
                </w:pPr>
              </w:p>
            </w:tc>
          </w:tr>
          <w:tr w:rsidR="00502D65" w:rsidRPr="00830C65" w14:paraId="2D87675C"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75B" w14:textId="77777777" w:rsidR="00502D65" w:rsidRPr="000F2EF5" w:rsidRDefault="00502D65" w:rsidP="000F6F78">
                <w:pPr>
                  <w:pStyle w:val="Sous-titres"/>
                  <w:tabs>
                    <w:tab w:val="left" w:pos="366"/>
                  </w:tabs>
                  <w:ind w:left="120"/>
                  <w:rPr>
                    <w:rFonts w:cs="Arial"/>
                    <w:b/>
                    <w:bCs/>
                    <w:sz w:val="20"/>
                  </w:rPr>
                </w:pPr>
                <w:r w:rsidRPr="000F2EF5">
                  <w:rPr>
                    <w:rFonts w:cs="Arial"/>
                    <w:b/>
                    <w:bCs/>
                    <w:sz w:val="20"/>
                  </w:rPr>
                  <w:t>Identification technique</w:t>
                </w:r>
              </w:p>
            </w:tc>
          </w:tr>
          <w:tr w:rsidR="00502D65" w:rsidRPr="00830C65" w14:paraId="2D87675F" w14:textId="77777777" w:rsidTr="000F6F78">
            <w:trPr>
              <w:trHeight w:hRule="exact" w:val="320"/>
              <w:jc w:val="center"/>
            </w:trPr>
            <w:tc>
              <w:tcPr>
                <w:tcW w:w="6390" w:type="dxa"/>
                <w:gridSpan w:val="7"/>
                <w:tcBorders>
                  <w:left w:val="single" w:sz="8" w:space="0" w:color="000000"/>
                  <w:bottom w:val="single" w:sz="8" w:space="0" w:color="BFBFBF"/>
                  <w:right w:val="single" w:sz="8" w:space="0" w:color="BFBFBF"/>
                </w:tcBorders>
                <w:vAlign w:val="center"/>
              </w:tcPr>
              <w:p w14:paraId="2D87675D" w14:textId="77777777" w:rsidR="00502D65" w:rsidRPr="000F2EF5" w:rsidRDefault="00502D65" w:rsidP="000F6F78">
                <w:pPr>
                  <w:pStyle w:val="Sous-titres"/>
                  <w:tabs>
                    <w:tab w:val="left" w:pos="366"/>
                  </w:tabs>
                  <w:spacing w:line="240" w:lineRule="exact"/>
                  <w:ind w:left="120"/>
                  <w:rPr>
                    <w:rFonts w:cs="Arial"/>
                    <w:bCs/>
                    <w:sz w:val="20"/>
                  </w:rPr>
                </w:pPr>
                <w:r w:rsidRPr="00D95C71">
                  <w:rPr>
                    <w:rFonts w:cs="Arial"/>
                    <w:bCs/>
                    <w:sz w:val="20"/>
                  </w:rPr>
                  <w:t>Numéro du plan</w:t>
                </w:r>
              </w:p>
            </w:tc>
            <w:tc>
              <w:tcPr>
                <w:tcW w:w="4787" w:type="dxa"/>
                <w:gridSpan w:val="4"/>
                <w:tcBorders>
                  <w:left w:val="single" w:sz="8" w:space="0" w:color="BFBFBF"/>
                  <w:bottom w:val="single" w:sz="8" w:space="0" w:color="BFBFBF"/>
                  <w:right w:val="single" w:sz="8" w:space="0" w:color="auto"/>
                </w:tcBorders>
                <w:vAlign w:val="center"/>
              </w:tcPr>
              <w:p w14:paraId="2D87675E" w14:textId="77777777" w:rsidR="00502D65" w:rsidRPr="000F2EF5" w:rsidRDefault="00502D65" w:rsidP="000F6F78">
                <w:pPr>
                  <w:pStyle w:val="Sous-titres"/>
                  <w:tabs>
                    <w:tab w:val="left" w:pos="366"/>
                  </w:tabs>
                  <w:spacing w:line="240" w:lineRule="exact"/>
                  <w:ind w:left="120"/>
                  <w:rPr>
                    <w:rFonts w:cs="Arial"/>
                    <w:bCs/>
                    <w:color w:val="FF0000"/>
                    <w:sz w:val="20"/>
                  </w:rPr>
                </w:pPr>
                <w:r w:rsidRPr="00D22E75">
                  <w:rPr>
                    <w:rFonts w:cs="Arial"/>
                    <w:bCs/>
                    <w:color w:val="000000"/>
                    <w:sz w:val="20"/>
                  </w:rPr>
                  <w:t>Numéro de l’unité administrative</w:t>
                </w:r>
              </w:p>
            </w:tc>
          </w:tr>
          <w:tr w:rsidR="00502D65" w:rsidRPr="00830C65" w14:paraId="2D876762" w14:textId="77777777" w:rsidTr="000F6F78">
            <w:trPr>
              <w:trHeight w:hRule="exact" w:val="800"/>
              <w:jc w:val="center"/>
            </w:trPr>
            <w:tc>
              <w:tcPr>
                <w:tcW w:w="6390" w:type="dxa"/>
                <w:gridSpan w:val="7"/>
                <w:tcBorders>
                  <w:top w:val="single" w:sz="8" w:space="0" w:color="BFBFBF"/>
                  <w:left w:val="single" w:sz="8" w:space="0" w:color="000000"/>
                  <w:bottom w:val="single" w:sz="8" w:space="0" w:color="000000"/>
                  <w:right w:val="single" w:sz="8" w:space="0" w:color="BFBFBF"/>
                </w:tcBorders>
              </w:tcPr>
              <w:p w14:paraId="2D876760" w14:textId="77777777" w:rsidR="00502D65" w:rsidRPr="000B6DDE" w:rsidRDefault="00502D65" w:rsidP="000F6F78">
                <w:pPr>
                  <w:pStyle w:val="Sous-titres"/>
                  <w:tabs>
                    <w:tab w:val="left" w:pos="366"/>
                  </w:tabs>
                  <w:spacing w:before="60"/>
                  <w:ind w:left="120"/>
                  <w:rPr>
                    <w:rFonts w:cs="Arial"/>
                    <w:bCs/>
                    <w:sz w:val="20"/>
                  </w:rPr>
                </w:pPr>
                <w:r w:rsidRPr="000B6DDE">
                  <w:rPr>
                    <w:rFonts w:cs="Arial"/>
                    <w:bCs/>
                    <w:sz w:val="20"/>
                  </w:rPr>
                  <w:fldChar w:fldCharType="begin">
                    <w:ffData>
                      <w:name w:val=""/>
                      <w:enabled/>
                      <w:calcOnExit w:val="0"/>
                      <w:textInput>
                        <w:maxLength w:val="190"/>
                      </w:textInput>
                    </w:ffData>
                  </w:fldChar>
                </w:r>
                <w:r w:rsidRPr="000B6DDE">
                  <w:rPr>
                    <w:rFonts w:cs="Arial"/>
                    <w:bCs/>
                    <w:sz w:val="20"/>
                  </w:rPr>
                  <w:instrText xml:space="preserve"> FORMTEXT </w:instrText>
                </w:r>
                <w:r w:rsidRPr="000B6DDE">
                  <w:rPr>
                    <w:rFonts w:cs="Arial"/>
                    <w:bCs/>
                    <w:sz w:val="20"/>
                  </w:rPr>
                </w:r>
                <w:r w:rsidRPr="000B6DDE">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0B6DDE">
                  <w:rPr>
                    <w:rFonts w:cs="Arial"/>
                    <w:bCs/>
                    <w:sz w:val="20"/>
                  </w:rPr>
                  <w:fldChar w:fldCharType="end"/>
                </w:r>
              </w:p>
            </w:tc>
            <w:tc>
              <w:tcPr>
                <w:tcW w:w="4787" w:type="dxa"/>
                <w:gridSpan w:val="4"/>
                <w:tcBorders>
                  <w:top w:val="single" w:sz="8" w:space="0" w:color="BFBFBF"/>
                  <w:left w:val="single" w:sz="8" w:space="0" w:color="BFBFBF"/>
                  <w:bottom w:val="single" w:sz="8" w:space="0" w:color="000000"/>
                  <w:right w:val="single" w:sz="8" w:space="0" w:color="auto"/>
                </w:tcBorders>
              </w:tcPr>
              <w:p w14:paraId="2D876761" w14:textId="77777777" w:rsidR="00502D65" w:rsidRPr="000B6DDE" w:rsidRDefault="00502D65" w:rsidP="000F6F78">
                <w:pPr>
                  <w:pStyle w:val="Sous-titres"/>
                  <w:tabs>
                    <w:tab w:val="left" w:pos="366"/>
                  </w:tabs>
                  <w:spacing w:before="60"/>
                  <w:ind w:left="120"/>
                  <w:rPr>
                    <w:rFonts w:cs="Arial"/>
                    <w:bCs/>
                    <w:sz w:val="20"/>
                  </w:rPr>
                </w:pPr>
                <w:r w:rsidRPr="000B6DDE">
                  <w:rPr>
                    <w:rFonts w:cs="Arial"/>
                    <w:bCs/>
                    <w:sz w:val="20"/>
                  </w:rPr>
                  <w:fldChar w:fldCharType="begin">
                    <w:ffData>
                      <w:name w:val=""/>
                      <w:enabled/>
                      <w:calcOnExit w:val="0"/>
                      <w:textInput>
                        <w:maxLength w:val="88"/>
                      </w:textInput>
                    </w:ffData>
                  </w:fldChar>
                </w:r>
                <w:r w:rsidRPr="000B6DDE">
                  <w:rPr>
                    <w:rFonts w:cs="Arial"/>
                    <w:bCs/>
                    <w:sz w:val="20"/>
                  </w:rPr>
                  <w:instrText xml:space="preserve"> FORMTEXT </w:instrText>
                </w:r>
                <w:r w:rsidRPr="000B6DDE">
                  <w:rPr>
                    <w:rFonts w:cs="Arial"/>
                    <w:bCs/>
                    <w:sz w:val="20"/>
                  </w:rPr>
                </w:r>
                <w:r w:rsidRPr="000B6DDE">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0B6DDE">
                  <w:rPr>
                    <w:rFonts w:cs="Arial"/>
                    <w:bCs/>
                    <w:sz w:val="20"/>
                  </w:rPr>
                  <w:fldChar w:fldCharType="end"/>
                </w:r>
              </w:p>
            </w:tc>
          </w:tr>
          <w:tr w:rsidR="00502D65" w:rsidRPr="00830C65" w14:paraId="2D876764" w14:textId="77777777" w:rsidTr="000F6F78">
            <w:trPr>
              <w:trHeight w:hRule="exact" w:val="504"/>
              <w:jc w:val="center"/>
            </w:trPr>
            <w:tc>
              <w:tcPr>
                <w:tcW w:w="11177" w:type="dxa"/>
                <w:gridSpan w:val="11"/>
                <w:tcBorders>
                  <w:top w:val="single" w:sz="8" w:space="0" w:color="000000"/>
                </w:tcBorders>
              </w:tcPr>
              <w:p w14:paraId="2D876763" w14:textId="77777777" w:rsidR="00502D65" w:rsidRPr="000B6DDE" w:rsidRDefault="00502D65" w:rsidP="000F6F78">
                <w:pPr>
                  <w:pStyle w:val="Sous-titres"/>
                  <w:tabs>
                    <w:tab w:val="left" w:pos="366"/>
                  </w:tabs>
                  <w:spacing w:before="60" w:line="240" w:lineRule="exact"/>
                  <w:ind w:left="120"/>
                  <w:jc w:val="right"/>
                  <w:rPr>
                    <w:rFonts w:cs="Arial"/>
                    <w:bCs/>
                    <w:sz w:val="20"/>
                  </w:rPr>
                </w:pPr>
              </w:p>
            </w:tc>
          </w:tr>
        </w:tbl>
        <w:p w14:paraId="2D876765" w14:textId="77777777" w:rsidR="008701DD" w:rsidRPr="00502D65" w:rsidRDefault="00E65C99" w:rsidP="00155046">
          <w:pPr>
            <w:sectPr w:rsidR="008701DD" w:rsidRPr="00502D65" w:rsidSect="00502D65">
              <w:footerReference w:type="default" r:id="rId12"/>
              <w:footerReference w:type="first" r:id="rId13"/>
              <w:pgSz w:w="12242" w:h="20163" w:code="5"/>
              <w:pgMar w:top="317" w:right="1800" w:bottom="1080" w:left="1800" w:header="288" w:footer="288" w:gutter="0"/>
              <w:pgNumType w:start="0"/>
              <w:cols w:space="708"/>
              <w:titlePg/>
              <w:docGrid w:linePitch="360"/>
            </w:sectPr>
          </w:pPr>
        </w:p>
      </w:sdtContent>
    </w:sdt>
    <w:p w14:paraId="2D876766" w14:textId="77777777" w:rsidR="00EE746F" w:rsidRPr="003D6A09" w:rsidRDefault="00EE746F" w:rsidP="003D6A09">
      <w:pPr>
        <w:spacing w:before="120" w:after="120"/>
        <w:jc w:val="center"/>
        <w:rPr>
          <w:rFonts w:ascii="Arial" w:hAnsi="Arial" w:cs="Arial"/>
        </w:rPr>
      </w:pPr>
      <w:r w:rsidRPr="003D6A09">
        <w:rPr>
          <w:rFonts w:ascii="Arial" w:hAnsi="Arial" w:cs="Arial"/>
          <w:b/>
          <w:u w:val="single"/>
        </w:rPr>
        <w:lastRenderedPageBreak/>
        <w:t>TABLE DES MATIÈRES</w:t>
      </w:r>
    </w:p>
    <w:p w14:paraId="2D876767" w14:textId="77777777" w:rsidR="00EE746F" w:rsidRPr="00E253AE" w:rsidRDefault="00EE746F" w:rsidP="00F7208C">
      <w:pPr>
        <w:pBdr>
          <w:top w:val="double" w:sz="6" w:space="1" w:color="auto"/>
          <w:bottom w:val="double" w:sz="6" w:space="1" w:color="auto"/>
        </w:pBdr>
        <w:tabs>
          <w:tab w:val="center" w:pos="4410"/>
          <w:tab w:val="right" w:pos="8640"/>
        </w:tabs>
        <w:spacing w:before="120" w:after="120"/>
        <w:jc w:val="center"/>
        <w:rPr>
          <w:rFonts w:ascii="Arial" w:hAnsi="Arial" w:cs="Arial"/>
          <w:b/>
        </w:rPr>
      </w:pPr>
      <w:r w:rsidRPr="00E253AE">
        <w:rPr>
          <w:rFonts w:ascii="Arial" w:hAnsi="Arial" w:cs="Arial"/>
          <w:b/>
        </w:rPr>
        <w:t>ARTICLE</w:t>
      </w:r>
      <w:r w:rsidRPr="00E253AE">
        <w:rPr>
          <w:rFonts w:ascii="Arial" w:hAnsi="Arial" w:cs="Arial"/>
          <w:b/>
        </w:rPr>
        <w:tab/>
        <w:t>DESCRIPTION</w:t>
      </w:r>
      <w:r w:rsidRPr="00E253AE">
        <w:rPr>
          <w:rFonts w:ascii="Arial" w:hAnsi="Arial" w:cs="Arial"/>
          <w:b/>
        </w:rPr>
        <w:tab/>
        <w:t>PAGE</w:t>
      </w:r>
    </w:p>
    <w:sdt>
      <w:sdtPr>
        <w:rPr>
          <w:rFonts w:ascii="Times New Roman" w:hAnsi="Times New Roman"/>
          <w:b w:val="0"/>
          <w:bCs w:val="0"/>
          <w:noProof w:val="0"/>
          <w:szCs w:val="24"/>
          <w:lang w:val="fr-FR"/>
        </w:rPr>
        <w:id w:val="1242755349"/>
        <w:docPartObj>
          <w:docPartGallery w:val="Table of Contents"/>
          <w:docPartUnique/>
        </w:docPartObj>
      </w:sdtPr>
      <w:sdtEndPr/>
      <w:sdtContent>
        <w:p w14:paraId="2D876768" w14:textId="77777777" w:rsidR="00646AFE" w:rsidRDefault="0021335C">
          <w:pPr>
            <w:pStyle w:val="TM1"/>
            <w:rPr>
              <w:rFonts w:asciiTheme="minorHAnsi" w:eastAsiaTheme="minorEastAsia" w:hAnsiTheme="minorHAnsi" w:cstheme="minorBidi"/>
              <w:b w:val="0"/>
              <w:bCs w:val="0"/>
              <w:sz w:val="22"/>
              <w:lang w:eastAsia="fr-CA"/>
            </w:rPr>
          </w:pPr>
          <w:r>
            <w:rPr>
              <w:rFonts w:asciiTheme="minorHAnsi" w:hAnsiTheme="minorHAnsi"/>
              <w:caps/>
              <w:sz w:val="22"/>
              <w:u w:val="single"/>
            </w:rPr>
            <w:fldChar w:fldCharType="begin"/>
          </w:r>
          <w:r>
            <w:rPr>
              <w:rFonts w:asciiTheme="minorHAnsi" w:hAnsiTheme="minorHAnsi"/>
              <w:sz w:val="22"/>
              <w:u w:val="single"/>
            </w:rPr>
            <w:instrText xml:space="preserve"> TOC \o "1-5" \u </w:instrText>
          </w:r>
          <w:r>
            <w:rPr>
              <w:rFonts w:asciiTheme="minorHAnsi" w:hAnsiTheme="minorHAnsi"/>
              <w:caps/>
              <w:sz w:val="22"/>
              <w:u w:val="single"/>
            </w:rPr>
            <w:fldChar w:fldCharType="separate"/>
          </w:r>
          <w:r w:rsidR="00646AFE">
            <w:t>1.</w:t>
          </w:r>
          <w:r w:rsidR="00646AFE">
            <w:rPr>
              <w:rFonts w:asciiTheme="minorHAnsi" w:eastAsiaTheme="minorEastAsia" w:hAnsiTheme="minorHAnsi" w:cstheme="minorBidi"/>
              <w:b w:val="0"/>
              <w:bCs w:val="0"/>
              <w:sz w:val="22"/>
              <w:lang w:eastAsia="fr-CA"/>
            </w:rPr>
            <w:tab/>
          </w:r>
          <w:r w:rsidR="00646AFE">
            <w:t>Numéro de dossier</w:t>
          </w:r>
          <w:r w:rsidR="00646AFE">
            <w:tab/>
          </w:r>
          <w:r w:rsidR="00646AFE">
            <w:fldChar w:fldCharType="begin"/>
          </w:r>
          <w:r w:rsidR="00646AFE">
            <w:instrText xml:space="preserve"> PAGEREF _Toc34731231 \h </w:instrText>
          </w:r>
          <w:r w:rsidR="00646AFE">
            <w:fldChar w:fldCharType="separate"/>
          </w:r>
          <w:r w:rsidR="006A6E35">
            <w:t>4</w:t>
          </w:r>
          <w:r w:rsidR="00646AFE">
            <w:fldChar w:fldCharType="end"/>
          </w:r>
        </w:p>
        <w:p w14:paraId="2D876769" w14:textId="77777777" w:rsidR="00646AFE" w:rsidRDefault="00646AFE">
          <w:pPr>
            <w:pStyle w:val="TM1"/>
            <w:rPr>
              <w:rFonts w:asciiTheme="minorHAnsi" w:eastAsiaTheme="minorEastAsia" w:hAnsiTheme="minorHAnsi" w:cstheme="minorBidi"/>
              <w:b w:val="0"/>
              <w:bCs w:val="0"/>
              <w:sz w:val="22"/>
              <w:lang w:eastAsia="fr-CA"/>
            </w:rPr>
          </w:pPr>
          <w:r>
            <w:t>2.</w:t>
          </w:r>
          <w:r>
            <w:rPr>
              <w:rFonts w:asciiTheme="minorHAnsi" w:eastAsiaTheme="minorEastAsia" w:hAnsiTheme="minorHAnsi" w:cstheme="minorBidi"/>
              <w:b w:val="0"/>
              <w:bCs w:val="0"/>
              <w:sz w:val="22"/>
              <w:lang w:eastAsia="fr-CA"/>
            </w:rPr>
            <w:tab/>
          </w:r>
          <w:r>
            <w:t>Objet du contrat</w:t>
          </w:r>
          <w:r>
            <w:tab/>
          </w:r>
          <w:r>
            <w:fldChar w:fldCharType="begin"/>
          </w:r>
          <w:r>
            <w:instrText xml:space="preserve"> PAGEREF _Toc34731232 \h </w:instrText>
          </w:r>
          <w:r>
            <w:fldChar w:fldCharType="separate"/>
          </w:r>
          <w:r w:rsidR="006A6E35">
            <w:t>4</w:t>
          </w:r>
          <w:r>
            <w:fldChar w:fldCharType="end"/>
          </w:r>
        </w:p>
        <w:p w14:paraId="2D87676A" w14:textId="77777777" w:rsidR="00646AFE" w:rsidRDefault="00646AFE">
          <w:pPr>
            <w:pStyle w:val="TM1"/>
            <w:rPr>
              <w:rFonts w:asciiTheme="minorHAnsi" w:eastAsiaTheme="minorEastAsia" w:hAnsiTheme="minorHAnsi" w:cstheme="minorBidi"/>
              <w:b w:val="0"/>
              <w:bCs w:val="0"/>
              <w:sz w:val="22"/>
              <w:lang w:eastAsia="fr-CA"/>
            </w:rPr>
          </w:pPr>
          <w:r>
            <w:t>3.</w:t>
          </w:r>
          <w:r>
            <w:rPr>
              <w:rFonts w:asciiTheme="minorHAnsi" w:eastAsiaTheme="minorEastAsia" w:hAnsiTheme="minorHAnsi" w:cstheme="minorBidi"/>
              <w:b w:val="0"/>
              <w:bCs w:val="0"/>
              <w:sz w:val="22"/>
              <w:lang w:eastAsia="fr-CA"/>
            </w:rPr>
            <w:tab/>
          </w:r>
          <w:r>
            <w:t>Localisation</w:t>
          </w:r>
          <w:r>
            <w:tab/>
          </w:r>
          <w:r>
            <w:fldChar w:fldCharType="begin"/>
          </w:r>
          <w:r>
            <w:instrText xml:space="preserve"> PAGEREF _Toc34731233 \h </w:instrText>
          </w:r>
          <w:r>
            <w:fldChar w:fldCharType="separate"/>
          </w:r>
          <w:r w:rsidR="006A6E35">
            <w:t>4</w:t>
          </w:r>
          <w:r>
            <w:fldChar w:fldCharType="end"/>
          </w:r>
        </w:p>
        <w:p w14:paraId="2D87676B" w14:textId="77777777" w:rsidR="00646AFE" w:rsidRDefault="00646AFE">
          <w:pPr>
            <w:pStyle w:val="TM1"/>
            <w:rPr>
              <w:rFonts w:asciiTheme="minorHAnsi" w:eastAsiaTheme="minorEastAsia" w:hAnsiTheme="minorHAnsi" w:cstheme="minorBidi"/>
              <w:b w:val="0"/>
              <w:bCs w:val="0"/>
              <w:sz w:val="22"/>
              <w:lang w:eastAsia="fr-CA"/>
            </w:rPr>
          </w:pPr>
          <w:r>
            <w:t>4.</w:t>
          </w:r>
          <w:r>
            <w:rPr>
              <w:rFonts w:asciiTheme="minorHAnsi" w:eastAsiaTheme="minorEastAsia" w:hAnsiTheme="minorHAnsi" w:cstheme="minorBidi"/>
              <w:b w:val="0"/>
              <w:bCs w:val="0"/>
              <w:sz w:val="22"/>
              <w:lang w:eastAsia="fr-CA"/>
            </w:rPr>
            <w:tab/>
          </w:r>
          <w:r>
            <w:t>Mandat</w:t>
          </w:r>
          <w:r>
            <w:tab/>
          </w:r>
          <w:r>
            <w:fldChar w:fldCharType="begin"/>
          </w:r>
          <w:r>
            <w:instrText xml:space="preserve"> PAGEREF _Toc34731234 \h </w:instrText>
          </w:r>
          <w:r>
            <w:fldChar w:fldCharType="separate"/>
          </w:r>
          <w:r w:rsidR="006A6E35">
            <w:t>4</w:t>
          </w:r>
          <w:r>
            <w:fldChar w:fldCharType="end"/>
          </w:r>
        </w:p>
        <w:p w14:paraId="2D87676C" w14:textId="77777777" w:rsidR="00646AFE" w:rsidRDefault="00646AFE">
          <w:pPr>
            <w:pStyle w:val="TM2"/>
            <w:rPr>
              <w:rFonts w:asciiTheme="minorHAnsi" w:eastAsiaTheme="minorEastAsia" w:hAnsiTheme="minorHAnsi" w:cstheme="minorBidi"/>
              <w:bCs w:val="0"/>
              <w:sz w:val="22"/>
              <w:lang w:eastAsia="fr-CA"/>
            </w:rPr>
          </w:pPr>
          <w:r>
            <w:t>4.1</w:t>
          </w:r>
          <w:r>
            <w:rPr>
              <w:rFonts w:asciiTheme="minorHAnsi" w:eastAsiaTheme="minorEastAsia" w:hAnsiTheme="minorHAnsi" w:cstheme="minorBidi"/>
              <w:bCs w:val="0"/>
              <w:sz w:val="22"/>
              <w:lang w:eastAsia="fr-CA"/>
            </w:rPr>
            <w:tab/>
          </w:r>
          <w:r>
            <w:t>Description du mandat</w:t>
          </w:r>
          <w:r>
            <w:tab/>
          </w:r>
          <w:r>
            <w:fldChar w:fldCharType="begin"/>
          </w:r>
          <w:r>
            <w:instrText xml:space="preserve"> PAGEREF _Toc34731235 \h </w:instrText>
          </w:r>
          <w:r>
            <w:fldChar w:fldCharType="separate"/>
          </w:r>
          <w:r w:rsidR="006A6E35">
            <w:t>5</w:t>
          </w:r>
          <w:r>
            <w:fldChar w:fldCharType="end"/>
          </w:r>
        </w:p>
        <w:p w14:paraId="2D87676D" w14:textId="77777777" w:rsidR="00646AFE" w:rsidRDefault="00646AFE">
          <w:pPr>
            <w:pStyle w:val="TM2"/>
            <w:rPr>
              <w:rFonts w:asciiTheme="minorHAnsi" w:eastAsiaTheme="minorEastAsia" w:hAnsiTheme="minorHAnsi" w:cstheme="minorBidi"/>
              <w:bCs w:val="0"/>
              <w:sz w:val="22"/>
              <w:lang w:eastAsia="fr-CA"/>
            </w:rPr>
          </w:pPr>
          <w:r>
            <w:t>4.2</w:t>
          </w:r>
          <w:r>
            <w:rPr>
              <w:rFonts w:asciiTheme="minorHAnsi" w:eastAsiaTheme="minorEastAsia" w:hAnsiTheme="minorHAnsi" w:cstheme="minorBidi"/>
              <w:bCs w:val="0"/>
              <w:sz w:val="22"/>
              <w:lang w:eastAsia="fr-CA"/>
            </w:rPr>
            <w:tab/>
          </w:r>
          <w:r>
            <w:t>Collecte des informations disponibles</w:t>
          </w:r>
          <w:r>
            <w:tab/>
          </w:r>
          <w:r>
            <w:fldChar w:fldCharType="begin"/>
          </w:r>
          <w:r>
            <w:instrText xml:space="preserve"> PAGEREF _Toc34731236 \h </w:instrText>
          </w:r>
          <w:r>
            <w:fldChar w:fldCharType="separate"/>
          </w:r>
          <w:r w:rsidR="006A6E35">
            <w:t>5</w:t>
          </w:r>
          <w:r>
            <w:fldChar w:fldCharType="end"/>
          </w:r>
        </w:p>
        <w:p w14:paraId="2D87676E" w14:textId="77777777" w:rsidR="00646AFE" w:rsidRDefault="00646AFE">
          <w:pPr>
            <w:pStyle w:val="TM2"/>
            <w:rPr>
              <w:rFonts w:asciiTheme="minorHAnsi" w:eastAsiaTheme="minorEastAsia" w:hAnsiTheme="minorHAnsi" w:cstheme="minorBidi"/>
              <w:bCs w:val="0"/>
              <w:sz w:val="22"/>
              <w:lang w:eastAsia="fr-CA"/>
            </w:rPr>
          </w:pPr>
          <w:r>
            <w:t>4.3</w:t>
          </w:r>
          <w:r>
            <w:rPr>
              <w:rFonts w:asciiTheme="minorHAnsi" w:eastAsiaTheme="minorEastAsia" w:hAnsiTheme="minorHAnsi" w:cstheme="minorBidi"/>
              <w:bCs w:val="0"/>
              <w:sz w:val="22"/>
              <w:lang w:eastAsia="fr-CA"/>
            </w:rPr>
            <w:tab/>
          </w:r>
          <w:r>
            <w:t>Collecte de données complémentaires</w:t>
          </w:r>
          <w:r>
            <w:tab/>
          </w:r>
          <w:r>
            <w:fldChar w:fldCharType="begin"/>
          </w:r>
          <w:r>
            <w:instrText xml:space="preserve"> PAGEREF _Toc34731237 \h </w:instrText>
          </w:r>
          <w:r>
            <w:fldChar w:fldCharType="separate"/>
          </w:r>
          <w:r w:rsidR="006A6E35">
            <w:t>6</w:t>
          </w:r>
          <w:r>
            <w:fldChar w:fldCharType="end"/>
          </w:r>
        </w:p>
        <w:p w14:paraId="2D87676F" w14:textId="77777777" w:rsidR="00646AFE" w:rsidRDefault="00646AFE">
          <w:pPr>
            <w:pStyle w:val="TM3"/>
            <w:rPr>
              <w:rFonts w:asciiTheme="minorHAnsi" w:eastAsiaTheme="minorEastAsia" w:hAnsiTheme="minorHAnsi" w:cstheme="minorBidi"/>
              <w:sz w:val="22"/>
              <w:lang w:eastAsia="fr-CA"/>
            </w:rPr>
          </w:pPr>
          <w:r>
            <w:t>4.3.1</w:t>
          </w:r>
          <w:r>
            <w:rPr>
              <w:rFonts w:asciiTheme="minorHAnsi" w:eastAsiaTheme="minorEastAsia" w:hAnsiTheme="minorHAnsi" w:cstheme="minorBidi"/>
              <w:sz w:val="22"/>
              <w:lang w:eastAsia="fr-CA"/>
            </w:rPr>
            <w:tab/>
          </w:r>
          <w:r>
            <w:t>Généralités</w:t>
          </w:r>
          <w:r>
            <w:tab/>
          </w:r>
          <w:r>
            <w:fldChar w:fldCharType="begin"/>
          </w:r>
          <w:r>
            <w:instrText xml:space="preserve"> PAGEREF _Toc34731238 \h </w:instrText>
          </w:r>
          <w:r>
            <w:fldChar w:fldCharType="separate"/>
          </w:r>
          <w:r w:rsidR="006A6E35">
            <w:t>6</w:t>
          </w:r>
          <w:r>
            <w:fldChar w:fldCharType="end"/>
          </w:r>
        </w:p>
        <w:p w14:paraId="2D876770" w14:textId="77777777" w:rsidR="00646AFE" w:rsidRDefault="00646AFE">
          <w:pPr>
            <w:pStyle w:val="TM3"/>
            <w:rPr>
              <w:rFonts w:asciiTheme="minorHAnsi" w:eastAsiaTheme="minorEastAsia" w:hAnsiTheme="minorHAnsi" w:cstheme="minorBidi"/>
              <w:sz w:val="22"/>
              <w:lang w:eastAsia="fr-CA"/>
            </w:rPr>
          </w:pPr>
          <w:r>
            <w:t>4.3.2</w:t>
          </w:r>
          <w:r>
            <w:rPr>
              <w:rFonts w:asciiTheme="minorHAnsi" w:eastAsiaTheme="minorEastAsia" w:hAnsiTheme="minorHAnsi" w:cstheme="minorBidi"/>
              <w:sz w:val="22"/>
              <w:lang w:eastAsia="fr-CA"/>
            </w:rPr>
            <w:tab/>
          </w:r>
          <w:r>
            <w:t>Relevés géoréférencés</w:t>
          </w:r>
          <w:r>
            <w:tab/>
          </w:r>
          <w:r>
            <w:fldChar w:fldCharType="begin"/>
          </w:r>
          <w:r>
            <w:instrText xml:space="preserve"> PAGEREF _Toc34731239 \h </w:instrText>
          </w:r>
          <w:r>
            <w:fldChar w:fldCharType="separate"/>
          </w:r>
          <w:r w:rsidR="006A6E35">
            <w:t>6</w:t>
          </w:r>
          <w:r>
            <w:fldChar w:fldCharType="end"/>
          </w:r>
        </w:p>
        <w:p w14:paraId="2D876771" w14:textId="77777777" w:rsidR="00646AFE" w:rsidRDefault="00646AFE">
          <w:pPr>
            <w:pStyle w:val="TM3"/>
            <w:rPr>
              <w:rFonts w:asciiTheme="minorHAnsi" w:eastAsiaTheme="minorEastAsia" w:hAnsiTheme="minorHAnsi" w:cstheme="minorBidi"/>
              <w:sz w:val="22"/>
              <w:lang w:eastAsia="fr-CA"/>
            </w:rPr>
          </w:pPr>
          <w:r>
            <w:t>4.3.3</w:t>
          </w:r>
          <w:r>
            <w:rPr>
              <w:rFonts w:asciiTheme="minorHAnsi" w:eastAsiaTheme="minorEastAsia" w:hAnsiTheme="minorHAnsi" w:cstheme="minorBidi"/>
              <w:sz w:val="22"/>
              <w:lang w:eastAsia="fr-CA"/>
            </w:rPr>
            <w:tab/>
          </w:r>
          <w:r>
            <w:t>Profilométrie</w:t>
          </w:r>
          <w:r>
            <w:tab/>
          </w:r>
          <w:r>
            <w:fldChar w:fldCharType="begin"/>
          </w:r>
          <w:r>
            <w:instrText xml:space="preserve"> PAGEREF _Toc34731240 \h </w:instrText>
          </w:r>
          <w:r>
            <w:fldChar w:fldCharType="separate"/>
          </w:r>
          <w:r w:rsidR="006A6E35">
            <w:t>6</w:t>
          </w:r>
          <w:r>
            <w:fldChar w:fldCharType="end"/>
          </w:r>
        </w:p>
        <w:p w14:paraId="2D876772" w14:textId="77777777" w:rsidR="00646AFE" w:rsidRDefault="00646AFE">
          <w:pPr>
            <w:pStyle w:val="TM4"/>
            <w:rPr>
              <w:rFonts w:asciiTheme="minorHAnsi" w:hAnsiTheme="minorHAnsi" w:cstheme="minorBidi"/>
              <w:sz w:val="22"/>
              <w:lang w:eastAsia="fr-CA"/>
            </w:rPr>
          </w:pPr>
          <w:r>
            <w:t>4.3.3.1</w:t>
          </w:r>
          <w:r>
            <w:rPr>
              <w:rFonts w:asciiTheme="minorHAnsi" w:hAnsiTheme="minorHAnsi" w:cstheme="minorBidi"/>
              <w:sz w:val="22"/>
              <w:lang w:eastAsia="fr-CA"/>
            </w:rPr>
            <w:tab/>
          </w:r>
          <w:r>
            <w:t>Périodes visées</w:t>
          </w:r>
          <w:r>
            <w:tab/>
          </w:r>
          <w:r>
            <w:fldChar w:fldCharType="begin"/>
          </w:r>
          <w:r>
            <w:instrText xml:space="preserve"> PAGEREF _Toc34731241 \h </w:instrText>
          </w:r>
          <w:r>
            <w:fldChar w:fldCharType="separate"/>
          </w:r>
          <w:r w:rsidR="006A6E35">
            <w:t>7</w:t>
          </w:r>
          <w:r>
            <w:fldChar w:fldCharType="end"/>
          </w:r>
        </w:p>
        <w:p w14:paraId="2D876773" w14:textId="77777777" w:rsidR="00646AFE" w:rsidRDefault="00646AFE">
          <w:pPr>
            <w:pStyle w:val="TM4"/>
            <w:rPr>
              <w:rFonts w:asciiTheme="minorHAnsi" w:hAnsiTheme="minorHAnsi" w:cstheme="minorBidi"/>
              <w:sz w:val="22"/>
              <w:lang w:eastAsia="fr-CA"/>
            </w:rPr>
          </w:pPr>
          <w:r>
            <w:t>4.3.3.2</w:t>
          </w:r>
          <w:r>
            <w:rPr>
              <w:rFonts w:asciiTheme="minorHAnsi" w:hAnsiTheme="minorHAnsi" w:cstheme="minorBidi"/>
              <w:sz w:val="22"/>
              <w:lang w:eastAsia="fr-CA"/>
            </w:rPr>
            <w:tab/>
          </w:r>
          <w:r>
            <w:t>Profilométrie – Procédures</w:t>
          </w:r>
          <w:r>
            <w:tab/>
          </w:r>
          <w:r>
            <w:fldChar w:fldCharType="begin"/>
          </w:r>
          <w:r>
            <w:instrText xml:space="preserve"> PAGEREF _Toc34731242 \h </w:instrText>
          </w:r>
          <w:r>
            <w:fldChar w:fldCharType="separate"/>
          </w:r>
          <w:r w:rsidR="006A6E35">
            <w:t>7</w:t>
          </w:r>
          <w:r>
            <w:fldChar w:fldCharType="end"/>
          </w:r>
        </w:p>
        <w:p w14:paraId="2D876774" w14:textId="77777777" w:rsidR="00646AFE" w:rsidRDefault="00646AFE">
          <w:pPr>
            <w:pStyle w:val="TM3"/>
            <w:rPr>
              <w:rFonts w:asciiTheme="minorHAnsi" w:eastAsiaTheme="minorEastAsia" w:hAnsiTheme="minorHAnsi" w:cstheme="minorBidi"/>
              <w:sz w:val="22"/>
              <w:lang w:eastAsia="fr-CA"/>
            </w:rPr>
          </w:pPr>
          <w:r>
            <w:t>4.3.4</w:t>
          </w:r>
          <w:r>
            <w:rPr>
              <w:rFonts w:asciiTheme="minorHAnsi" w:eastAsiaTheme="minorEastAsia" w:hAnsiTheme="minorHAnsi" w:cstheme="minorBidi"/>
              <w:sz w:val="22"/>
              <w:lang w:eastAsia="fr-CA"/>
            </w:rPr>
            <w:tab/>
          </w:r>
          <w:r>
            <w:t>Relevé visuel</w:t>
          </w:r>
          <w:r>
            <w:tab/>
          </w:r>
          <w:r>
            <w:fldChar w:fldCharType="begin"/>
          </w:r>
          <w:r>
            <w:instrText xml:space="preserve"> PAGEREF _Toc34731243 \h </w:instrText>
          </w:r>
          <w:r>
            <w:fldChar w:fldCharType="separate"/>
          </w:r>
          <w:r w:rsidR="006A6E35">
            <w:t>7</w:t>
          </w:r>
          <w:r>
            <w:fldChar w:fldCharType="end"/>
          </w:r>
        </w:p>
        <w:p w14:paraId="2D876775" w14:textId="77777777" w:rsidR="00646AFE" w:rsidRDefault="00646AFE">
          <w:pPr>
            <w:pStyle w:val="TM4"/>
            <w:rPr>
              <w:rFonts w:asciiTheme="minorHAnsi" w:hAnsiTheme="minorHAnsi" w:cstheme="minorBidi"/>
              <w:sz w:val="22"/>
              <w:lang w:eastAsia="fr-CA"/>
            </w:rPr>
          </w:pPr>
          <w:r>
            <w:t>4.3.4.1</w:t>
          </w:r>
          <w:r>
            <w:rPr>
              <w:rFonts w:asciiTheme="minorHAnsi" w:hAnsiTheme="minorHAnsi" w:cstheme="minorBidi"/>
              <w:sz w:val="22"/>
              <w:lang w:eastAsia="fr-CA"/>
            </w:rPr>
            <w:tab/>
          </w:r>
          <w:r>
            <w:t>Périodes visées</w:t>
          </w:r>
          <w:r>
            <w:tab/>
          </w:r>
          <w:r>
            <w:fldChar w:fldCharType="begin"/>
          </w:r>
          <w:r>
            <w:instrText xml:space="preserve"> PAGEREF _Toc34731244 \h </w:instrText>
          </w:r>
          <w:r>
            <w:fldChar w:fldCharType="separate"/>
          </w:r>
          <w:r w:rsidR="006A6E35">
            <w:t>7</w:t>
          </w:r>
          <w:r>
            <w:fldChar w:fldCharType="end"/>
          </w:r>
        </w:p>
        <w:p w14:paraId="2D876776" w14:textId="77777777" w:rsidR="00646AFE" w:rsidRDefault="00646AFE">
          <w:pPr>
            <w:pStyle w:val="TM4"/>
            <w:rPr>
              <w:rFonts w:asciiTheme="minorHAnsi" w:hAnsiTheme="minorHAnsi" w:cstheme="minorBidi"/>
              <w:sz w:val="22"/>
              <w:lang w:eastAsia="fr-CA"/>
            </w:rPr>
          </w:pPr>
          <w:r>
            <w:t>4.3.4.2</w:t>
          </w:r>
          <w:r>
            <w:rPr>
              <w:rFonts w:asciiTheme="minorHAnsi" w:hAnsiTheme="minorHAnsi" w:cstheme="minorBidi"/>
              <w:sz w:val="22"/>
              <w:lang w:eastAsia="fr-CA"/>
            </w:rPr>
            <w:tab/>
          </w:r>
          <w:r>
            <w:t>Relevé visuel – Procédure</w:t>
          </w:r>
          <w:r>
            <w:tab/>
          </w:r>
          <w:r>
            <w:fldChar w:fldCharType="begin"/>
          </w:r>
          <w:r>
            <w:instrText xml:space="preserve"> PAGEREF _Toc34731245 \h </w:instrText>
          </w:r>
          <w:r>
            <w:fldChar w:fldCharType="separate"/>
          </w:r>
          <w:r w:rsidR="006A6E35">
            <w:t>7</w:t>
          </w:r>
          <w:r>
            <w:fldChar w:fldCharType="end"/>
          </w:r>
        </w:p>
        <w:p w14:paraId="2D876777" w14:textId="77777777" w:rsidR="00646AFE" w:rsidRDefault="00646AFE">
          <w:pPr>
            <w:pStyle w:val="TM3"/>
            <w:rPr>
              <w:rFonts w:asciiTheme="minorHAnsi" w:eastAsiaTheme="minorEastAsia" w:hAnsiTheme="minorHAnsi" w:cstheme="minorBidi"/>
              <w:sz w:val="22"/>
              <w:lang w:eastAsia="fr-CA"/>
            </w:rPr>
          </w:pPr>
          <w:r>
            <w:t>4.3.5</w:t>
          </w:r>
          <w:r>
            <w:rPr>
              <w:rFonts w:asciiTheme="minorHAnsi" w:eastAsiaTheme="minorEastAsia" w:hAnsiTheme="minorHAnsi" w:cstheme="minorBidi"/>
              <w:sz w:val="22"/>
              <w:lang w:eastAsia="fr-CA"/>
            </w:rPr>
            <w:tab/>
          </w:r>
          <w:r>
            <w:t>Relevé de nivellement</w:t>
          </w:r>
          <w:r>
            <w:tab/>
          </w:r>
          <w:r>
            <w:fldChar w:fldCharType="begin"/>
          </w:r>
          <w:r>
            <w:instrText xml:space="preserve"> PAGEREF _Toc34731246 \h </w:instrText>
          </w:r>
          <w:r>
            <w:fldChar w:fldCharType="separate"/>
          </w:r>
          <w:r w:rsidR="006A6E35">
            <w:t>8</w:t>
          </w:r>
          <w:r>
            <w:fldChar w:fldCharType="end"/>
          </w:r>
        </w:p>
        <w:p w14:paraId="2D876778" w14:textId="77777777" w:rsidR="00646AFE" w:rsidRDefault="00646AFE">
          <w:pPr>
            <w:pStyle w:val="TM4"/>
            <w:rPr>
              <w:rFonts w:asciiTheme="minorHAnsi" w:hAnsiTheme="minorHAnsi" w:cstheme="minorBidi"/>
              <w:sz w:val="22"/>
              <w:lang w:eastAsia="fr-CA"/>
            </w:rPr>
          </w:pPr>
          <w:r>
            <w:t>4.3.5.1</w:t>
          </w:r>
          <w:r>
            <w:rPr>
              <w:rFonts w:asciiTheme="minorHAnsi" w:hAnsiTheme="minorHAnsi" w:cstheme="minorBidi"/>
              <w:sz w:val="22"/>
              <w:lang w:eastAsia="fr-CA"/>
            </w:rPr>
            <w:tab/>
          </w:r>
          <w:r>
            <w:t>Périodes visées</w:t>
          </w:r>
          <w:r>
            <w:tab/>
          </w:r>
          <w:r>
            <w:fldChar w:fldCharType="begin"/>
          </w:r>
          <w:r>
            <w:instrText xml:space="preserve"> PAGEREF _Toc34731247 \h </w:instrText>
          </w:r>
          <w:r>
            <w:fldChar w:fldCharType="separate"/>
          </w:r>
          <w:r w:rsidR="006A6E35">
            <w:t>8</w:t>
          </w:r>
          <w:r>
            <w:fldChar w:fldCharType="end"/>
          </w:r>
        </w:p>
        <w:p w14:paraId="2D876779" w14:textId="77777777" w:rsidR="00646AFE" w:rsidRDefault="00646AFE">
          <w:pPr>
            <w:pStyle w:val="TM4"/>
            <w:rPr>
              <w:rFonts w:asciiTheme="minorHAnsi" w:hAnsiTheme="minorHAnsi" w:cstheme="minorBidi"/>
              <w:sz w:val="22"/>
              <w:lang w:eastAsia="fr-CA"/>
            </w:rPr>
          </w:pPr>
          <w:r>
            <w:t>4.3.5.2</w:t>
          </w:r>
          <w:r>
            <w:rPr>
              <w:rFonts w:asciiTheme="minorHAnsi" w:hAnsiTheme="minorHAnsi" w:cstheme="minorBidi"/>
              <w:sz w:val="22"/>
              <w:lang w:eastAsia="fr-CA"/>
            </w:rPr>
            <w:tab/>
          </w:r>
          <w:r>
            <w:t>Relevé de nivellement – Procédure</w:t>
          </w:r>
          <w:r>
            <w:tab/>
          </w:r>
          <w:r>
            <w:fldChar w:fldCharType="begin"/>
          </w:r>
          <w:r>
            <w:instrText xml:space="preserve"> PAGEREF _Toc34731248 \h </w:instrText>
          </w:r>
          <w:r>
            <w:fldChar w:fldCharType="separate"/>
          </w:r>
          <w:r w:rsidR="006A6E35">
            <w:t>8</w:t>
          </w:r>
          <w:r>
            <w:fldChar w:fldCharType="end"/>
          </w:r>
        </w:p>
        <w:p w14:paraId="2D87677A" w14:textId="77777777" w:rsidR="00646AFE" w:rsidRDefault="00646AFE">
          <w:pPr>
            <w:pStyle w:val="TM3"/>
            <w:rPr>
              <w:rFonts w:asciiTheme="minorHAnsi" w:eastAsiaTheme="minorEastAsia" w:hAnsiTheme="minorHAnsi" w:cstheme="minorBidi"/>
              <w:sz w:val="22"/>
              <w:lang w:eastAsia="fr-CA"/>
            </w:rPr>
          </w:pPr>
          <w:r>
            <w:t>4.3.6</w:t>
          </w:r>
          <w:r>
            <w:rPr>
              <w:rFonts w:asciiTheme="minorHAnsi" w:eastAsiaTheme="minorEastAsia" w:hAnsiTheme="minorHAnsi" w:cstheme="minorBidi"/>
              <w:sz w:val="22"/>
              <w:lang w:eastAsia="fr-CA"/>
            </w:rPr>
            <w:tab/>
          </w:r>
          <w:r>
            <w:t>Sondages</w:t>
          </w:r>
          <w:r>
            <w:tab/>
          </w:r>
          <w:r>
            <w:fldChar w:fldCharType="begin"/>
          </w:r>
          <w:r>
            <w:instrText xml:space="preserve"> PAGEREF _Toc34731249 \h </w:instrText>
          </w:r>
          <w:r>
            <w:fldChar w:fldCharType="separate"/>
          </w:r>
          <w:r w:rsidR="006A6E35">
            <w:t>8</w:t>
          </w:r>
          <w:r>
            <w:fldChar w:fldCharType="end"/>
          </w:r>
        </w:p>
        <w:p w14:paraId="2D87677B" w14:textId="77777777" w:rsidR="00646AFE" w:rsidRDefault="00646AFE">
          <w:pPr>
            <w:pStyle w:val="TM4"/>
            <w:rPr>
              <w:rFonts w:asciiTheme="minorHAnsi" w:hAnsiTheme="minorHAnsi" w:cstheme="minorBidi"/>
              <w:sz w:val="22"/>
              <w:lang w:eastAsia="fr-CA"/>
            </w:rPr>
          </w:pPr>
          <w:r>
            <w:t>4.3.6.1</w:t>
          </w:r>
          <w:r>
            <w:rPr>
              <w:rFonts w:asciiTheme="minorHAnsi" w:hAnsiTheme="minorHAnsi" w:cstheme="minorBidi"/>
              <w:sz w:val="22"/>
              <w:lang w:eastAsia="fr-CA"/>
            </w:rPr>
            <w:tab/>
          </w:r>
          <w:r>
            <w:t>Équipements de services publics</w:t>
          </w:r>
          <w:r>
            <w:tab/>
          </w:r>
          <w:r>
            <w:fldChar w:fldCharType="begin"/>
          </w:r>
          <w:r>
            <w:instrText xml:space="preserve"> PAGEREF _Toc34731250 \h </w:instrText>
          </w:r>
          <w:r>
            <w:fldChar w:fldCharType="separate"/>
          </w:r>
          <w:r w:rsidR="006A6E35">
            <w:t>8</w:t>
          </w:r>
          <w:r>
            <w:fldChar w:fldCharType="end"/>
          </w:r>
        </w:p>
        <w:p w14:paraId="2D87677C" w14:textId="77777777" w:rsidR="00646AFE" w:rsidRDefault="00646AFE">
          <w:pPr>
            <w:pStyle w:val="TM4"/>
            <w:rPr>
              <w:rFonts w:asciiTheme="minorHAnsi" w:hAnsiTheme="minorHAnsi" w:cstheme="minorBidi"/>
              <w:sz w:val="22"/>
              <w:lang w:eastAsia="fr-CA"/>
            </w:rPr>
          </w:pPr>
          <w:r>
            <w:t>4.3.6.2</w:t>
          </w:r>
          <w:r>
            <w:rPr>
              <w:rFonts w:asciiTheme="minorHAnsi" w:hAnsiTheme="minorHAnsi" w:cstheme="minorBidi"/>
              <w:sz w:val="22"/>
              <w:lang w:eastAsia="fr-CA"/>
            </w:rPr>
            <w:tab/>
          </w:r>
          <w:r>
            <w:t>Localisation des sondages</w:t>
          </w:r>
          <w:r>
            <w:tab/>
          </w:r>
          <w:r>
            <w:fldChar w:fldCharType="begin"/>
          </w:r>
          <w:r>
            <w:instrText xml:space="preserve"> PAGEREF _Toc34731251 \h </w:instrText>
          </w:r>
          <w:r>
            <w:fldChar w:fldCharType="separate"/>
          </w:r>
          <w:r w:rsidR="006A6E35">
            <w:t>8</w:t>
          </w:r>
          <w:r>
            <w:fldChar w:fldCharType="end"/>
          </w:r>
        </w:p>
        <w:p w14:paraId="2D87677D" w14:textId="77777777" w:rsidR="00646AFE" w:rsidRDefault="00646AFE">
          <w:pPr>
            <w:pStyle w:val="TM4"/>
            <w:rPr>
              <w:rFonts w:asciiTheme="minorHAnsi" w:hAnsiTheme="minorHAnsi" w:cstheme="minorBidi"/>
              <w:sz w:val="22"/>
              <w:lang w:eastAsia="fr-CA"/>
            </w:rPr>
          </w:pPr>
          <w:r>
            <w:t>4.3.6.3</w:t>
          </w:r>
          <w:r>
            <w:rPr>
              <w:rFonts w:asciiTheme="minorHAnsi" w:hAnsiTheme="minorHAnsi" w:cstheme="minorBidi"/>
              <w:sz w:val="22"/>
              <w:lang w:eastAsia="fr-CA"/>
            </w:rPr>
            <w:tab/>
          </w:r>
          <w:r>
            <w:t xml:space="preserve">Sondages </w:t>
          </w:r>
          <w:r w:rsidRPr="0000740E">
            <w:rPr>
              <w:rFonts w:cs="Arial"/>
            </w:rPr>
            <w:t>– Procédures</w:t>
          </w:r>
          <w:r>
            <w:tab/>
          </w:r>
          <w:r>
            <w:fldChar w:fldCharType="begin"/>
          </w:r>
          <w:r>
            <w:instrText xml:space="preserve"> PAGEREF _Toc34731252 \h </w:instrText>
          </w:r>
          <w:r>
            <w:fldChar w:fldCharType="separate"/>
          </w:r>
          <w:r w:rsidR="006A6E35">
            <w:t>9</w:t>
          </w:r>
          <w:r>
            <w:fldChar w:fldCharType="end"/>
          </w:r>
        </w:p>
        <w:p w14:paraId="2D87677E" w14:textId="77777777" w:rsidR="00646AFE" w:rsidRDefault="00646AFE">
          <w:pPr>
            <w:pStyle w:val="TM4"/>
            <w:rPr>
              <w:rFonts w:asciiTheme="minorHAnsi" w:hAnsiTheme="minorHAnsi" w:cstheme="minorBidi"/>
              <w:sz w:val="22"/>
              <w:lang w:eastAsia="fr-CA"/>
            </w:rPr>
          </w:pPr>
          <w:r>
            <w:t>4.3.6.4</w:t>
          </w:r>
          <w:r>
            <w:rPr>
              <w:rFonts w:asciiTheme="minorHAnsi" w:hAnsiTheme="minorHAnsi" w:cstheme="minorBidi"/>
              <w:sz w:val="22"/>
              <w:lang w:eastAsia="fr-CA"/>
            </w:rPr>
            <w:tab/>
          </w:r>
          <w:r>
            <w:t>Échantillonnage</w:t>
          </w:r>
          <w:r>
            <w:tab/>
          </w:r>
          <w:r>
            <w:fldChar w:fldCharType="begin"/>
          </w:r>
          <w:r>
            <w:instrText xml:space="preserve"> PAGEREF _Toc34731253 \h </w:instrText>
          </w:r>
          <w:r>
            <w:fldChar w:fldCharType="separate"/>
          </w:r>
          <w:r w:rsidR="006A6E35">
            <w:t>9</w:t>
          </w:r>
          <w:r>
            <w:fldChar w:fldCharType="end"/>
          </w:r>
        </w:p>
        <w:p w14:paraId="2D87677F" w14:textId="77777777" w:rsidR="00646AFE" w:rsidRDefault="00646AFE">
          <w:pPr>
            <w:pStyle w:val="TM4"/>
            <w:rPr>
              <w:rFonts w:asciiTheme="minorHAnsi" w:hAnsiTheme="minorHAnsi" w:cstheme="minorBidi"/>
              <w:sz w:val="22"/>
              <w:lang w:eastAsia="fr-CA"/>
            </w:rPr>
          </w:pPr>
          <w:r>
            <w:t>4.3.6.5</w:t>
          </w:r>
          <w:r>
            <w:rPr>
              <w:rFonts w:asciiTheme="minorHAnsi" w:hAnsiTheme="minorHAnsi" w:cstheme="minorBidi"/>
              <w:sz w:val="22"/>
              <w:lang w:eastAsia="fr-CA"/>
            </w:rPr>
            <w:tab/>
          </w:r>
          <w:r>
            <w:t>Essais</w:t>
          </w:r>
          <w:r>
            <w:tab/>
          </w:r>
          <w:r>
            <w:fldChar w:fldCharType="begin"/>
          </w:r>
          <w:r>
            <w:instrText xml:space="preserve"> PAGEREF _Toc34731254 \h </w:instrText>
          </w:r>
          <w:r>
            <w:fldChar w:fldCharType="separate"/>
          </w:r>
          <w:r w:rsidR="006A6E35">
            <w:t>9</w:t>
          </w:r>
          <w:r>
            <w:fldChar w:fldCharType="end"/>
          </w:r>
        </w:p>
        <w:p w14:paraId="2D876780" w14:textId="77777777" w:rsidR="00646AFE" w:rsidRDefault="00646AFE">
          <w:pPr>
            <w:pStyle w:val="TM4"/>
            <w:rPr>
              <w:rFonts w:asciiTheme="minorHAnsi" w:hAnsiTheme="minorHAnsi" w:cstheme="minorBidi"/>
              <w:sz w:val="22"/>
              <w:lang w:eastAsia="fr-CA"/>
            </w:rPr>
          </w:pPr>
          <w:r>
            <w:t>4.3.6.6</w:t>
          </w:r>
          <w:r>
            <w:rPr>
              <w:rFonts w:asciiTheme="minorHAnsi" w:hAnsiTheme="minorHAnsi" w:cstheme="minorBidi"/>
              <w:sz w:val="22"/>
              <w:lang w:eastAsia="fr-CA"/>
            </w:rPr>
            <w:tab/>
          </w:r>
          <w:r>
            <w:t>Rapport d’exécution</w:t>
          </w:r>
          <w:r>
            <w:tab/>
          </w:r>
          <w:r>
            <w:fldChar w:fldCharType="begin"/>
          </w:r>
          <w:r>
            <w:instrText xml:space="preserve"> PAGEREF _Toc34731255 \h </w:instrText>
          </w:r>
          <w:r>
            <w:fldChar w:fldCharType="separate"/>
          </w:r>
          <w:r w:rsidR="006A6E35">
            <w:t>10</w:t>
          </w:r>
          <w:r>
            <w:fldChar w:fldCharType="end"/>
          </w:r>
        </w:p>
        <w:p w14:paraId="2D876781" w14:textId="77777777" w:rsidR="00646AFE" w:rsidRDefault="00646AFE">
          <w:pPr>
            <w:pStyle w:val="TM3"/>
            <w:rPr>
              <w:rFonts w:asciiTheme="minorHAnsi" w:eastAsiaTheme="minorEastAsia" w:hAnsiTheme="minorHAnsi" w:cstheme="minorBidi"/>
              <w:sz w:val="22"/>
              <w:lang w:eastAsia="fr-CA"/>
            </w:rPr>
          </w:pPr>
          <w:r>
            <w:t>4.3.7</w:t>
          </w:r>
          <w:r>
            <w:rPr>
              <w:rFonts w:asciiTheme="minorHAnsi" w:eastAsiaTheme="minorEastAsia" w:hAnsiTheme="minorHAnsi" w:cstheme="minorBidi"/>
              <w:sz w:val="22"/>
              <w:lang w:eastAsia="fr-CA"/>
            </w:rPr>
            <w:tab/>
          </w:r>
          <w:r>
            <w:t>Profondeur des ornières</w:t>
          </w:r>
          <w:r>
            <w:tab/>
          </w:r>
          <w:r>
            <w:fldChar w:fldCharType="begin"/>
          </w:r>
          <w:r>
            <w:instrText xml:space="preserve"> PAGEREF _Toc34731256 \h </w:instrText>
          </w:r>
          <w:r>
            <w:fldChar w:fldCharType="separate"/>
          </w:r>
          <w:r w:rsidR="006A6E35">
            <w:t>10</w:t>
          </w:r>
          <w:r>
            <w:fldChar w:fldCharType="end"/>
          </w:r>
        </w:p>
        <w:p w14:paraId="2D876782" w14:textId="77777777" w:rsidR="00646AFE" w:rsidRDefault="00646AFE">
          <w:pPr>
            <w:pStyle w:val="TM4"/>
            <w:rPr>
              <w:rFonts w:asciiTheme="minorHAnsi" w:hAnsiTheme="minorHAnsi" w:cstheme="minorBidi"/>
              <w:sz w:val="22"/>
              <w:lang w:eastAsia="fr-CA"/>
            </w:rPr>
          </w:pPr>
          <w:r>
            <w:t>4.3.7.1</w:t>
          </w:r>
          <w:r>
            <w:rPr>
              <w:rFonts w:asciiTheme="minorHAnsi" w:hAnsiTheme="minorHAnsi" w:cstheme="minorBidi"/>
              <w:sz w:val="22"/>
              <w:lang w:eastAsia="fr-CA"/>
            </w:rPr>
            <w:tab/>
          </w:r>
          <w:r>
            <w:t>Mesure de la profondeur des ornières –  Procédure</w:t>
          </w:r>
          <w:r>
            <w:tab/>
          </w:r>
          <w:r>
            <w:fldChar w:fldCharType="begin"/>
          </w:r>
          <w:r>
            <w:instrText xml:space="preserve"> PAGEREF _Toc34731257 \h </w:instrText>
          </w:r>
          <w:r>
            <w:fldChar w:fldCharType="separate"/>
          </w:r>
          <w:r w:rsidR="006A6E35">
            <w:t>10</w:t>
          </w:r>
          <w:r>
            <w:fldChar w:fldCharType="end"/>
          </w:r>
        </w:p>
        <w:p w14:paraId="2D876783" w14:textId="77777777" w:rsidR="00646AFE" w:rsidRDefault="00646AFE">
          <w:pPr>
            <w:pStyle w:val="TM3"/>
            <w:rPr>
              <w:rFonts w:asciiTheme="minorHAnsi" w:eastAsiaTheme="minorEastAsia" w:hAnsiTheme="minorHAnsi" w:cstheme="minorBidi"/>
              <w:sz w:val="22"/>
              <w:lang w:eastAsia="fr-CA"/>
            </w:rPr>
          </w:pPr>
          <w:r>
            <w:t>4.3.8</w:t>
          </w:r>
          <w:r>
            <w:rPr>
              <w:rFonts w:asciiTheme="minorHAnsi" w:eastAsiaTheme="minorEastAsia" w:hAnsiTheme="minorHAnsi" w:cstheme="minorBidi"/>
              <w:sz w:val="22"/>
              <w:lang w:eastAsia="fr-CA"/>
            </w:rPr>
            <w:tab/>
          </w:r>
          <w:r>
            <w:t>Déflexion</w:t>
          </w:r>
          <w:r>
            <w:tab/>
          </w:r>
          <w:r>
            <w:fldChar w:fldCharType="begin"/>
          </w:r>
          <w:r>
            <w:instrText xml:space="preserve"> PAGEREF _Toc34731258 \h </w:instrText>
          </w:r>
          <w:r>
            <w:fldChar w:fldCharType="separate"/>
          </w:r>
          <w:r w:rsidR="006A6E35">
            <w:t>11</w:t>
          </w:r>
          <w:r>
            <w:fldChar w:fldCharType="end"/>
          </w:r>
        </w:p>
        <w:p w14:paraId="2D876784" w14:textId="77777777" w:rsidR="00646AFE" w:rsidRDefault="00646AFE">
          <w:pPr>
            <w:pStyle w:val="TM4"/>
            <w:rPr>
              <w:rFonts w:asciiTheme="minorHAnsi" w:hAnsiTheme="minorHAnsi" w:cstheme="minorBidi"/>
              <w:sz w:val="22"/>
              <w:lang w:eastAsia="fr-CA"/>
            </w:rPr>
          </w:pPr>
          <w:r>
            <w:t>4.3.8.1</w:t>
          </w:r>
          <w:r>
            <w:rPr>
              <w:rFonts w:asciiTheme="minorHAnsi" w:hAnsiTheme="minorHAnsi" w:cstheme="minorBidi"/>
              <w:sz w:val="22"/>
              <w:lang w:eastAsia="fr-CA"/>
            </w:rPr>
            <w:tab/>
          </w:r>
          <w:r>
            <w:t>Mesure de la déflexion –  Procédure</w:t>
          </w:r>
          <w:r>
            <w:tab/>
          </w:r>
          <w:r>
            <w:fldChar w:fldCharType="begin"/>
          </w:r>
          <w:r>
            <w:instrText xml:space="preserve"> PAGEREF _Toc34731259 \h </w:instrText>
          </w:r>
          <w:r>
            <w:fldChar w:fldCharType="separate"/>
          </w:r>
          <w:r w:rsidR="006A6E35">
            <w:t>11</w:t>
          </w:r>
          <w:r>
            <w:fldChar w:fldCharType="end"/>
          </w:r>
        </w:p>
        <w:p w14:paraId="2D876785" w14:textId="77777777" w:rsidR="00646AFE" w:rsidRDefault="00646AFE">
          <w:pPr>
            <w:pStyle w:val="TM2"/>
            <w:rPr>
              <w:rFonts w:asciiTheme="minorHAnsi" w:eastAsiaTheme="minorEastAsia" w:hAnsiTheme="minorHAnsi" w:cstheme="minorBidi"/>
              <w:bCs w:val="0"/>
              <w:sz w:val="22"/>
              <w:lang w:eastAsia="fr-CA"/>
            </w:rPr>
          </w:pPr>
          <w:r>
            <w:t>4.4</w:t>
          </w:r>
          <w:r>
            <w:rPr>
              <w:rFonts w:asciiTheme="minorHAnsi" w:eastAsiaTheme="minorEastAsia" w:hAnsiTheme="minorHAnsi" w:cstheme="minorBidi"/>
              <w:bCs w:val="0"/>
              <w:sz w:val="22"/>
              <w:lang w:eastAsia="fr-CA"/>
            </w:rPr>
            <w:tab/>
          </w:r>
          <w:r>
            <w:t>Analyse des données</w:t>
          </w:r>
          <w:r>
            <w:tab/>
          </w:r>
          <w:r>
            <w:fldChar w:fldCharType="begin"/>
          </w:r>
          <w:r>
            <w:instrText xml:space="preserve"> PAGEREF _Toc34731260 \h </w:instrText>
          </w:r>
          <w:r>
            <w:fldChar w:fldCharType="separate"/>
          </w:r>
          <w:r w:rsidR="006A6E35">
            <w:t>11</w:t>
          </w:r>
          <w:r>
            <w:fldChar w:fldCharType="end"/>
          </w:r>
        </w:p>
        <w:p w14:paraId="2D876786" w14:textId="77777777" w:rsidR="00646AFE" w:rsidRDefault="00646AFE">
          <w:pPr>
            <w:pStyle w:val="TM3"/>
            <w:rPr>
              <w:rFonts w:asciiTheme="minorHAnsi" w:eastAsiaTheme="minorEastAsia" w:hAnsiTheme="minorHAnsi" w:cstheme="minorBidi"/>
              <w:sz w:val="22"/>
              <w:lang w:eastAsia="fr-CA"/>
            </w:rPr>
          </w:pPr>
          <w:r>
            <w:t>4.4.1</w:t>
          </w:r>
          <w:r>
            <w:rPr>
              <w:rFonts w:asciiTheme="minorHAnsi" w:eastAsiaTheme="minorEastAsia" w:hAnsiTheme="minorHAnsi" w:cstheme="minorBidi"/>
              <w:sz w:val="22"/>
              <w:lang w:eastAsia="fr-CA"/>
            </w:rPr>
            <w:tab/>
          </w:r>
          <w:r>
            <w:t>Profilométrie</w:t>
          </w:r>
          <w:r>
            <w:tab/>
          </w:r>
          <w:r>
            <w:fldChar w:fldCharType="begin"/>
          </w:r>
          <w:r>
            <w:instrText xml:space="preserve"> PAGEREF _Toc34731261 \h </w:instrText>
          </w:r>
          <w:r>
            <w:fldChar w:fldCharType="separate"/>
          </w:r>
          <w:r w:rsidR="006A6E35">
            <w:t>11</w:t>
          </w:r>
          <w:r>
            <w:fldChar w:fldCharType="end"/>
          </w:r>
        </w:p>
        <w:p w14:paraId="2D876787" w14:textId="77777777" w:rsidR="00646AFE" w:rsidRDefault="00646AFE">
          <w:pPr>
            <w:pStyle w:val="TM3"/>
            <w:rPr>
              <w:rFonts w:asciiTheme="minorHAnsi" w:eastAsiaTheme="minorEastAsia" w:hAnsiTheme="minorHAnsi" w:cstheme="minorBidi"/>
              <w:sz w:val="22"/>
              <w:lang w:eastAsia="fr-CA"/>
            </w:rPr>
          </w:pPr>
          <w:r>
            <w:t>4.4.2</w:t>
          </w:r>
          <w:r>
            <w:rPr>
              <w:rFonts w:asciiTheme="minorHAnsi" w:eastAsiaTheme="minorEastAsia" w:hAnsiTheme="minorHAnsi" w:cstheme="minorBidi"/>
              <w:sz w:val="22"/>
              <w:lang w:eastAsia="fr-CA"/>
            </w:rPr>
            <w:tab/>
          </w:r>
          <w:r>
            <w:t>Relevé visuel</w:t>
          </w:r>
          <w:r>
            <w:tab/>
          </w:r>
          <w:r>
            <w:fldChar w:fldCharType="begin"/>
          </w:r>
          <w:r>
            <w:instrText xml:space="preserve"> PAGEREF _Toc34731262 \h </w:instrText>
          </w:r>
          <w:r>
            <w:fldChar w:fldCharType="separate"/>
          </w:r>
          <w:r w:rsidR="006A6E35">
            <w:t>12</w:t>
          </w:r>
          <w:r>
            <w:fldChar w:fldCharType="end"/>
          </w:r>
        </w:p>
        <w:p w14:paraId="2D876788" w14:textId="77777777" w:rsidR="00646AFE" w:rsidRDefault="00646AFE">
          <w:pPr>
            <w:pStyle w:val="TM3"/>
            <w:rPr>
              <w:rFonts w:asciiTheme="minorHAnsi" w:eastAsiaTheme="minorEastAsia" w:hAnsiTheme="minorHAnsi" w:cstheme="minorBidi"/>
              <w:sz w:val="22"/>
              <w:lang w:eastAsia="fr-CA"/>
            </w:rPr>
          </w:pPr>
          <w:r>
            <w:t>4.4.3</w:t>
          </w:r>
          <w:r>
            <w:rPr>
              <w:rFonts w:asciiTheme="minorHAnsi" w:eastAsiaTheme="minorEastAsia" w:hAnsiTheme="minorHAnsi" w:cstheme="minorBidi"/>
              <w:sz w:val="22"/>
              <w:lang w:eastAsia="fr-CA"/>
            </w:rPr>
            <w:tab/>
          </w:r>
          <w:r>
            <w:t>Nivellement</w:t>
          </w:r>
          <w:r>
            <w:tab/>
          </w:r>
          <w:r>
            <w:fldChar w:fldCharType="begin"/>
          </w:r>
          <w:r>
            <w:instrText xml:space="preserve"> PAGEREF _Toc34731263 \h </w:instrText>
          </w:r>
          <w:r>
            <w:fldChar w:fldCharType="separate"/>
          </w:r>
          <w:r w:rsidR="006A6E35">
            <w:t>12</w:t>
          </w:r>
          <w:r>
            <w:fldChar w:fldCharType="end"/>
          </w:r>
        </w:p>
        <w:p w14:paraId="2D876789" w14:textId="77777777" w:rsidR="00646AFE" w:rsidRDefault="00646AFE">
          <w:pPr>
            <w:pStyle w:val="TM3"/>
            <w:rPr>
              <w:rFonts w:asciiTheme="minorHAnsi" w:eastAsiaTheme="minorEastAsia" w:hAnsiTheme="minorHAnsi" w:cstheme="minorBidi"/>
              <w:sz w:val="22"/>
              <w:lang w:eastAsia="fr-CA"/>
            </w:rPr>
          </w:pPr>
          <w:r>
            <w:t>4.4.4</w:t>
          </w:r>
          <w:r>
            <w:rPr>
              <w:rFonts w:asciiTheme="minorHAnsi" w:eastAsiaTheme="minorEastAsia" w:hAnsiTheme="minorHAnsi" w:cstheme="minorBidi"/>
              <w:sz w:val="22"/>
              <w:lang w:eastAsia="fr-CA"/>
            </w:rPr>
            <w:tab/>
          </w:r>
          <w:r>
            <w:t>Sondages</w:t>
          </w:r>
          <w:r>
            <w:tab/>
          </w:r>
          <w:r>
            <w:fldChar w:fldCharType="begin"/>
          </w:r>
          <w:r>
            <w:instrText xml:space="preserve"> PAGEREF _Toc34731264 \h </w:instrText>
          </w:r>
          <w:r>
            <w:fldChar w:fldCharType="separate"/>
          </w:r>
          <w:r w:rsidR="006A6E35">
            <w:t>12</w:t>
          </w:r>
          <w:r>
            <w:fldChar w:fldCharType="end"/>
          </w:r>
        </w:p>
        <w:p w14:paraId="2D87678A" w14:textId="77777777" w:rsidR="00646AFE" w:rsidRDefault="00646AFE">
          <w:pPr>
            <w:pStyle w:val="TM3"/>
            <w:rPr>
              <w:rFonts w:asciiTheme="minorHAnsi" w:eastAsiaTheme="minorEastAsia" w:hAnsiTheme="minorHAnsi" w:cstheme="minorBidi"/>
              <w:sz w:val="22"/>
              <w:lang w:eastAsia="fr-CA"/>
            </w:rPr>
          </w:pPr>
          <w:r>
            <w:t>4.4.5</w:t>
          </w:r>
          <w:r>
            <w:rPr>
              <w:rFonts w:asciiTheme="minorHAnsi" w:eastAsiaTheme="minorEastAsia" w:hAnsiTheme="minorHAnsi" w:cstheme="minorBidi"/>
              <w:sz w:val="22"/>
              <w:lang w:eastAsia="fr-CA"/>
            </w:rPr>
            <w:tab/>
          </w:r>
          <w:r>
            <w:t>Profondeur des ornières</w:t>
          </w:r>
          <w:r>
            <w:tab/>
          </w:r>
          <w:r>
            <w:fldChar w:fldCharType="begin"/>
          </w:r>
          <w:r>
            <w:instrText xml:space="preserve"> PAGEREF _Toc34731265 \h </w:instrText>
          </w:r>
          <w:r>
            <w:fldChar w:fldCharType="separate"/>
          </w:r>
          <w:r w:rsidR="006A6E35">
            <w:t>12</w:t>
          </w:r>
          <w:r>
            <w:fldChar w:fldCharType="end"/>
          </w:r>
        </w:p>
        <w:p w14:paraId="2D87678B" w14:textId="77777777" w:rsidR="00646AFE" w:rsidRDefault="00646AFE">
          <w:pPr>
            <w:pStyle w:val="TM3"/>
            <w:rPr>
              <w:rFonts w:asciiTheme="minorHAnsi" w:eastAsiaTheme="minorEastAsia" w:hAnsiTheme="minorHAnsi" w:cstheme="minorBidi"/>
              <w:sz w:val="22"/>
              <w:lang w:eastAsia="fr-CA"/>
            </w:rPr>
          </w:pPr>
          <w:r>
            <w:t>4.4.6</w:t>
          </w:r>
          <w:r>
            <w:rPr>
              <w:rFonts w:asciiTheme="minorHAnsi" w:eastAsiaTheme="minorEastAsia" w:hAnsiTheme="minorHAnsi" w:cstheme="minorBidi"/>
              <w:sz w:val="22"/>
              <w:lang w:eastAsia="fr-CA"/>
            </w:rPr>
            <w:tab/>
          </w:r>
          <w:r>
            <w:t>Déflexion</w:t>
          </w:r>
          <w:r>
            <w:tab/>
          </w:r>
          <w:r>
            <w:fldChar w:fldCharType="begin"/>
          </w:r>
          <w:r>
            <w:instrText xml:space="preserve"> PAGEREF _Toc34731266 \h </w:instrText>
          </w:r>
          <w:r>
            <w:fldChar w:fldCharType="separate"/>
          </w:r>
          <w:r w:rsidR="006A6E35">
            <w:t>12</w:t>
          </w:r>
          <w:r>
            <w:fldChar w:fldCharType="end"/>
          </w:r>
        </w:p>
        <w:p w14:paraId="2D87678C" w14:textId="77777777" w:rsidR="00646AFE" w:rsidRDefault="00646AFE">
          <w:pPr>
            <w:pStyle w:val="TM2"/>
            <w:rPr>
              <w:rFonts w:asciiTheme="minorHAnsi" w:eastAsiaTheme="minorEastAsia" w:hAnsiTheme="minorHAnsi" w:cstheme="minorBidi"/>
              <w:bCs w:val="0"/>
              <w:sz w:val="22"/>
              <w:lang w:eastAsia="fr-CA"/>
            </w:rPr>
          </w:pPr>
          <w:r>
            <w:t>4.5</w:t>
          </w:r>
          <w:r>
            <w:rPr>
              <w:rFonts w:asciiTheme="minorHAnsi" w:eastAsiaTheme="minorEastAsia" w:hAnsiTheme="minorHAnsi" w:cstheme="minorBidi"/>
              <w:bCs w:val="0"/>
              <w:sz w:val="22"/>
              <w:lang w:eastAsia="fr-CA"/>
            </w:rPr>
            <w:tab/>
          </w:r>
          <w:r>
            <w:t>Diagnostic</w:t>
          </w:r>
          <w:r>
            <w:tab/>
          </w:r>
          <w:r>
            <w:fldChar w:fldCharType="begin"/>
          </w:r>
          <w:r>
            <w:instrText xml:space="preserve"> PAGEREF _Toc34731267 \h </w:instrText>
          </w:r>
          <w:r>
            <w:fldChar w:fldCharType="separate"/>
          </w:r>
          <w:r w:rsidR="006A6E35">
            <w:t>13</w:t>
          </w:r>
          <w:r>
            <w:fldChar w:fldCharType="end"/>
          </w:r>
        </w:p>
        <w:p w14:paraId="2D87678D" w14:textId="77777777" w:rsidR="00646AFE" w:rsidRDefault="00646AFE">
          <w:pPr>
            <w:pStyle w:val="TM2"/>
            <w:rPr>
              <w:rFonts w:asciiTheme="minorHAnsi" w:eastAsiaTheme="minorEastAsia" w:hAnsiTheme="minorHAnsi" w:cstheme="minorBidi"/>
              <w:bCs w:val="0"/>
              <w:sz w:val="22"/>
              <w:lang w:eastAsia="fr-CA"/>
            </w:rPr>
          </w:pPr>
          <w:r>
            <w:t>4.6</w:t>
          </w:r>
          <w:r>
            <w:rPr>
              <w:rFonts w:asciiTheme="minorHAnsi" w:eastAsiaTheme="minorEastAsia" w:hAnsiTheme="minorHAnsi" w:cstheme="minorBidi"/>
              <w:bCs w:val="0"/>
              <w:sz w:val="22"/>
              <w:lang w:eastAsia="fr-CA"/>
            </w:rPr>
            <w:tab/>
          </w:r>
          <w:r>
            <w:t>Choix de la ou des solutions</w:t>
          </w:r>
          <w:r>
            <w:tab/>
          </w:r>
          <w:r>
            <w:fldChar w:fldCharType="begin"/>
          </w:r>
          <w:r>
            <w:instrText xml:space="preserve"> PAGEREF _Toc34731268 \h </w:instrText>
          </w:r>
          <w:r>
            <w:fldChar w:fldCharType="separate"/>
          </w:r>
          <w:r w:rsidR="006A6E35">
            <w:t>13</w:t>
          </w:r>
          <w:r>
            <w:fldChar w:fldCharType="end"/>
          </w:r>
        </w:p>
        <w:p w14:paraId="2D87678E" w14:textId="77777777" w:rsidR="00646AFE" w:rsidRDefault="00646AFE">
          <w:pPr>
            <w:pStyle w:val="TM3"/>
            <w:rPr>
              <w:rFonts w:asciiTheme="minorHAnsi" w:eastAsiaTheme="minorEastAsia" w:hAnsiTheme="minorHAnsi" w:cstheme="minorBidi"/>
              <w:sz w:val="22"/>
              <w:lang w:eastAsia="fr-CA"/>
            </w:rPr>
          </w:pPr>
          <w:r>
            <w:t>4.6.1</w:t>
          </w:r>
          <w:r>
            <w:rPr>
              <w:rFonts w:asciiTheme="minorHAnsi" w:eastAsiaTheme="minorEastAsia" w:hAnsiTheme="minorHAnsi" w:cstheme="minorBidi"/>
              <w:sz w:val="22"/>
              <w:lang w:eastAsia="fr-CA"/>
            </w:rPr>
            <w:tab/>
          </w:r>
          <w:r>
            <w:t>Scénario d’intervention</w:t>
          </w:r>
          <w:r>
            <w:tab/>
          </w:r>
          <w:r>
            <w:fldChar w:fldCharType="begin"/>
          </w:r>
          <w:r>
            <w:instrText xml:space="preserve"> PAGEREF _Toc34731269 \h </w:instrText>
          </w:r>
          <w:r>
            <w:fldChar w:fldCharType="separate"/>
          </w:r>
          <w:r w:rsidR="006A6E35">
            <w:t>13</w:t>
          </w:r>
          <w:r>
            <w:fldChar w:fldCharType="end"/>
          </w:r>
        </w:p>
        <w:p w14:paraId="2D87678F" w14:textId="77777777" w:rsidR="00646AFE" w:rsidRDefault="00646AFE">
          <w:pPr>
            <w:pStyle w:val="TM2"/>
            <w:rPr>
              <w:rFonts w:asciiTheme="minorHAnsi" w:eastAsiaTheme="minorEastAsia" w:hAnsiTheme="minorHAnsi" w:cstheme="minorBidi"/>
              <w:bCs w:val="0"/>
              <w:sz w:val="22"/>
              <w:lang w:eastAsia="fr-CA"/>
            </w:rPr>
          </w:pPr>
          <w:r>
            <w:t>4.7</w:t>
          </w:r>
          <w:r>
            <w:rPr>
              <w:rFonts w:asciiTheme="minorHAnsi" w:eastAsiaTheme="minorEastAsia" w:hAnsiTheme="minorHAnsi" w:cstheme="minorBidi"/>
              <w:bCs w:val="0"/>
              <w:sz w:val="22"/>
              <w:lang w:eastAsia="fr-CA"/>
            </w:rPr>
            <w:tab/>
          </w:r>
          <w:r>
            <w:t>Obligations du prestataire de services</w:t>
          </w:r>
          <w:r>
            <w:tab/>
          </w:r>
          <w:r>
            <w:fldChar w:fldCharType="begin"/>
          </w:r>
          <w:r>
            <w:instrText xml:space="preserve"> PAGEREF _Toc34731270 \h </w:instrText>
          </w:r>
          <w:r>
            <w:fldChar w:fldCharType="separate"/>
          </w:r>
          <w:r w:rsidR="006A6E35">
            <w:t>14</w:t>
          </w:r>
          <w:r>
            <w:fldChar w:fldCharType="end"/>
          </w:r>
        </w:p>
        <w:p w14:paraId="2D876790" w14:textId="77777777" w:rsidR="00646AFE" w:rsidRDefault="00646AFE">
          <w:pPr>
            <w:pStyle w:val="TM2"/>
            <w:rPr>
              <w:rFonts w:asciiTheme="minorHAnsi" w:eastAsiaTheme="minorEastAsia" w:hAnsiTheme="minorHAnsi" w:cstheme="minorBidi"/>
              <w:bCs w:val="0"/>
              <w:sz w:val="22"/>
              <w:lang w:eastAsia="fr-CA"/>
            </w:rPr>
          </w:pPr>
          <w:r>
            <w:t>4.8</w:t>
          </w:r>
          <w:r>
            <w:rPr>
              <w:rFonts w:asciiTheme="minorHAnsi" w:eastAsiaTheme="minorEastAsia" w:hAnsiTheme="minorHAnsi" w:cstheme="minorBidi"/>
              <w:bCs w:val="0"/>
              <w:sz w:val="22"/>
              <w:lang w:eastAsia="fr-CA"/>
            </w:rPr>
            <w:tab/>
          </w:r>
          <w:r>
            <w:t>Maintien de la circulation et signalisation</w:t>
          </w:r>
          <w:r>
            <w:tab/>
          </w:r>
          <w:r>
            <w:fldChar w:fldCharType="begin"/>
          </w:r>
          <w:r>
            <w:instrText xml:space="preserve"> PAGEREF _Toc34731271 \h </w:instrText>
          </w:r>
          <w:r>
            <w:fldChar w:fldCharType="separate"/>
          </w:r>
          <w:r w:rsidR="006A6E35">
            <w:t>14</w:t>
          </w:r>
          <w:r>
            <w:fldChar w:fldCharType="end"/>
          </w:r>
        </w:p>
        <w:p w14:paraId="2D876791" w14:textId="77777777" w:rsidR="00646AFE" w:rsidRDefault="00646AFE">
          <w:pPr>
            <w:pStyle w:val="TM2"/>
            <w:rPr>
              <w:rFonts w:asciiTheme="minorHAnsi" w:eastAsiaTheme="minorEastAsia" w:hAnsiTheme="minorHAnsi" w:cstheme="minorBidi"/>
              <w:bCs w:val="0"/>
              <w:sz w:val="22"/>
              <w:lang w:eastAsia="fr-CA"/>
            </w:rPr>
          </w:pPr>
          <w:r>
            <w:t>4.9</w:t>
          </w:r>
          <w:r>
            <w:rPr>
              <w:rFonts w:asciiTheme="minorHAnsi" w:eastAsiaTheme="minorEastAsia" w:hAnsiTheme="minorHAnsi" w:cstheme="minorBidi"/>
              <w:bCs w:val="0"/>
              <w:sz w:val="22"/>
              <w:lang w:eastAsia="fr-CA"/>
            </w:rPr>
            <w:tab/>
          </w:r>
          <w:r>
            <w:t>Biens livrables</w:t>
          </w:r>
          <w:r>
            <w:tab/>
          </w:r>
          <w:r>
            <w:fldChar w:fldCharType="begin"/>
          </w:r>
          <w:r>
            <w:instrText xml:space="preserve"> PAGEREF _Toc34731272 \h </w:instrText>
          </w:r>
          <w:r>
            <w:fldChar w:fldCharType="separate"/>
          </w:r>
          <w:r w:rsidR="006A6E35">
            <w:t>15</w:t>
          </w:r>
          <w:r>
            <w:fldChar w:fldCharType="end"/>
          </w:r>
        </w:p>
        <w:p w14:paraId="2D876792" w14:textId="77777777" w:rsidR="00646AFE" w:rsidRDefault="00646AFE">
          <w:pPr>
            <w:pStyle w:val="TM3"/>
            <w:rPr>
              <w:rFonts w:asciiTheme="minorHAnsi" w:eastAsiaTheme="minorEastAsia" w:hAnsiTheme="minorHAnsi" w:cstheme="minorBidi"/>
              <w:sz w:val="22"/>
              <w:lang w:eastAsia="fr-CA"/>
            </w:rPr>
          </w:pPr>
          <w:r>
            <w:t>4.9.1</w:t>
          </w:r>
          <w:r>
            <w:rPr>
              <w:rFonts w:asciiTheme="minorHAnsi" w:eastAsiaTheme="minorEastAsia" w:hAnsiTheme="minorHAnsi" w:cstheme="minorBidi"/>
              <w:sz w:val="22"/>
              <w:lang w:eastAsia="fr-CA"/>
            </w:rPr>
            <w:tab/>
          </w:r>
          <w:r>
            <w:t>Rapports d’étape</w:t>
          </w:r>
          <w:r>
            <w:tab/>
          </w:r>
          <w:r>
            <w:fldChar w:fldCharType="begin"/>
          </w:r>
          <w:r>
            <w:instrText xml:space="preserve"> PAGEREF _Toc34731273 \h </w:instrText>
          </w:r>
          <w:r>
            <w:fldChar w:fldCharType="separate"/>
          </w:r>
          <w:r w:rsidR="006A6E35">
            <w:t>15</w:t>
          </w:r>
          <w:r>
            <w:fldChar w:fldCharType="end"/>
          </w:r>
        </w:p>
        <w:p w14:paraId="2D876793" w14:textId="77777777" w:rsidR="00646AFE" w:rsidRDefault="00646AFE">
          <w:pPr>
            <w:pStyle w:val="TM4"/>
            <w:rPr>
              <w:rFonts w:asciiTheme="minorHAnsi" w:hAnsiTheme="minorHAnsi" w:cstheme="minorBidi"/>
              <w:sz w:val="22"/>
              <w:lang w:eastAsia="fr-CA"/>
            </w:rPr>
          </w:pPr>
          <w:r>
            <w:t>4.9.1.1</w:t>
          </w:r>
          <w:r>
            <w:rPr>
              <w:rFonts w:asciiTheme="minorHAnsi" w:hAnsiTheme="minorHAnsi" w:cstheme="minorBidi"/>
              <w:sz w:val="22"/>
              <w:lang w:eastAsia="fr-CA"/>
            </w:rPr>
            <w:tab/>
          </w:r>
          <w:r>
            <w:t>Profilométrie</w:t>
          </w:r>
          <w:r>
            <w:tab/>
          </w:r>
          <w:r>
            <w:fldChar w:fldCharType="begin"/>
          </w:r>
          <w:r>
            <w:instrText xml:space="preserve"> PAGEREF _Toc34731274 \h </w:instrText>
          </w:r>
          <w:r>
            <w:fldChar w:fldCharType="separate"/>
          </w:r>
          <w:r w:rsidR="006A6E35">
            <w:t>15</w:t>
          </w:r>
          <w:r>
            <w:fldChar w:fldCharType="end"/>
          </w:r>
        </w:p>
        <w:p w14:paraId="2D876794" w14:textId="77777777" w:rsidR="00646AFE" w:rsidRDefault="00646AFE">
          <w:pPr>
            <w:pStyle w:val="TM4"/>
            <w:rPr>
              <w:rFonts w:asciiTheme="minorHAnsi" w:hAnsiTheme="minorHAnsi" w:cstheme="minorBidi"/>
              <w:sz w:val="22"/>
              <w:lang w:eastAsia="fr-CA"/>
            </w:rPr>
          </w:pPr>
          <w:r>
            <w:t>4.9.1.2</w:t>
          </w:r>
          <w:r>
            <w:rPr>
              <w:rFonts w:asciiTheme="minorHAnsi" w:hAnsiTheme="minorHAnsi" w:cstheme="minorBidi"/>
              <w:sz w:val="22"/>
              <w:lang w:eastAsia="fr-CA"/>
            </w:rPr>
            <w:tab/>
          </w:r>
          <w:r>
            <w:t>Relevé visuel</w:t>
          </w:r>
          <w:r>
            <w:tab/>
          </w:r>
          <w:r>
            <w:fldChar w:fldCharType="begin"/>
          </w:r>
          <w:r>
            <w:instrText xml:space="preserve"> PAGEREF _Toc34731275 \h </w:instrText>
          </w:r>
          <w:r>
            <w:fldChar w:fldCharType="separate"/>
          </w:r>
          <w:r w:rsidR="006A6E35">
            <w:t>15</w:t>
          </w:r>
          <w:r>
            <w:fldChar w:fldCharType="end"/>
          </w:r>
        </w:p>
        <w:p w14:paraId="2D876795" w14:textId="77777777" w:rsidR="00646AFE" w:rsidRDefault="00646AFE">
          <w:pPr>
            <w:pStyle w:val="TM4"/>
            <w:rPr>
              <w:rFonts w:asciiTheme="minorHAnsi" w:hAnsiTheme="minorHAnsi" w:cstheme="minorBidi"/>
              <w:sz w:val="22"/>
              <w:lang w:eastAsia="fr-CA"/>
            </w:rPr>
          </w:pPr>
          <w:r>
            <w:t>4.9.1.3</w:t>
          </w:r>
          <w:r>
            <w:rPr>
              <w:rFonts w:asciiTheme="minorHAnsi" w:hAnsiTheme="minorHAnsi" w:cstheme="minorBidi"/>
              <w:sz w:val="22"/>
              <w:lang w:eastAsia="fr-CA"/>
            </w:rPr>
            <w:tab/>
          </w:r>
          <w:r>
            <w:t>Nivellement</w:t>
          </w:r>
          <w:r>
            <w:tab/>
          </w:r>
          <w:r>
            <w:fldChar w:fldCharType="begin"/>
          </w:r>
          <w:r>
            <w:instrText xml:space="preserve"> PAGEREF _Toc34731276 \h </w:instrText>
          </w:r>
          <w:r>
            <w:fldChar w:fldCharType="separate"/>
          </w:r>
          <w:r w:rsidR="006A6E35">
            <w:t>15</w:t>
          </w:r>
          <w:r>
            <w:fldChar w:fldCharType="end"/>
          </w:r>
        </w:p>
        <w:p w14:paraId="2D876796" w14:textId="77777777" w:rsidR="00646AFE" w:rsidRDefault="00646AFE">
          <w:pPr>
            <w:pStyle w:val="TM4"/>
            <w:rPr>
              <w:rFonts w:asciiTheme="minorHAnsi" w:hAnsiTheme="minorHAnsi" w:cstheme="minorBidi"/>
              <w:sz w:val="22"/>
              <w:lang w:eastAsia="fr-CA"/>
            </w:rPr>
          </w:pPr>
          <w:r>
            <w:t>4.9.1.4</w:t>
          </w:r>
          <w:r>
            <w:rPr>
              <w:rFonts w:asciiTheme="minorHAnsi" w:hAnsiTheme="minorHAnsi" w:cstheme="minorBidi"/>
              <w:sz w:val="22"/>
              <w:lang w:eastAsia="fr-CA"/>
            </w:rPr>
            <w:tab/>
          </w:r>
          <w:r>
            <w:t>Sondages</w:t>
          </w:r>
          <w:r>
            <w:tab/>
          </w:r>
          <w:r>
            <w:fldChar w:fldCharType="begin"/>
          </w:r>
          <w:r>
            <w:instrText xml:space="preserve"> PAGEREF _Toc34731277 \h </w:instrText>
          </w:r>
          <w:r>
            <w:fldChar w:fldCharType="separate"/>
          </w:r>
          <w:r w:rsidR="006A6E35">
            <w:t>16</w:t>
          </w:r>
          <w:r>
            <w:fldChar w:fldCharType="end"/>
          </w:r>
        </w:p>
        <w:p w14:paraId="2D876797" w14:textId="77777777" w:rsidR="00646AFE" w:rsidRDefault="00646AFE">
          <w:pPr>
            <w:pStyle w:val="TM4"/>
            <w:rPr>
              <w:rFonts w:asciiTheme="minorHAnsi" w:hAnsiTheme="minorHAnsi" w:cstheme="minorBidi"/>
              <w:sz w:val="22"/>
              <w:lang w:eastAsia="fr-CA"/>
            </w:rPr>
          </w:pPr>
          <w:r>
            <w:t>4.9.1.5</w:t>
          </w:r>
          <w:r>
            <w:rPr>
              <w:rFonts w:asciiTheme="minorHAnsi" w:hAnsiTheme="minorHAnsi" w:cstheme="minorBidi"/>
              <w:sz w:val="22"/>
              <w:lang w:eastAsia="fr-CA"/>
            </w:rPr>
            <w:tab/>
          </w:r>
          <w:r>
            <w:t>Profondeur des ornières</w:t>
          </w:r>
          <w:r>
            <w:tab/>
          </w:r>
          <w:r>
            <w:fldChar w:fldCharType="begin"/>
          </w:r>
          <w:r>
            <w:instrText xml:space="preserve"> PAGEREF _Toc34731278 \h </w:instrText>
          </w:r>
          <w:r>
            <w:fldChar w:fldCharType="separate"/>
          </w:r>
          <w:r w:rsidR="006A6E35">
            <w:t>16</w:t>
          </w:r>
          <w:r>
            <w:fldChar w:fldCharType="end"/>
          </w:r>
        </w:p>
        <w:p w14:paraId="2D876798" w14:textId="77777777" w:rsidR="00646AFE" w:rsidRDefault="00646AFE">
          <w:pPr>
            <w:pStyle w:val="TM4"/>
            <w:rPr>
              <w:rFonts w:asciiTheme="minorHAnsi" w:hAnsiTheme="minorHAnsi" w:cstheme="minorBidi"/>
              <w:sz w:val="22"/>
              <w:lang w:eastAsia="fr-CA"/>
            </w:rPr>
          </w:pPr>
          <w:r>
            <w:t>4.9.1.6</w:t>
          </w:r>
          <w:r>
            <w:rPr>
              <w:rFonts w:asciiTheme="minorHAnsi" w:hAnsiTheme="minorHAnsi" w:cstheme="minorBidi"/>
              <w:sz w:val="22"/>
              <w:lang w:eastAsia="fr-CA"/>
            </w:rPr>
            <w:tab/>
          </w:r>
          <w:r>
            <w:t>Déflexion</w:t>
          </w:r>
          <w:r>
            <w:tab/>
          </w:r>
          <w:r>
            <w:fldChar w:fldCharType="begin"/>
          </w:r>
          <w:r>
            <w:instrText xml:space="preserve"> PAGEREF _Toc34731279 \h </w:instrText>
          </w:r>
          <w:r>
            <w:fldChar w:fldCharType="separate"/>
          </w:r>
          <w:r w:rsidR="006A6E35">
            <w:t>16</w:t>
          </w:r>
          <w:r>
            <w:fldChar w:fldCharType="end"/>
          </w:r>
        </w:p>
        <w:p w14:paraId="2D876799" w14:textId="77777777" w:rsidR="00646AFE" w:rsidRDefault="00646AFE">
          <w:pPr>
            <w:pStyle w:val="TM3"/>
            <w:rPr>
              <w:rFonts w:asciiTheme="minorHAnsi" w:eastAsiaTheme="minorEastAsia" w:hAnsiTheme="minorHAnsi" w:cstheme="minorBidi"/>
              <w:sz w:val="22"/>
              <w:lang w:eastAsia="fr-CA"/>
            </w:rPr>
          </w:pPr>
          <w:r>
            <w:t>4.9.2</w:t>
          </w:r>
          <w:r>
            <w:rPr>
              <w:rFonts w:asciiTheme="minorHAnsi" w:eastAsiaTheme="minorEastAsia" w:hAnsiTheme="minorHAnsi" w:cstheme="minorBidi"/>
              <w:sz w:val="22"/>
              <w:lang w:eastAsia="fr-CA"/>
            </w:rPr>
            <w:tab/>
          </w:r>
          <w:r>
            <w:t>Rapport final</w:t>
          </w:r>
          <w:r>
            <w:tab/>
          </w:r>
          <w:r>
            <w:fldChar w:fldCharType="begin"/>
          </w:r>
          <w:r>
            <w:instrText xml:space="preserve"> PAGEREF _Toc34731280 \h </w:instrText>
          </w:r>
          <w:r>
            <w:fldChar w:fldCharType="separate"/>
          </w:r>
          <w:r w:rsidR="006A6E35">
            <w:t>16</w:t>
          </w:r>
          <w:r>
            <w:fldChar w:fldCharType="end"/>
          </w:r>
        </w:p>
        <w:p w14:paraId="2D87679A" w14:textId="77777777" w:rsidR="00646AFE" w:rsidRDefault="00646AFE">
          <w:pPr>
            <w:pStyle w:val="TM2"/>
            <w:rPr>
              <w:rFonts w:asciiTheme="minorHAnsi" w:eastAsiaTheme="minorEastAsia" w:hAnsiTheme="minorHAnsi" w:cstheme="minorBidi"/>
              <w:bCs w:val="0"/>
              <w:sz w:val="22"/>
              <w:lang w:eastAsia="fr-CA"/>
            </w:rPr>
          </w:pPr>
          <w:r>
            <w:t>4.10</w:t>
          </w:r>
          <w:r>
            <w:rPr>
              <w:rFonts w:asciiTheme="minorHAnsi" w:eastAsiaTheme="minorEastAsia" w:hAnsiTheme="minorHAnsi" w:cstheme="minorBidi"/>
              <w:bCs w:val="0"/>
              <w:sz w:val="22"/>
              <w:lang w:eastAsia="fr-CA"/>
            </w:rPr>
            <w:tab/>
          </w:r>
          <w:r>
            <w:t>Références bibliographiques</w:t>
          </w:r>
          <w:r>
            <w:tab/>
          </w:r>
          <w:r>
            <w:fldChar w:fldCharType="begin"/>
          </w:r>
          <w:r>
            <w:instrText xml:space="preserve"> PAGEREF _Toc34731281 \h </w:instrText>
          </w:r>
          <w:r>
            <w:fldChar w:fldCharType="separate"/>
          </w:r>
          <w:r w:rsidR="006A6E35">
            <w:t>17</w:t>
          </w:r>
          <w:r>
            <w:fldChar w:fldCharType="end"/>
          </w:r>
        </w:p>
        <w:p w14:paraId="2D87679B" w14:textId="77777777" w:rsidR="00646AFE" w:rsidRDefault="00646AFE">
          <w:pPr>
            <w:pStyle w:val="TM1"/>
            <w:rPr>
              <w:rFonts w:asciiTheme="minorHAnsi" w:eastAsiaTheme="minorEastAsia" w:hAnsiTheme="minorHAnsi" w:cstheme="minorBidi"/>
              <w:b w:val="0"/>
              <w:bCs w:val="0"/>
              <w:sz w:val="22"/>
              <w:lang w:eastAsia="fr-CA"/>
            </w:rPr>
          </w:pPr>
          <w:r>
            <w:t>5.</w:t>
          </w:r>
          <w:r>
            <w:rPr>
              <w:rFonts w:asciiTheme="minorHAnsi" w:eastAsiaTheme="minorEastAsia" w:hAnsiTheme="minorHAnsi" w:cstheme="minorBidi"/>
              <w:b w:val="0"/>
              <w:bCs w:val="0"/>
              <w:sz w:val="22"/>
              <w:lang w:eastAsia="fr-CA"/>
            </w:rPr>
            <w:tab/>
          </w:r>
          <w:r>
            <w:t>Ressources humaines</w:t>
          </w:r>
          <w:r>
            <w:tab/>
          </w:r>
          <w:r>
            <w:fldChar w:fldCharType="begin"/>
          </w:r>
          <w:r>
            <w:instrText xml:space="preserve"> PAGEREF _Toc34731282 \h </w:instrText>
          </w:r>
          <w:r>
            <w:fldChar w:fldCharType="separate"/>
          </w:r>
          <w:r w:rsidR="006A6E35">
            <w:t>18</w:t>
          </w:r>
          <w:r>
            <w:fldChar w:fldCharType="end"/>
          </w:r>
        </w:p>
        <w:p w14:paraId="2D87679C" w14:textId="77777777" w:rsidR="00646AFE" w:rsidRDefault="00646AFE">
          <w:pPr>
            <w:pStyle w:val="TM2"/>
            <w:rPr>
              <w:rFonts w:asciiTheme="minorHAnsi" w:eastAsiaTheme="minorEastAsia" w:hAnsiTheme="minorHAnsi" w:cstheme="minorBidi"/>
              <w:bCs w:val="0"/>
              <w:sz w:val="22"/>
              <w:lang w:eastAsia="fr-CA"/>
            </w:rPr>
          </w:pPr>
          <w:r>
            <w:t>5.1</w:t>
          </w:r>
          <w:r>
            <w:rPr>
              <w:rFonts w:asciiTheme="minorHAnsi" w:eastAsiaTheme="minorEastAsia" w:hAnsiTheme="minorHAnsi" w:cstheme="minorBidi"/>
              <w:bCs w:val="0"/>
              <w:sz w:val="22"/>
              <w:lang w:eastAsia="fr-CA"/>
            </w:rPr>
            <w:tab/>
          </w:r>
          <w:r>
            <w:t>Chargé de projets</w:t>
          </w:r>
          <w:r>
            <w:tab/>
          </w:r>
          <w:r>
            <w:fldChar w:fldCharType="begin"/>
          </w:r>
          <w:r>
            <w:instrText xml:space="preserve"> PAGEREF _Toc34731283 \h </w:instrText>
          </w:r>
          <w:r>
            <w:fldChar w:fldCharType="separate"/>
          </w:r>
          <w:r w:rsidR="006A6E35">
            <w:t>18</w:t>
          </w:r>
          <w:r>
            <w:fldChar w:fldCharType="end"/>
          </w:r>
        </w:p>
        <w:p w14:paraId="2D87679D" w14:textId="77777777" w:rsidR="00646AFE" w:rsidRDefault="00646AFE">
          <w:pPr>
            <w:pStyle w:val="TM2"/>
            <w:rPr>
              <w:rFonts w:asciiTheme="minorHAnsi" w:eastAsiaTheme="minorEastAsia" w:hAnsiTheme="minorHAnsi" w:cstheme="minorBidi"/>
              <w:bCs w:val="0"/>
              <w:sz w:val="22"/>
              <w:lang w:eastAsia="fr-CA"/>
            </w:rPr>
          </w:pPr>
          <w:r>
            <w:t>5.2</w:t>
          </w:r>
          <w:r>
            <w:rPr>
              <w:rFonts w:asciiTheme="minorHAnsi" w:eastAsiaTheme="minorEastAsia" w:hAnsiTheme="minorHAnsi" w:cstheme="minorBidi"/>
              <w:bCs w:val="0"/>
              <w:sz w:val="22"/>
              <w:lang w:eastAsia="fr-CA"/>
            </w:rPr>
            <w:tab/>
          </w:r>
          <w:r>
            <w:t>Équipe</w:t>
          </w:r>
          <w:r>
            <w:tab/>
          </w:r>
          <w:r>
            <w:fldChar w:fldCharType="begin"/>
          </w:r>
          <w:r>
            <w:instrText xml:space="preserve"> PAGEREF _Toc34731284 \h </w:instrText>
          </w:r>
          <w:r>
            <w:fldChar w:fldCharType="separate"/>
          </w:r>
          <w:r w:rsidR="006A6E35">
            <w:t>18</w:t>
          </w:r>
          <w:r>
            <w:fldChar w:fldCharType="end"/>
          </w:r>
        </w:p>
        <w:p w14:paraId="2D87679E" w14:textId="77777777" w:rsidR="00646AFE" w:rsidRDefault="00646AFE">
          <w:pPr>
            <w:pStyle w:val="TM1"/>
            <w:rPr>
              <w:rFonts w:asciiTheme="minorHAnsi" w:eastAsiaTheme="minorEastAsia" w:hAnsiTheme="minorHAnsi" w:cstheme="minorBidi"/>
              <w:b w:val="0"/>
              <w:bCs w:val="0"/>
              <w:sz w:val="22"/>
              <w:lang w:eastAsia="fr-CA"/>
            </w:rPr>
          </w:pPr>
          <w:r>
            <w:t>6.</w:t>
          </w:r>
          <w:r>
            <w:rPr>
              <w:rFonts w:asciiTheme="minorHAnsi" w:eastAsiaTheme="minorEastAsia" w:hAnsiTheme="minorHAnsi" w:cstheme="minorBidi"/>
              <w:b w:val="0"/>
              <w:bCs w:val="0"/>
              <w:sz w:val="22"/>
              <w:lang w:eastAsia="fr-CA"/>
            </w:rPr>
            <w:tab/>
          </w:r>
          <w:r>
            <w:t>Ressources matérielles</w:t>
          </w:r>
          <w:r>
            <w:tab/>
          </w:r>
          <w:r>
            <w:fldChar w:fldCharType="begin"/>
          </w:r>
          <w:r>
            <w:instrText xml:space="preserve"> PAGEREF _Toc34731285 \h </w:instrText>
          </w:r>
          <w:r>
            <w:fldChar w:fldCharType="separate"/>
          </w:r>
          <w:r w:rsidR="006A6E35">
            <w:t>19</w:t>
          </w:r>
          <w:r>
            <w:fldChar w:fldCharType="end"/>
          </w:r>
        </w:p>
        <w:p w14:paraId="2D87679F" w14:textId="77777777" w:rsidR="00646AFE" w:rsidRDefault="00646AFE">
          <w:pPr>
            <w:pStyle w:val="TM1"/>
            <w:rPr>
              <w:rFonts w:asciiTheme="minorHAnsi" w:eastAsiaTheme="minorEastAsia" w:hAnsiTheme="minorHAnsi" w:cstheme="minorBidi"/>
              <w:b w:val="0"/>
              <w:bCs w:val="0"/>
              <w:sz w:val="22"/>
              <w:lang w:eastAsia="fr-CA"/>
            </w:rPr>
          </w:pPr>
          <w:r>
            <w:t>7.</w:t>
          </w:r>
          <w:r>
            <w:rPr>
              <w:rFonts w:asciiTheme="minorHAnsi" w:eastAsiaTheme="minorEastAsia" w:hAnsiTheme="minorHAnsi" w:cstheme="minorBidi"/>
              <w:b w:val="0"/>
              <w:bCs w:val="0"/>
              <w:sz w:val="22"/>
              <w:lang w:eastAsia="fr-CA"/>
            </w:rPr>
            <w:tab/>
          </w:r>
          <w:r>
            <w:t>Rémunération</w:t>
          </w:r>
          <w:r>
            <w:tab/>
          </w:r>
          <w:r>
            <w:fldChar w:fldCharType="begin"/>
          </w:r>
          <w:r>
            <w:instrText xml:space="preserve"> PAGEREF _Toc34731286 \h </w:instrText>
          </w:r>
          <w:r>
            <w:fldChar w:fldCharType="separate"/>
          </w:r>
          <w:r w:rsidR="006A6E35">
            <w:t>19</w:t>
          </w:r>
          <w:r>
            <w:fldChar w:fldCharType="end"/>
          </w:r>
        </w:p>
        <w:p w14:paraId="2D8767A0" w14:textId="77777777" w:rsidR="00646AFE" w:rsidRDefault="00646AFE">
          <w:pPr>
            <w:pStyle w:val="TM2"/>
            <w:rPr>
              <w:rFonts w:asciiTheme="minorHAnsi" w:eastAsiaTheme="minorEastAsia" w:hAnsiTheme="minorHAnsi" w:cstheme="minorBidi"/>
              <w:bCs w:val="0"/>
              <w:sz w:val="22"/>
              <w:lang w:eastAsia="fr-CA"/>
            </w:rPr>
          </w:pPr>
          <w:r>
            <w:t>7.1</w:t>
          </w:r>
          <w:r>
            <w:rPr>
              <w:rFonts w:asciiTheme="minorHAnsi" w:eastAsiaTheme="minorEastAsia" w:hAnsiTheme="minorHAnsi" w:cstheme="minorBidi"/>
              <w:bCs w:val="0"/>
              <w:sz w:val="22"/>
              <w:lang w:eastAsia="fr-CA"/>
            </w:rPr>
            <w:tab/>
          </w:r>
          <w:r>
            <w:t>Mode de rémunération</w:t>
          </w:r>
          <w:r>
            <w:tab/>
          </w:r>
          <w:r>
            <w:fldChar w:fldCharType="begin"/>
          </w:r>
          <w:r>
            <w:instrText xml:space="preserve"> PAGEREF _Toc34731287 \h </w:instrText>
          </w:r>
          <w:r>
            <w:fldChar w:fldCharType="separate"/>
          </w:r>
          <w:r w:rsidR="006A6E35">
            <w:t>19</w:t>
          </w:r>
          <w:r>
            <w:fldChar w:fldCharType="end"/>
          </w:r>
        </w:p>
        <w:p w14:paraId="2D8767A1" w14:textId="77777777" w:rsidR="00646AFE" w:rsidRDefault="00646AFE">
          <w:pPr>
            <w:pStyle w:val="TM2"/>
            <w:rPr>
              <w:rFonts w:asciiTheme="minorHAnsi" w:eastAsiaTheme="minorEastAsia" w:hAnsiTheme="minorHAnsi" w:cstheme="minorBidi"/>
              <w:bCs w:val="0"/>
              <w:sz w:val="22"/>
              <w:lang w:eastAsia="fr-CA"/>
            </w:rPr>
          </w:pPr>
          <w:r>
            <w:t>7.2</w:t>
          </w:r>
          <w:r>
            <w:rPr>
              <w:rFonts w:asciiTheme="minorHAnsi" w:eastAsiaTheme="minorEastAsia" w:hAnsiTheme="minorHAnsi" w:cstheme="minorBidi"/>
              <w:bCs w:val="0"/>
              <w:sz w:val="22"/>
              <w:lang w:eastAsia="fr-CA"/>
            </w:rPr>
            <w:tab/>
          </w:r>
          <w:r>
            <w:t>Modalités de paiement</w:t>
          </w:r>
          <w:r>
            <w:tab/>
          </w:r>
          <w:r>
            <w:fldChar w:fldCharType="begin"/>
          </w:r>
          <w:r>
            <w:instrText xml:space="preserve"> PAGEREF _Toc34731288 \h </w:instrText>
          </w:r>
          <w:r>
            <w:fldChar w:fldCharType="separate"/>
          </w:r>
          <w:r w:rsidR="006A6E35">
            <w:t>19</w:t>
          </w:r>
          <w:r>
            <w:fldChar w:fldCharType="end"/>
          </w:r>
        </w:p>
        <w:p w14:paraId="2D8767A2" w14:textId="77777777" w:rsidR="00646AFE" w:rsidRDefault="00646AFE">
          <w:pPr>
            <w:pStyle w:val="TM1"/>
            <w:rPr>
              <w:rFonts w:asciiTheme="minorHAnsi" w:eastAsiaTheme="minorEastAsia" w:hAnsiTheme="minorHAnsi" w:cstheme="minorBidi"/>
              <w:b w:val="0"/>
              <w:bCs w:val="0"/>
              <w:sz w:val="22"/>
              <w:lang w:eastAsia="fr-CA"/>
            </w:rPr>
          </w:pPr>
          <w:r>
            <w:t>8.</w:t>
          </w:r>
          <w:r>
            <w:rPr>
              <w:rFonts w:asciiTheme="minorHAnsi" w:eastAsiaTheme="minorEastAsia" w:hAnsiTheme="minorHAnsi" w:cstheme="minorBidi"/>
              <w:b w:val="0"/>
              <w:bCs w:val="0"/>
              <w:sz w:val="22"/>
              <w:lang w:eastAsia="fr-CA"/>
            </w:rPr>
            <w:tab/>
          </w:r>
          <w:r>
            <w:t>Pénalités</w:t>
          </w:r>
          <w:r>
            <w:tab/>
          </w:r>
          <w:r>
            <w:fldChar w:fldCharType="begin"/>
          </w:r>
          <w:r>
            <w:instrText xml:space="preserve"> PAGEREF _Toc34731289 \h </w:instrText>
          </w:r>
          <w:r>
            <w:fldChar w:fldCharType="separate"/>
          </w:r>
          <w:r w:rsidR="006A6E35">
            <w:t>19</w:t>
          </w:r>
          <w:r>
            <w:fldChar w:fldCharType="end"/>
          </w:r>
        </w:p>
        <w:p w14:paraId="2D8767A3" w14:textId="77777777" w:rsidR="00646AFE" w:rsidRDefault="00646AFE">
          <w:pPr>
            <w:pStyle w:val="TM1"/>
            <w:rPr>
              <w:rFonts w:asciiTheme="minorHAnsi" w:eastAsiaTheme="minorEastAsia" w:hAnsiTheme="minorHAnsi" w:cstheme="minorBidi"/>
              <w:b w:val="0"/>
              <w:bCs w:val="0"/>
              <w:sz w:val="22"/>
              <w:lang w:eastAsia="fr-CA"/>
            </w:rPr>
          </w:pPr>
          <w:r>
            <w:t>9.</w:t>
          </w:r>
          <w:r>
            <w:rPr>
              <w:rFonts w:asciiTheme="minorHAnsi" w:eastAsiaTheme="minorEastAsia" w:hAnsiTheme="minorHAnsi" w:cstheme="minorBidi"/>
              <w:b w:val="0"/>
              <w:bCs w:val="0"/>
              <w:sz w:val="22"/>
              <w:lang w:eastAsia="fr-CA"/>
            </w:rPr>
            <w:tab/>
          </w:r>
          <w:r>
            <w:t>Durée du contrat</w:t>
          </w:r>
          <w:r>
            <w:tab/>
          </w:r>
          <w:r>
            <w:fldChar w:fldCharType="begin"/>
          </w:r>
          <w:r>
            <w:instrText xml:space="preserve"> PAGEREF _Toc34731290 \h </w:instrText>
          </w:r>
          <w:r>
            <w:fldChar w:fldCharType="separate"/>
          </w:r>
          <w:r w:rsidR="006A6E35">
            <w:t>20</w:t>
          </w:r>
          <w:r>
            <w:fldChar w:fldCharType="end"/>
          </w:r>
        </w:p>
        <w:p w14:paraId="2D8767A4" w14:textId="77777777" w:rsidR="00646AFE" w:rsidRDefault="00646AFE">
          <w:pPr>
            <w:pStyle w:val="TM1"/>
            <w:rPr>
              <w:rFonts w:asciiTheme="minorHAnsi" w:eastAsiaTheme="minorEastAsia" w:hAnsiTheme="minorHAnsi" w:cstheme="minorBidi"/>
              <w:b w:val="0"/>
              <w:bCs w:val="0"/>
              <w:sz w:val="22"/>
              <w:lang w:eastAsia="fr-CA"/>
            </w:rPr>
          </w:pPr>
          <w:r>
            <w:t>10.</w:t>
          </w:r>
          <w:r>
            <w:rPr>
              <w:rFonts w:asciiTheme="minorHAnsi" w:eastAsiaTheme="minorEastAsia" w:hAnsiTheme="minorHAnsi" w:cstheme="minorBidi"/>
              <w:b w:val="0"/>
              <w:bCs w:val="0"/>
              <w:sz w:val="22"/>
              <w:lang w:eastAsia="fr-CA"/>
            </w:rPr>
            <w:tab/>
          </w:r>
          <w:r>
            <w:t>Signature et date du devis</w:t>
          </w:r>
          <w:r>
            <w:tab/>
          </w:r>
          <w:r>
            <w:fldChar w:fldCharType="begin"/>
          </w:r>
          <w:r>
            <w:instrText xml:space="preserve"> PAGEREF _Toc34731291 \h </w:instrText>
          </w:r>
          <w:r>
            <w:fldChar w:fldCharType="separate"/>
          </w:r>
          <w:r w:rsidR="006A6E35">
            <w:t>20</w:t>
          </w:r>
          <w:r>
            <w:fldChar w:fldCharType="end"/>
          </w:r>
        </w:p>
        <w:p w14:paraId="2D8767A5" w14:textId="77777777" w:rsidR="00804A8A" w:rsidRPr="00E253AE" w:rsidRDefault="0021335C" w:rsidP="000F61C4">
          <w:r>
            <w:rPr>
              <w:rFonts w:asciiTheme="minorHAnsi" w:hAnsiTheme="minorHAnsi"/>
              <w:sz w:val="22"/>
              <w:szCs w:val="22"/>
              <w:u w:val="single"/>
            </w:rPr>
            <w:fldChar w:fldCharType="end"/>
          </w:r>
        </w:p>
      </w:sdtContent>
    </w:sdt>
    <w:p w14:paraId="2D8767A6" w14:textId="77777777" w:rsidR="009F6A77" w:rsidRDefault="009F6A77" w:rsidP="009F6A77">
      <w:pPr>
        <w:pStyle w:val="Masqu"/>
        <w:shd w:val="clear" w:color="auto" w:fill="auto"/>
        <w:spacing w:before="120" w:after="120"/>
        <w:rPr>
          <w:rFonts w:cs="Arial"/>
          <w:highlight w:val="yellow"/>
        </w:rPr>
      </w:pPr>
    </w:p>
    <w:p w14:paraId="2D8767A7" w14:textId="77777777" w:rsidR="003C527C" w:rsidRDefault="003C527C" w:rsidP="009F6A77">
      <w:pPr>
        <w:pStyle w:val="Masqu"/>
        <w:shd w:val="clear" w:color="auto" w:fill="auto"/>
        <w:spacing w:before="120" w:after="120"/>
        <w:rPr>
          <w:rFonts w:cs="Arial"/>
          <w:highlight w:val="yellow"/>
        </w:rPr>
      </w:pPr>
    </w:p>
    <w:p w14:paraId="2D8767A8" w14:textId="77777777" w:rsidR="00074BCB" w:rsidRDefault="00074BCB" w:rsidP="009F6A77">
      <w:pPr>
        <w:pStyle w:val="Masqu"/>
        <w:shd w:val="clear" w:color="auto" w:fill="auto"/>
        <w:spacing w:before="120" w:after="120"/>
        <w:rPr>
          <w:rFonts w:cs="Arial"/>
          <w:highlight w:val="yellow"/>
        </w:rPr>
      </w:pPr>
    </w:p>
    <w:p w14:paraId="2D8767A9" w14:textId="77777777" w:rsidR="004F032F" w:rsidRPr="003D6A09" w:rsidRDefault="004F032F" w:rsidP="004F032F">
      <w:pPr>
        <w:spacing w:before="120" w:after="120"/>
        <w:jc w:val="center"/>
        <w:rPr>
          <w:rFonts w:ascii="Arial" w:hAnsi="Arial" w:cs="Arial"/>
        </w:rPr>
      </w:pPr>
      <w:r>
        <w:rPr>
          <w:rFonts w:ascii="Arial" w:hAnsi="Arial" w:cs="Arial"/>
          <w:b/>
          <w:u w:val="single"/>
        </w:rPr>
        <w:t xml:space="preserve">LISTE DES ANNEXES </w:t>
      </w:r>
    </w:p>
    <w:p w14:paraId="2D8767AA" w14:textId="77777777" w:rsidR="004F032F" w:rsidRPr="00AF65CA" w:rsidRDefault="004F032F" w:rsidP="004F032F">
      <w:pPr>
        <w:pBdr>
          <w:top w:val="double" w:sz="6" w:space="1" w:color="auto"/>
          <w:bottom w:val="double" w:sz="6" w:space="1" w:color="auto"/>
        </w:pBdr>
        <w:tabs>
          <w:tab w:val="center" w:pos="4410"/>
          <w:tab w:val="right" w:pos="8640"/>
        </w:tabs>
        <w:spacing w:before="120" w:after="120"/>
        <w:jc w:val="center"/>
        <w:rPr>
          <w:rFonts w:ascii="Arial" w:hAnsi="Arial" w:cs="Arial"/>
          <w:b/>
        </w:rPr>
      </w:pPr>
      <w:r w:rsidRPr="00E253AE">
        <w:rPr>
          <w:rFonts w:ascii="Arial" w:hAnsi="Arial" w:cs="Arial"/>
          <w:b/>
        </w:rPr>
        <w:t>ARTICLE</w:t>
      </w:r>
      <w:r w:rsidRPr="00E253AE">
        <w:rPr>
          <w:rFonts w:ascii="Arial" w:hAnsi="Arial" w:cs="Arial"/>
          <w:b/>
        </w:rPr>
        <w:tab/>
        <w:t>DESCRIPTION</w:t>
      </w:r>
      <w:r w:rsidRPr="00E253AE">
        <w:rPr>
          <w:rFonts w:ascii="Arial" w:hAnsi="Arial" w:cs="Arial"/>
          <w:b/>
        </w:rPr>
        <w:tab/>
        <w:t>PAGE</w:t>
      </w:r>
    </w:p>
    <w:p w14:paraId="2D8767AB" w14:textId="77777777" w:rsidR="00646AFE" w:rsidRDefault="004F032F"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r w:rsidRPr="00FE3BE1">
        <w:rPr>
          <w:rFonts w:cs="Arial"/>
          <w:u w:val="single"/>
        </w:rPr>
        <w:fldChar w:fldCharType="begin"/>
      </w:r>
      <w:r w:rsidRPr="00FE3BE1">
        <w:rPr>
          <w:rFonts w:cs="Arial"/>
          <w:u w:val="single"/>
        </w:rPr>
        <w:instrText xml:space="preserve"> TOC \h \z \t "Annexe" \c </w:instrText>
      </w:r>
      <w:r w:rsidRPr="00FE3BE1">
        <w:rPr>
          <w:rFonts w:cs="Arial"/>
          <w:u w:val="single"/>
        </w:rPr>
        <w:fldChar w:fldCharType="separate"/>
      </w:r>
      <w:hyperlink w:anchor="_Toc34731194" w:history="1">
        <w:r w:rsidR="00646AFE" w:rsidRPr="003C5C14">
          <w:rPr>
            <w:rStyle w:val="Lienhypertexte"/>
          </w:rPr>
          <w:t xml:space="preserve">ANNEXE </w:t>
        </w:r>
        <w:r w:rsidR="00646AFE" w:rsidRPr="003C5C14">
          <w:rPr>
            <w:rStyle w:val="Lienhypertexte"/>
            <w:highlight w:val="yellow"/>
          </w:rPr>
          <w:t>A</w:t>
        </w:r>
        <w:r w:rsidR="00646AFE" w:rsidRPr="003C5C14">
          <w:rPr>
            <w:rStyle w:val="Lienhypertexte"/>
          </w:rPr>
          <w:t> : LISTE DES TRONÇONS DE ROUTE À ÉVALUER</w:t>
        </w:r>
        <w:r w:rsidR="00646AFE">
          <w:rPr>
            <w:noProof/>
            <w:webHidden/>
          </w:rPr>
          <w:tab/>
        </w:r>
        <w:r w:rsidR="00646AFE">
          <w:rPr>
            <w:noProof/>
            <w:webHidden/>
          </w:rPr>
          <w:fldChar w:fldCharType="begin"/>
        </w:r>
        <w:r w:rsidR="00646AFE">
          <w:rPr>
            <w:noProof/>
            <w:webHidden/>
          </w:rPr>
          <w:instrText xml:space="preserve"> PAGEREF _Toc34731194 \h </w:instrText>
        </w:r>
        <w:r w:rsidR="00646AFE">
          <w:rPr>
            <w:noProof/>
            <w:webHidden/>
          </w:rPr>
        </w:r>
        <w:r w:rsidR="00646AFE">
          <w:rPr>
            <w:noProof/>
            <w:webHidden/>
          </w:rPr>
          <w:fldChar w:fldCharType="separate"/>
        </w:r>
        <w:r w:rsidR="006A6E35">
          <w:rPr>
            <w:noProof/>
            <w:webHidden/>
          </w:rPr>
          <w:t>22</w:t>
        </w:r>
        <w:r w:rsidR="00646AFE">
          <w:rPr>
            <w:noProof/>
            <w:webHidden/>
          </w:rPr>
          <w:fldChar w:fldCharType="end"/>
        </w:r>
      </w:hyperlink>
    </w:p>
    <w:p w14:paraId="2D8767AC" w14:textId="77777777" w:rsidR="00646AFE" w:rsidRDefault="00E65C99"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hyperlink w:anchor="_Toc34731195" w:history="1">
        <w:r w:rsidR="00646AFE" w:rsidRPr="003C5C14">
          <w:rPr>
            <w:rStyle w:val="Lienhypertexte"/>
          </w:rPr>
          <w:t xml:space="preserve">ANNEXE </w:t>
        </w:r>
        <w:r w:rsidR="00646AFE" w:rsidRPr="003C5C14">
          <w:rPr>
            <w:rStyle w:val="Lienhypertexte"/>
            <w:highlight w:val="yellow"/>
          </w:rPr>
          <w:t>B</w:t>
        </w:r>
        <w:r w:rsidR="00646AFE" w:rsidRPr="003C5C14">
          <w:rPr>
            <w:rStyle w:val="Lienhypertexte"/>
          </w:rPr>
          <w:t> : PLAN</w:t>
        </w:r>
        <w:r w:rsidR="00646AFE" w:rsidRPr="003C5C14">
          <w:rPr>
            <w:rStyle w:val="Lienhypertexte"/>
            <w:highlight w:val="yellow"/>
          </w:rPr>
          <w:t>(S)</w:t>
        </w:r>
        <w:r w:rsidR="00646AFE" w:rsidRPr="003C5C14">
          <w:rPr>
            <w:rStyle w:val="Lienhypertexte"/>
          </w:rPr>
          <w:t xml:space="preserve"> DE LOCALISATION</w:t>
        </w:r>
        <w:r w:rsidR="00646AFE">
          <w:rPr>
            <w:noProof/>
            <w:webHidden/>
          </w:rPr>
          <w:tab/>
        </w:r>
        <w:r w:rsidR="00646AFE">
          <w:rPr>
            <w:noProof/>
            <w:webHidden/>
          </w:rPr>
          <w:fldChar w:fldCharType="begin"/>
        </w:r>
        <w:r w:rsidR="00646AFE">
          <w:rPr>
            <w:noProof/>
            <w:webHidden/>
          </w:rPr>
          <w:instrText xml:space="preserve"> PAGEREF _Toc34731195 \h </w:instrText>
        </w:r>
        <w:r w:rsidR="00646AFE">
          <w:rPr>
            <w:noProof/>
            <w:webHidden/>
          </w:rPr>
        </w:r>
        <w:r w:rsidR="00646AFE">
          <w:rPr>
            <w:noProof/>
            <w:webHidden/>
          </w:rPr>
          <w:fldChar w:fldCharType="separate"/>
        </w:r>
        <w:r w:rsidR="006A6E35">
          <w:rPr>
            <w:noProof/>
            <w:webHidden/>
          </w:rPr>
          <w:t>23</w:t>
        </w:r>
        <w:r w:rsidR="00646AFE">
          <w:rPr>
            <w:noProof/>
            <w:webHidden/>
          </w:rPr>
          <w:fldChar w:fldCharType="end"/>
        </w:r>
      </w:hyperlink>
    </w:p>
    <w:p w14:paraId="2D8767AD" w14:textId="77777777" w:rsidR="00646AFE" w:rsidRDefault="00E65C99"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hyperlink w:anchor="_Toc34731196" w:history="1">
        <w:r w:rsidR="00646AFE" w:rsidRPr="003C5C14">
          <w:rPr>
            <w:rStyle w:val="Lienhypertexte"/>
          </w:rPr>
          <w:t xml:space="preserve">ANNEXE </w:t>
        </w:r>
        <w:r w:rsidR="00646AFE" w:rsidRPr="003C5C14">
          <w:rPr>
            <w:rStyle w:val="Lienhypertexte"/>
            <w:highlight w:val="yellow"/>
          </w:rPr>
          <w:t>C</w:t>
        </w:r>
        <w:r w:rsidR="00646AFE" w:rsidRPr="003C5C14">
          <w:rPr>
            <w:rStyle w:val="Lienhypertexte"/>
          </w:rPr>
          <w:t xml:space="preserve"> : GRAPHIQUE SYNTHÈSE – SEGMENTATION DU PROJET </w:t>
        </w:r>
        <w:r w:rsidR="00646AFE" w:rsidRPr="003C5C14">
          <w:rPr>
            <w:rStyle w:val="Lienhypertexte"/>
            <w:highlight w:val="yellow"/>
          </w:rPr>
          <w:t>(NOTE : Graphique présenté à titre d’exemple)</w:t>
        </w:r>
        <w:r w:rsidR="00646AFE">
          <w:rPr>
            <w:noProof/>
            <w:webHidden/>
          </w:rPr>
          <w:tab/>
        </w:r>
        <w:r w:rsidR="00646AFE">
          <w:rPr>
            <w:noProof/>
            <w:webHidden/>
          </w:rPr>
          <w:fldChar w:fldCharType="begin"/>
        </w:r>
        <w:r w:rsidR="00646AFE">
          <w:rPr>
            <w:noProof/>
            <w:webHidden/>
          </w:rPr>
          <w:instrText xml:space="preserve"> PAGEREF _Toc34731196 \h </w:instrText>
        </w:r>
        <w:r w:rsidR="00646AFE">
          <w:rPr>
            <w:noProof/>
            <w:webHidden/>
          </w:rPr>
        </w:r>
        <w:r w:rsidR="00646AFE">
          <w:rPr>
            <w:noProof/>
            <w:webHidden/>
          </w:rPr>
          <w:fldChar w:fldCharType="separate"/>
        </w:r>
        <w:r w:rsidR="006A6E35">
          <w:rPr>
            <w:noProof/>
            <w:webHidden/>
          </w:rPr>
          <w:t>24</w:t>
        </w:r>
        <w:r w:rsidR="00646AFE">
          <w:rPr>
            <w:noProof/>
            <w:webHidden/>
          </w:rPr>
          <w:fldChar w:fldCharType="end"/>
        </w:r>
      </w:hyperlink>
    </w:p>
    <w:p w14:paraId="2D8767AE" w14:textId="77777777" w:rsidR="001D6DA3" w:rsidRDefault="004F032F" w:rsidP="00646AFE">
      <w:pPr>
        <w:pStyle w:val="Masqu"/>
        <w:shd w:val="clear" w:color="auto" w:fill="auto"/>
        <w:spacing w:before="240" w:after="240"/>
        <w:rPr>
          <w:rFonts w:cs="Arial"/>
          <w:highlight w:val="yellow"/>
        </w:rPr>
      </w:pPr>
      <w:r w:rsidRPr="00FE3BE1">
        <w:rPr>
          <w:rFonts w:cs="Arial"/>
          <w:u w:val="single"/>
        </w:rPr>
        <w:fldChar w:fldCharType="end"/>
      </w:r>
    </w:p>
    <w:p w14:paraId="2D8767AF" w14:textId="77777777" w:rsidR="001D6DA3" w:rsidRDefault="001D6DA3" w:rsidP="009F6A77">
      <w:pPr>
        <w:pStyle w:val="Masqu"/>
        <w:shd w:val="clear" w:color="auto" w:fill="auto"/>
        <w:spacing w:before="120" w:after="120"/>
        <w:rPr>
          <w:rFonts w:cs="Arial"/>
          <w:highlight w:val="yellow"/>
        </w:rPr>
      </w:pPr>
    </w:p>
    <w:p w14:paraId="2D8767B0" w14:textId="77777777" w:rsidR="001D6DA3" w:rsidRDefault="001D6DA3" w:rsidP="009F6A77">
      <w:pPr>
        <w:pStyle w:val="Masqu"/>
        <w:shd w:val="clear" w:color="auto" w:fill="auto"/>
        <w:spacing w:before="120" w:after="120"/>
        <w:rPr>
          <w:rFonts w:cs="Arial"/>
          <w:highlight w:val="yellow"/>
        </w:rPr>
      </w:pPr>
    </w:p>
    <w:p w14:paraId="2D8767B1" w14:textId="77777777" w:rsidR="001D6DA3" w:rsidRDefault="001D6DA3" w:rsidP="009F6A77">
      <w:pPr>
        <w:pStyle w:val="Masqu"/>
        <w:shd w:val="clear" w:color="auto" w:fill="auto"/>
        <w:spacing w:before="120" w:after="120"/>
        <w:rPr>
          <w:rFonts w:cs="Arial"/>
          <w:highlight w:val="yellow"/>
        </w:rPr>
      </w:pPr>
    </w:p>
    <w:p w14:paraId="2D8767B2" w14:textId="77777777" w:rsidR="001D6DA3" w:rsidRDefault="001D6DA3" w:rsidP="009F6A77">
      <w:pPr>
        <w:pStyle w:val="Masqu"/>
        <w:shd w:val="clear" w:color="auto" w:fill="auto"/>
        <w:spacing w:before="120" w:after="120"/>
        <w:rPr>
          <w:rFonts w:cs="Arial"/>
          <w:highlight w:val="yellow"/>
        </w:rPr>
      </w:pPr>
    </w:p>
    <w:p w14:paraId="2D8767B3" w14:textId="77777777" w:rsidR="001D6DA3" w:rsidRDefault="001D6DA3" w:rsidP="009F6A77">
      <w:pPr>
        <w:pStyle w:val="Masqu"/>
        <w:shd w:val="clear" w:color="auto" w:fill="auto"/>
        <w:spacing w:before="120" w:after="120"/>
        <w:rPr>
          <w:rFonts w:cs="Arial"/>
          <w:highlight w:val="yellow"/>
        </w:rPr>
      </w:pPr>
    </w:p>
    <w:p w14:paraId="2D8767B4" w14:textId="77777777" w:rsidR="001D6DA3" w:rsidRDefault="001D6DA3" w:rsidP="009F6A77">
      <w:pPr>
        <w:pStyle w:val="Masqu"/>
        <w:shd w:val="clear" w:color="auto" w:fill="auto"/>
        <w:spacing w:before="120" w:after="120"/>
        <w:rPr>
          <w:rFonts w:cs="Arial"/>
          <w:highlight w:val="yellow"/>
        </w:rPr>
      </w:pPr>
    </w:p>
    <w:p w14:paraId="2D8767B5" w14:textId="77777777" w:rsidR="001D6DA3" w:rsidRDefault="001D6DA3" w:rsidP="009F6A77">
      <w:pPr>
        <w:pStyle w:val="Masqu"/>
        <w:shd w:val="clear" w:color="auto" w:fill="auto"/>
        <w:spacing w:before="120" w:after="120"/>
        <w:rPr>
          <w:rFonts w:cs="Arial"/>
          <w:highlight w:val="yellow"/>
        </w:rPr>
      </w:pPr>
    </w:p>
    <w:p w14:paraId="2D8767B6" w14:textId="77777777" w:rsidR="001D6DA3" w:rsidRDefault="001D6DA3" w:rsidP="009F6A77">
      <w:pPr>
        <w:pStyle w:val="Masqu"/>
        <w:shd w:val="clear" w:color="auto" w:fill="auto"/>
        <w:spacing w:before="120" w:after="120"/>
        <w:rPr>
          <w:rFonts w:cs="Arial"/>
          <w:highlight w:val="yellow"/>
        </w:rPr>
      </w:pPr>
    </w:p>
    <w:p w14:paraId="2D8767B7" w14:textId="77777777" w:rsidR="001D6DA3" w:rsidRDefault="001D6DA3" w:rsidP="009F6A77">
      <w:pPr>
        <w:pStyle w:val="Masqu"/>
        <w:shd w:val="clear" w:color="auto" w:fill="auto"/>
        <w:spacing w:before="120" w:after="120"/>
        <w:rPr>
          <w:rFonts w:cs="Arial"/>
          <w:highlight w:val="yellow"/>
        </w:rPr>
      </w:pPr>
    </w:p>
    <w:p w14:paraId="2D8767B8" w14:textId="77777777" w:rsidR="001D6DA3" w:rsidRDefault="001D6DA3" w:rsidP="009F6A77">
      <w:pPr>
        <w:pStyle w:val="Masqu"/>
        <w:shd w:val="clear" w:color="auto" w:fill="auto"/>
        <w:spacing w:before="120" w:after="120"/>
        <w:rPr>
          <w:rFonts w:cs="Arial"/>
          <w:highlight w:val="yellow"/>
        </w:rPr>
      </w:pPr>
    </w:p>
    <w:p w14:paraId="2D8767B9" w14:textId="77777777" w:rsidR="001D6DA3" w:rsidRDefault="001D6DA3" w:rsidP="009F6A77">
      <w:pPr>
        <w:pStyle w:val="Masqu"/>
        <w:shd w:val="clear" w:color="auto" w:fill="auto"/>
        <w:spacing w:before="120" w:after="120"/>
        <w:rPr>
          <w:rFonts w:cs="Arial"/>
          <w:highlight w:val="yellow"/>
        </w:rPr>
      </w:pPr>
    </w:p>
    <w:p w14:paraId="2D8767BA" w14:textId="77777777" w:rsidR="001D6DA3" w:rsidRDefault="001D6DA3" w:rsidP="009F6A77">
      <w:pPr>
        <w:pStyle w:val="Masqu"/>
        <w:shd w:val="clear" w:color="auto" w:fill="auto"/>
        <w:spacing w:before="120" w:after="120"/>
        <w:rPr>
          <w:rFonts w:cs="Arial"/>
          <w:highlight w:val="yellow"/>
        </w:rPr>
      </w:pPr>
    </w:p>
    <w:p w14:paraId="2D8767BB" w14:textId="77777777" w:rsidR="005B3F88" w:rsidRDefault="005B3F88" w:rsidP="005B3F88">
      <w:pPr>
        <w:shd w:val="clear" w:color="auto" w:fill="92D050"/>
        <w:spacing w:before="120" w:after="120"/>
        <w:jc w:val="center"/>
        <w:rPr>
          <w:rFonts w:ascii="Arial" w:hAnsi="Arial" w:cs="Arial"/>
          <w:b/>
          <w:color w:val="000000" w:themeColor="text1"/>
          <w:lang w:eastAsia="fr-CA"/>
        </w:rPr>
      </w:pPr>
    </w:p>
    <w:p w14:paraId="2D8767BC" w14:textId="77777777" w:rsidR="00FE3BE1" w:rsidRDefault="00FE3BE1" w:rsidP="005B3F88">
      <w:pPr>
        <w:shd w:val="clear" w:color="auto" w:fill="92D050"/>
        <w:spacing w:before="120" w:after="120"/>
        <w:jc w:val="center"/>
        <w:rPr>
          <w:rFonts w:ascii="Arial" w:hAnsi="Arial" w:cs="Arial"/>
          <w:b/>
          <w:color w:val="000000" w:themeColor="text1"/>
          <w:lang w:eastAsia="fr-CA"/>
        </w:rPr>
      </w:pPr>
      <w:r>
        <w:rPr>
          <w:rFonts w:ascii="Arial" w:hAnsi="Arial" w:cs="Arial"/>
          <w:b/>
          <w:color w:val="000000" w:themeColor="text1"/>
          <w:lang w:eastAsia="fr-CA"/>
        </w:rPr>
        <w:t>INSTRUCTIONS</w:t>
      </w:r>
    </w:p>
    <w:p w14:paraId="2D8767BD" w14:textId="77777777" w:rsidR="00554B06" w:rsidRPr="00554B06" w:rsidRDefault="00554B06" w:rsidP="00FE3BE1">
      <w:pPr>
        <w:shd w:val="clear" w:color="auto" w:fill="92D050"/>
        <w:spacing w:before="240" w:after="120"/>
        <w:rPr>
          <w:rFonts w:ascii="Arial" w:hAnsi="Arial" w:cs="Arial"/>
          <w:b/>
          <w:color w:val="000000" w:themeColor="text1"/>
          <w:lang w:eastAsia="fr-CA"/>
        </w:rPr>
      </w:pPr>
      <w:r w:rsidRPr="00554B06">
        <w:rPr>
          <w:rFonts w:ascii="Arial" w:hAnsi="Arial" w:cs="Arial"/>
          <w:b/>
          <w:color w:val="000000" w:themeColor="text1"/>
          <w:lang w:eastAsia="fr-CA"/>
        </w:rPr>
        <w:t>Instructions portant sur l’affichage et le retrait des « Textes masqués » adressés au concepteur (personne responsable de la rédaction et de la vérification du devis)</w:t>
      </w:r>
    </w:p>
    <w:p w14:paraId="2D8767BE"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Pour afficher les « Notes adressées au concepteur » sous le format de « texte masqué » (</w:t>
      </w:r>
      <w:r w:rsidRPr="00554B06">
        <w:rPr>
          <w:rFonts w:ascii="Arial" w:hAnsi="Arial" w:cs="Arial"/>
          <w:color w:val="0000CC"/>
          <w:highlight w:val="lightGray"/>
          <w:u w:val="dotted"/>
          <w:lang w:eastAsia="fr-CA"/>
        </w:rPr>
        <w:t>fonte de couleur bleue sur fond gris</w:t>
      </w:r>
      <w:r w:rsidRPr="00554B06">
        <w:rPr>
          <w:rFonts w:ascii="Arial" w:hAnsi="Arial" w:cs="Arial"/>
          <w:color w:val="000000" w:themeColor="text1"/>
          <w:lang w:eastAsia="fr-CA"/>
        </w:rPr>
        <w:t xml:space="preserve">), l’option « </w:t>
      </w:r>
      <w:r w:rsidRPr="00554B06">
        <w:rPr>
          <w:rFonts w:ascii="Arial" w:hAnsi="Arial" w:cs="Arial"/>
          <w:i/>
          <w:color w:val="000000" w:themeColor="text1"/>
          <w:lang w:eastAsia="fr-CA"/>
        </w:rPr>
        <w:t>Texte masqué</w:t>
      </w:r>
      <w:r w:rsidRPr="00554B06">
        <w:rPr>
          <w:rFonts w:ascii="Arial" w:hAnsi="Arial" w:cs="Arial"/>
          <w:color w:val="000000" w:themeColor="text1"/>
          <w:lang w:eastAsia="fr-CA"/>
        </w:rPr>
        <w:t xml:space="preserve"> » dans le menu « </w:t>
      </w:r>
      <w:r w:rsidRPr="00554B06">
        <w:rPr>
          <w:rFonts w:ascii="Arial" w:hAnsi="Arial" w:cs="Arial"/>
          <w:i/>
          <w:color w:val="000000" w:themeColor="text1"/>
          <w:lang w:eastAsia="fr-CA"/>
        </w:rPr>
        <w:t>Fichier/Options /Affichage/Toujours afficher ces marques de mise en forme à l’écran</w:t>
      </w:r>
      <w:r w:rsidRPr="00554B06">
        <w:rPr>
          <w:rFonts w:ascii="Arial" w:hAnsi="Arial" w:cs="Arial"/>
          <w:color w:val="000000" w:themeColor="text1"/>
          <w:lang w:eastAsia="fr-CA"/>
        </w:rPr>
        <w:t xml:space="preserve"> » doit être activée.</w:t>
      </w:r>
    </w:p>
    <w:p w14:paraId="2D8767BF"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Pour imprimer la version complétée et définitive du devis du projet, l’option « </w:t>
      </w:r>
      <w:r w:rsidRPr="00554B06">
        <w:rPr>
          <w:rFonts w:ascii="Arial" w:hAnsi="Arial" w:cs="Arial"/>
          <w:i/>
          <w:color w:val="000000" w:themeColor="text1"/>
          <w:lang w:eastAsia="fr-CA"/>
        </w:rPr>
        <w:t>Imprimer le texte masqué</w:t>
      </w:r>
      <w:r w:rsidRPr="00554B06">
        <w:rPr>
          <w:rFonts w:ascii="Arial" w:hAnsi="Arial" w:cs="Arial"/>
          <w:color w:val="000000" w:themeColor="text1"/>
          <w:lang w:eastAsia="fr-CA"/>
        </w:rPr>
        <w:t> » dans le menu « </w:t>
      </w:r>
      <w:r w:rsidRPr="00554B06">
        <w:rPr>
          <w:rFonts w:ascii="Arial" w:hAnsi="Arial" w:cs="Arial"/>
          <w:i/>
          <w:color w:val="000000" w:themeColor="text1"/>
          <w:lang w:eastAsia="fr-CA"/>
        </w:rPr>
        <w:t>Fichier /Options /Affichage /Options d’impression</w:t>
      </w:r>
      <w:r w:rsidRPr="00554B06">
        <w:rPr>
          <w:rFonts w:ascii="Arial" w:hAnsi="Arial" w:cs="Arial"/>
          <w:color w:val="000000" w:themeColor="text1"/>
          <w:lang w:eastAsia="fr-CA"/>
        </w:rPr>
        <w:t xml:space="preserve"> » doit être désactivée. </w:t>
      </w:r>
    </w:p>
    <w:p w14:paraId="2D8767C0"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 xml:space="preserve">Les zones de texte sur fond vert – </w:t>
      </w:r>
      <w:r w:rsidRPr="00554B06">
        <w:rPr>
          <w:rFonts w:ascii="Arial" w:hAnsi="Arial" w:cs="Arial"/>
          <w:i/>
          <w:color w:val="000000" w:themeColor="text1"/>
          <w:lang w:eastAsia="fr-CA"/>
        </w:rPr>
        <w:t>comme c</w:t>
      </w:r>
      <w:r w:rsidR="00FE3BE1">
        <w:rPr>
          <w:rFonts w:ascii="Arial" w:hAnsi="Arial" w:cs="Arial"/>
          <w:i/>
          <w:color w:val="000000" w:themeColor="text1"/>
          <w:lang w:eastAsia="fr-CA"/>
        </w:rPr>
        <w:t>elle-ci</w:t>
      </w:r>
      <w:r w:rsidRPr="00554B06">
        <w:rPr>
          <w:rFonts w:ascii="Arial" w:hAnsi="Arial" w:cs="Arial"/>
          <w:color w:val="000000" w:themeColor="text1"/>
          <w:lang w:eastAsia="fr-CA"/>
        </w:rPr>
        <w:t xml:space="preserve"> – doivent être  effacées « </w:t>
      </w:r>
      <w:r w:rsidRPr="00554B06">
        <w:rPr>
          <w:rFonts w:ascii="Arial" w:hAnsi="Arial" w:cs="Arial"/>
          <w:i/>
          <w:color w:val="000000" w:themeColor="text1"/>
          <w:lang w:eastAsia="fr-CA"/>
        </w:rPr>
        <w:t>manuellement</w:t>
      </w:r>
      <w:r w:rsidRPr="00554B06">
        <w:rPr>
          <w:rFonts w:ascii="Arial" w:hAnsi="Arial" w:cs="Arial"/>
          <w:color w:val="000000" w:themeColor="text1"/>
          <w:lang w:eastAsia="fr-CA"/>
        </w:rPr>
        <w:t> » par le concepteur (ou la personne responsable du parachèvement du devis) avant l’impression de la version complétée et définitive du devis du projet.</w:t>
      </w:r>
    </w:p>
    <w:p w14:paraId="2D8767C1" w14:textId="77777777" w:rsidR="00A65CA4" w:rsidRDefault="00A65CA4" w:rsidP="00A65CA4">
      <w:pPr>
        <w:spacing w:before="120" w:after="120"/>
        <w:jc w:val="center"/>
        <w:rPr>
          <w:rFonts w:ascii="Arial" w:hAnsi="Arial" w:cs="Arial"/>
          <w:b/>
          <w:vanish/>
          <w:color w:val="0000FF"/>
          <w:lang w:eastAsia="fr-CA"/>
        </w:rPr>
      </w:pPr>
    </w:p>
    <w:p w14:paraId="2D8767C2" w14:textId="77777777" w:rsidR="00A65CA4" w:rsidRDefault="00A65CA4" w:rsidP="005B3F88">
      <w:pPr>
        <w:shd w:val="clear" w:color="auto" w:fill="D9D9D9" w:themeFill="background1" w:themeFillShade="D9"/>
        <w:spacing w:before="120" w:after="120"/>
        <w:jc w:val="center"/>
        <w:rPr>
          <w:rFonts w:ascii="Arial" w:hAnsi="Arial" w:cs="Arial"/>
          <w:b/>
          <w:vanish/>
          <w:color w:val="0000FF"/>
          <w:lang w:eastAsia="fr-CA"/>
        </w:rPr>
      </w:pPr>
    </w:p>
    <w:p w14:paraId="2D8767C3" w14:textId="77777777" w:rsidR="00554B06" w:rsidRPr="00554B06" w:rsidRDefault="00554B06" w:rsidP="005B3F88">
      <w:pPr>
        <w:shd w:val="clear" w:color="auto" w:fill="D9D9D9" w:themeFill="background1" w:themeFillShade="D9"/>
        <w:spacing w:before="120" w:after="120"/>
        <w:jc w:val="center"/>
        <w:rPr>
          <w:rFonts w:ascii="Arial" w:hAnsi="Arial" w:cs="Arial"/>
          <w:b/>
          <w:vanish/>
          <w:color w:val="0000FF"/>
          <w:lang w:eastAsia="fr-CA"/>
        </w:rPr>
      </w:pPr>
      <w:r w:rsidRPr="00554B06">
        <w:rPr>
          <w:rFonts w:ascii="Arial" w:hAnsi="Arial" w:cs="Arial"/>
          <w:b/>
          <w:vanish/>
          <w:color w:val="0000FF"/>
          <w:lang w:eastAsia="fr-CA"/>
        </w:rPr>
        <w:t>NOTE ADRESSÉE AU CONCEPTEUR – GÉNÉRALITÉS</w:t>
      </w:r>
    </w:p>
    <w:p w14:paraId="2D8767C4"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 xml:space="preserve">Ce devis type peut être utilisé </w:t>
      </w:r>
      <w:r w:rsidR="00DC0637">
        <w:rPr>
          <w:rFonts w:ascii="Arial" w:hAnsi="Arial" w:cs="Arial"/>
          <w:vanish/>
          <w:color w:val="0000FF"/>
          <w:lang w:eastAsia="fr-CA"/>
        </w:rPr>
        <w:t>pour</w:t>
      </w:r>
      <w:r w:rsidRPr="00554B06">
        <w:rPr>
          <w:rFonts w:ascii="Arial" w:hAnsi="Arial" w:cs="Arial"/>
          <w:vanish/>
          <w:color w:val="0000FF"/>
          <w:lang w:eastAsia="fr-CA"/>
        </w:rPr>
        <w:t xml:space="preserve"> confier un mandat de services professionnels portant sur la réalisation d’études préparatoires jugées nécessaires pour la planification et la réalisation de travaux de réfection de chaussée.</w:t>
      </w:r>
    </w:p>
    <w:p w14:paraId="2D8767C5"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 présent document constitue un aide-mémoire pour le concepteur. Ce devis type ne peut pas être utilisé dans son intégralité sans une vérification et une adaptation au contexte du mandat à confier et des travaux projetés.</w:t>
      </w:r>
    </w:p>
    <w:p w14:paraId="2D8767C6"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Au besoin, certains articles et des textes doivent être modifiés ou retirés alors que d’autres textes adaptés aux particularités du mandat et des travaux doivent être rédigés et ajoutés.</w:t>
      </w:r>
    </w:p>
    <w:p w14:paraId="2D8767C7" w14:textId="77777777" w:rsidR="00554B06" w:rsidRPr="00554B06" w:rsidRDefault="00554B06" w:rsidP="00554B06">
      <w:pPr>
        <w:shd w:val="clear" w:color="auto" w:fill="D9D9D9" w:themeFill="background1" w:themeFillShade="D9"/>
        <w:spacing w:before="120" w:after="120"/>
        <w:jc w:val="both"/>
        <w:rPr>
          <w:rFonts w:ascii="Arial" w:hAnsi="Arial" w:cs="Arial"/>
          <w:b/>
          <w:vanish/>
          <w:color w:val="0000FF"/>
          <w:lang w:eastAsia="fr-CA"/>
        </w:rPr>
      </w:pPr>
      <w:r w:rsidRPr="00554B06">
        <w:rPr>
          <w:rFonts w:ascii="Arial" w:hAnsi="Arial" w:cs="Arial"/>
          <w:b/>
          <w:vanish/>
          <w:color w:val="0000FF"/>
          <w:lang w:eastAsia="fr-CA"/>
        </w:rPr>
        <w:t>Signification des styles de texte</w:t>
      </w:r>
    </w:p>
    <w:p w14:paraId="2D8767C8" w14:textId="77777777" w:rsidR="00554B06" w:rsidRPr="00554B06" w:rsidRDefault="00554B06" w:rsidP="00554B06">
      <w:pPr>
        <w:numPr>
          <w:ilvl w:val="0"/>
          <w:numId w:val="1"/>
        </w:num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Les zones de texte bleu sur fond grisé (comme celle-ci) constituent des notes à l’attention du concepteur qui ne doivent pas apparaître au devis final.</w:t>
      </w:r>
    </w:p>
    <w:p w14:paraId="2D8767C9" w14:textId="77777777" w:rsidR="00554B06" w:rsidRPr="00554B06" w:rsidRDefault="00554B06" w:rsidP="00554B06">
      <w:pPr>
        <w:numPr>
          <w:ilvl w:val="0"/>
          <w:numId w:val="1"/>
        </w:num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 xml:space="preserve">Les champs surlignés en </w:t>
      </w:r>
      <w:r w:rsidRPr="00554B06">
        <w:rPr>
          <w:rFonts w:ascii="Arial" w:hAnsi="Arial" w:cs="Arial"/>
          <w:vanish/>
          <w:color w:val="0000FF"/>
          <w:highlight w:val="yellow"/>
          <w:lang w:eastAsia="fr-CA"/>
        </w:rPr>
        <w:t>jaune</w:t>
      </w:r>
      <w:r w:rsidRPr="00554B06">
        <w:rPr>
          <w:rFonts w:ascii="Arial" w:hAnsi="Arial" w:cs="Arial"/>
          <w:vanish/>
          <w:color w:val="0000FF"/>
          <w:lang w:eastAsia="fr-CA"/>
        </w:rPr>
        <w:t xml:space="preserve"> doivent être modifiés en fonction des particularités du contrat.</w:t>
      </w:r>
    </w:p>
    <w:p w14:paraId="2D8767CA"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 concepteur doit se référer au « </w:t>
      </w:r>
      <w:r w:rsidRPr="00554B06">
        <w:rPr>
          <w:rFonts w:ascii="Arial" w:hAnsi="Arial"/>
          <w:vanish/>
          <w:color w:val="0000FF"/>
          <w:lang w:eastAsia="fr-CA"/>
        </w:rPr>
        <w:t xml:space="preserve">Guide de préparation des projets routiers » </w:t>
      </w:r>
      <w:r w:rsidRPr="00554B06">
        <w:rPr>
          <w:rFonts w:ascii="Arial" w:hAnsi="Arial" w:cs="Arial"/>
          <w:vanish/>
          <w:color w:val="0000FF"/>
          <w:lang w:eastAsia="fr-CA"/>
        </w:rPr>
        <w:t>pour gérer l’ensemble des étapes du projet.</w:t>
      </w:r>
    </w:p>
    <w:p w14:paraId="2D8767CB" w14:textId="77777777" w:rsid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Toutes les références aux articles du</w:t>
      </w:r>
      <w:r w:rsidRPr="00554B06">
        <w:rPr>
          <w:rFonts w:ascii="Arial" w:hAnsi="Arial"/>
          <w:vanish/>
          <w:color w:val="0000FF"/>
          <w:lang w:eastAsia="fr-CA"/>
        </w:rPr>
        <w:t xml:space="preserve"> Cahier des charges et devis généraux – Services professionnels (CCDG) du ministère des Transports </w:t>
      </w:r>
      <w:r w:rsidRPr="00554B06">
        <w:rPr>
          <w:rFonts w:ascii="Arial" w:hAnsi="Arial" w:cs="Arial"/>
          <w:vanish/>
          <w:color w:val="0000FF"/>
          <w:lang w:eastAsia="fr-CA"/>
        </w:rPr>
        <w:t xml:space="preserve">doivent être validées par le concepteur. </w:t>
      </w:r>
    </w:p>
    <w:p w14:paraId="2D8767CC" w14:textId="77777777" w:rsidR="001D6DA3" w:rsidRDefault="00554B06" w:rsidP="00E74C4F">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À moins d’indication contraire, toute référence </w:t>
      </w:r>
      <w:r w:rsidR="00E74C4F">
        <w:rPr>
          <w:rFonts w:ascii="Arial" w:hAnsi="Arial" w:cs="Arial"/>
          <w:vanish/>
          <w:color w:val="0000FF"/>
          <w:lang w:eastAsia="fr-CA"/>
        </w:rPr>
        <w:t>à un document constitue un renvoi à l’édition en vigueur à la date de publication de l’appel d’offres.</w:t>
      </w:r>
    </w:p>
    <w:p w14:paraId="2D8767CD" w14:textId="77777777" w:rsidR="00E74C4F" w:rsidRPr="00E74C4F" w:rsidRDefault="00E74C4F" w:rsidP="00E74C4F">
      <w:pPr>
        <w:shd w:val="clear" w:color="auto" w:fill="D9D9D9" w:themeFill="background1" w:themeFillShade="D9"/>
        <w:spacing w:before="120" w:after="120"/>
        <w:jc w:val="both"/>
        <w:rPr>
          <w:rFonts w:ascii="Arial" w:hAnsi="Arial" w:cs="Arial"/>
          <w:vanish/>
          <w:color w:val="0000FF"/>
          <w:lang w:eastAsia="fr-CA"/>
        </w:rPr>
        <w:sectPr w:rsidR="00E74C4F" w:rsidRPr="00E74C4F" w:rsidSect="00111C84">
          <w:headerReference w:type="default" r:id="rId14"/>
          <w:footerReference w:type="default" r:id="rId15"/>
          <w:pgSz w:w="12242" w:h="20163" w:code="5"/>
          <w:pgMar w:top="1440" w:right="1800" w:bottom="1440" w:left="1800" w:header="706" w:footer="706" w:gutter="0"/>
          <w:cols w:space="708"/>
          <w:formProt w:val="0"/>
          <w:docGrid w:linePitch="360"/>
        </w:sectPr>
      </w:pPr>
    </w:p>
    <w:p w14:paraId="2D8767CE" w14:textId="77777777" w:rsidR="00B76CC1" w:rsidRPr="008957C5" w:rsidRDefault="00CE1471">
      <w:pPr>
        <w:pStyle w:val="Titre1"/>
      </w:pPr>
      <w:bookmarkStart w:id="7" w:name="_Toc34731231"/>
      <w:r w:rsidRPr="008957C5">
        <w:t>Numéro de dossier</w:t>
      </w:r>
      <w:bookmarkEnd w:id="7"/>
    </w:p>
    <w:p w14:paraId="2D8767CF" w14:textId="77777777" w:rsidR="00675B21" w:rsidRDefault="00675B21" w:rsidP="00E727FC">
      <w:pPr>
        <w:spacing w:before="120" w:after="120"/>
        <w:jc w:val="both"/>
        <w:rPr>
          <w:rFonts w:ascii="Arial" w:hAnsi="Arial" w:cs="Arial"/>
        </w:rPr>
      </w:pPr>
      <w:r w:rsidRPr="00CF2A6F">
        <w:rPr>
          <w:rFonts w:ascii="Arial" w:hAnsi="Arial" w:cs="Arial"/>
        </w:rPr>
        <w:t xml:space="preserve">Le présent contrat est inscrit au Système ministériel de suivi des informations contractuelles (système SIC) </w:t>
      </w:r>
      <w:r w:rsidR="00FE3BE1">
        <w:rPr>
          <w:rFonts w:ascii="Arial" w:hAnsi="Arial" w:cs="Arial"/>
        </w:rPr>
        <w:t>avec</w:t>
      </w:r>
      <w:r w:rsidRPr="00CF2A6F">
        <w:rPr>
          <w:rFonts w:ascii="Arial" w:hAnsi="Arial" w:cs="Arial"/>
        </w:rPr>
        <w:t xml:space="preserve"> le numéro de dossier </w:t>
      </w:r>
      <w:r w:rsidRPr="00304197">
        <w:rPr>
          <w:rFonts w:ascii="Arial" w:hAnsi="Arial" w:cs="Arial"/>
          <w:highlight w:val="yellow"/>
        </w:rPr>
        <w:t>XXXX – XX – XXXX</w:t>
      </w:r>
      <w:r w:rsidRPr="00304197">
        <w:rPr>
          <w:rFonts w:ascii="Arial" w:hAnsi="Arial" w:cs="Arial"/>
        </w:rPr>
        <w:t>.</w:t>
      </w:r>
    </w:p>
    <w:p w14:paraId="2D8767D0" w14:textId="77777777" w:rsidR="00033DBB" w:rsidRPr="008957C5" w:rsidRDefault="00033DBB">
      <w:pPr>
        <w:pStyle w:val="Titre1"/>
      </w:pPr>
      <w:bookmarkStart w:id="8" w:name="_Toc34731232"/>
      <w:r w:rsidRPr="008957C5">
        <w:t>Objet du contrat</w:t>
      </w:r>
      <w:bookmarkEnd w:id="8"/>
    </w:p>
    <w:p w14:paraId="2D8767D1" w14:textId="77777777" w:rsidR="00675B21" w:rsidRPr="00F21FE2" w:rsidRDefault="0076741B" w:rsidP="0076741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peut choisir</w:t>
      </w:r>
      <w:r w:rsidR="00675B21">
        <w:rPr>
          <w:rFonts w:ascii="Arial" w:hAnsi="Arial" w:cs="Arial"/>
          <w:vanish/>
          <w:color w:val="0000FF"/>
          <w:lang w:eastAsia="fr-CA"/>
        </w:rPr>
        <w:t xml:space="preserve"> le texte approprié entre les deux propositions suivantes.</w:t>
      </w:r>
    </w:p>
    <w:p w14:paraId="2D8767D2" w14:textId="77777777" w:rsidR="00675B21" w:rsidRPr="00304197" w:rsidRDefault="0076741B" w:rsidP="0076741B">
      <w:pPr>
        <w:pStyle w:val="Style1"/>
        <w:spacing w:before="120" w:beforeAutospacing="0" w:after="120" w:afterAutospacing="0"/>
      </w:pPr>
      <w:r>
        <w:t>Le mandat de services professionnels consiste à r</w:t>
      </w:r>
      <w:r w:rsidR="00675B21" w:rsidRPr="00A8257D">
        <w:t xml:space="preserve">éaliser, </w:t>
      </w:r>
      <w:r w:rsidR="00675B21" w:rsidRPr="0076741B">
        <w:rPr>
          <w:highlight w:val="yellow"/>
        </w:rPr>
        <w:t>pour un projet situé sur le territoire de la Direction générale XXXX</w:t>
      </w:r>
      <w:r w:rsidR="00675B21" w:rsidRPr="00304197">
        <w:t>, l’évaluation de l’état de la chaussée et proposer des solutions permettant de maintenir sa capacité à répondre aux besoins actuels et futurs en matière de transport de personnes et de marchandises</w:t>
      </w:r>
      <w:r w:rsidR="00DC0637">
        <w:t xml:space="preserve"> </w:t>
      </w:r>
      <w:r w:rsidR="00DC0637" w:rsidRPr="00DC0637">
        <w:rPr>
          <w:highlight w:val="yellow"/>
        </w:rPr>
        <w:t>(pour une durée de vie de xx années)</w:t>
      </w:r>
      <w:r w:rsidR="00675B21" w:rsidRPr="00DC0637">
        <w:rPr>
          <w:highlight w:val="yellow"/>
        </w:rPr>
        <w:t>.</w:t>
      </w:r>
    </w:p>
    <w:p w14:paraId="2D8767D3" w14:textId="77777777" w:rsidR="00675B21" w:rsidRPr="00F21FE2" w:rsidRDefault="00675B21" w:rsidP="0076741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Ou</w:t>
      </w:r>
    </w:p>
    <w:p w14:paraId="2D8767D4" w14:textId="77777777" w:rsidR="00675B21" w:rsidRDefault="0076741B" w:rsidP="0076741B">
      <w:pPr>
        <w:pStyle w:val="Style1"/>
        <w:spacing w:before="120" w:beforeAutospacing="0" w:after="120" w:afterAutospacing="0"/>
      </w:pPr>
      <w:r>
        <w:t>Le mandat de services professionnels consiste à r</w:t>
      </w:r>
      <w:r w:rsidR="00675B21" w:rsidRPr="00A8257D">
        <w:t xml:space="preserve">éaliser, </w:t>
      </w:r>
      <w:r w:rsidR="00675B21" w:rsidRPr="0076741B">
        <w:rPr>
          <w:highlight w:val="yellow"/>
        </w:rPr>
        <w:t>pour plusieurs projets situés sur le territoire de la Direction générale XXXX</w:t>
      </w:r>
      <w:r w:rsidR="00675B21" w:rsidRPr="00304197">
        <w:t>, l’évaluation de l’état de la chaussée et proposer des solutions permettant de maintenir la capacité structurale de la chaussée en considérant les besoins actuels et futurs en matière de transport de personnes et de marchandises</w:t>
      </w:r>
      <w:r w:rsidR="00DC0637">
        <w:t xml:space="preserve"> </w:t>
      </w:r>
      <w:r w:rsidR="00DC0637" w:rsidRPr="00DC0637">
        <w:rPr>
          <w:highlight w:val="yellow"/>
        </w:rPr>
        <w:t>(pour une durée de vie de xx années).</w:t>
      </w:r>
    </w:p>
    <w:p w14:paraId="2D8767D5" w14:textId="77777777" w:rsidR="00033DBB" w:rsidRPr="008957C5" w:rsidRDefault="008E6F02">
      <w:pPr>
        <w:pStyle w:val="Titre1"/>
      </w:pPr>
      <w:bookmarkStart w:id="9" w:name="_Toc34731233"/>
      <w:r w:rsidRPr="008957C5">
        <w:t>L</w:t>
      </w:r>
      <w:r w:rsidR="00033DBB" w:rsidRPr="008957C5">
        <w:t>ocalisation</w:t>
      </w:r>
      <w:bookmarkEnd w:id="9"/>
    </w:p>
    <w:p w14:paraId="2D8767D6" w14:textId="77777777" w:rsidR="001345B3" w:rsidRPr="00F21FE2" w:rsidRDefault="0076741B" w:rsidP="0005446F">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doit a</w:t>
      </w:r>
      <w:r w:rsidR="001345B3" w:rsidRPr="00F21FE2">
        <w:rPr>
          <w:rFonts w:ascii="Arial" w:hAnsi="Arial" w:cs="Arial"/>
          <w:vanish/>
          <w:color w:val="0000FF"/>
          <w:lang w:eastAsia="fr-CA"/>
        </w:rPr>
        <w:t xml:space="preserve">jouter le </w:t>
      </w:r>
      <w:r w:rsidR="005A1B42">
        <w:rPr>
          <w:rFonts w:ascii="Arial" w:hAnsi="Arial" w:cs="Arial"/>
          <w:vanish/>
          <w:color w:val="0000FF"/>
          <w:lang w:eastAsia="fr-CA"/>
        </w:rPr>
        <w:t xml:space="preserve">ou les </w:t>
      </w:r>
      <w:r w:rsidR="001345B3" w:rsidRPr="00F21FE2">
        <w:rPr>
          <w:rFonts w:ascii="Arial" w:hAnsi="Arial" w:cs="Arial"/>
          <w:vanish/>
          <w:color w:val="0000FF"/>
          <w:lang w:eastAsia="fr-CA"/>
        </w:rPr>
        <w:t>plan</w:t>
      </w:r>
      <w:r w:rsidR="005A1B42">
        <w:rPr>
          <w:rFonts w:ascii="Arial" w:hAnsi="Arial" w:cs="Arial"/>
          <w:vanish/>
          <w:color w:val="0000FF"/>
          <w:lang w:eastAsia="fr-CA"/>
        </w:rPr>
        <w:t>s</w:t>
      </w:r>
      <w:r w:rsidR="001345B3" w:rsidRPr="00F21FE2">
        <w:rPr>
          <w:rFonts w:ascii="Arial" w:hAnsi="Arial" w:cs="Arial"/>
          <w:vanish/>
          <w:color w:val="0000FF"/>
          <w:lang w:eastAsia="fr-CA"/>
        </w:rPr>
        <w:t xml:space="preserve"> de localisation en annexe.</w:t>
      </w:r>
    </w:p>
    <w:p w14:paraId="2D8767D7" w14:textId="77777777" w:rsidR="001345B3" w:rsidRPr="00304197" w:rsidRDefault="001345B3" w:rsidP="0005446F">
      <w:pPr>
        <w:pStyle w:val="Style1"/>
        <w:spacing w:before="120" w:beforeAutospacing="0" w:after="120" w:afterAutospacing="0"/>
      </w:pPr>
      <w:r w:rsidRPr="00304197">
        <w:t xml:space="preserve">La liste des tronçons de route à évaluer est présentée à </w:t>
      </w:r>
      <w:r w:rsidRPr="00304197">
        <w:rPr>
          <w:highlight w:val="yellow"/>
        </w:rPr>
        <w:t>l’annexe A</w:t>
      </w:r>
      <w:r w:rsidRPr="00304197">
        <w:t xml:space="preserve"> </w:t>
      </w:r>
    </w:p>
    <w:p w14:paraId="2D8767D8" w14:textId="77777777" w:rsidR="001345B3" w:rsidRDefault="001345B3" w:rsidP="0005446F">
      <w:pPr>
        <w:pStyle w:val="Style1"/>
        <w:spacing w:before="120" w:beforeAutospacing="0" w:after="120" w:afterAutospacing="0"/>
        <w:rPr>
          <w:bCs w:val="0"/>
          <w:caps/>
        </w:rPr>
      </w:pPr>
      <w:r w:rsidRPr="00304197">
        <w:rPr>
          <w:highlight w:val="yellow"/>
        </w:rPr>
        <w:t>Le ou les plans</w:t>
      </w:r>
      <w:r w:rsidRPr="00304197">
        <w:t xml:space="preserve"> de localisation des tronçons de route à évaluer </w:t>
      </w:r>
      <w:r w:rsidRPr="00DC0637">
        <w:rPr>
          <w:highlight w:val="yellow"/>
        </w:rPr>
        <w:t xml:space="preserve">est ou sont </w:t>
      </w:r>
      <w:r w:rsidRPr="00DC0637">
        <w:rPr>
          <w:bCs w:val="0"/>
          <w:highlight w:val="yellow"/>
        </w:rPr>
        <w:t xml:space="preserve">présentés à </w:t>
      </w:r>
      <w:r w:rsidRPr="00175A5C">
        <w:rPr>
          <w:bCs w:val="0"/>
          <w:highlight w:val="yellow"/>
        </w:rPr>
        <w:t>l’</w:t>
      </w:r>
      <w:r w:rsidR="005B3F88" w:rsidRPr="00175A5C">
        <w:rPr>
          <w:bCs w:val="0"/>
          <w:highlight w:val="yellow"/>
        </w:rPr>
        <w:t xml:space="preserve">annexe </w:t>
      </w:r>
      <w:r w:rsidR="00175A5C" w:rsidRPr="00175A5C">
        <w:rPr>
          <w:bCs w:val="0"/>
          <w:highlight w:val="yellow"/>
        </w:rPr>
        <w:t>B</w:t>
      </w:r>
      <w:r w:rsidRPr="00175A5C">
        <w:rPr>
          <w:bCs w:val="0"/>
          <w:caps/>
          <w:highlight w:val="yellow"/>
        </w:rPr>
        <w:t>.</w:t>
      </w:r>
    </w:p>
    <w:p w14:paraId="2D8767D9" w14:textId="77777777" w:rsidR="00033DBB" w:rsidRDefault="006D0259">
      <w:pPr>
        <w:pStyle w:val="Titre1"/>
      </w:pPr>
      <w:bookmarkStart w:id="10" w:name="_Toc34731234"/>
      <w:r>
        <w:t>Mandat</w:t>
      </w:r>
      <w:bookmarkEnd w:id="10"/>
    </w:p>
    <w:p w14:paraId="2D8767DA" w14:textId="77777777" w:rsidR="007B35D3" w:rsidRPr="007B35D3" w:rsidRDefault="007B35D3" w:rsidP="005B3F88">
      <w:pPr>
        <w:shd w:val="clear" w:color="auto" w:fill="D9D9D9" w:themeFill="background1" w:themeFillShade="D9"/>
        <w:spacing w:before="120" w:after="120"/>
        <w:rPr>
          <w:rFonts w:ascii="Arial" w:hAnsi="Arial" w:cs="Arial"/>
          <w:b/>
          <w:vanish/>
          <w:color w:val="0000FF"/>
          <w:lang w:eastAsia="fr-CA"/>
        </w:rPr>
      </w:pPr>
      <w:r w:rsidRPr="007B35D3">
        <w:rPr>
          <w:rFonts w:ascii="Arial" w:hAnsi="Arial" w:cs="Arial"/>
          <w:b/>
          <w:vanish/>
          <w:color w:val="0000FF"/>
          <w:lang w:eastAsia="fr-CA"/>
        </w:rPr>
        <w:t>Élaboration du mandat à confier au prestataire de services</w:t>
      </w:r>
    </w:p>
    <w:p w14:paraId="2D8767DB" w14:textId="77777777" w:rsidR="009D00DE" w:rsidRDefault="00AB5C72" w:rsidP="009D00D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Le </w:t>
      </w:r>
      <w:r w:rsidRPr="00AB5C72">
        <w:rPr>
          <w:rFonts w:ascii="Arial" w:hAnsi="Arial" w:cs="Arial"/>
          <w:vanish/>
          <w:color w:val="0000FF"/>
          <w:lang w:eastAsia="fr-CA"/>
        </w:rPr>
        <w:t>concepteur doit avoir un</w:t>
      </w:r>
      <w:r>
        <w:rPr>
          <w:rFonts w:ascii="Arial" w:hAnsi="Arial" w:cs="Arial"/>
          <w:vanish/>
          <w:color w:val="0000FF"/>
          <w:lang w:eastAsia="fr-CA"/>
        </w:rPr>
        <w:t>e</w:t>
      </w:r>
      <w:r w:rsidRPr="00AB5C72">
        <w:rPr>
          <w:rFonts w:ascii="Arial" w:hAnsi="Arial" w:cs="Arial"/>
          <w:vanish/>
          <w:color w:val="0000FF"/>
          <w:lang w:eastAsia="fr-CA"/>
        </w:rPr>
        <w:t xml:space="preserve"> vision d’ensemble </w:t>
      </w:r>
      <w:r>
        <w:rPr>
          <w:rFonts w:ascii="Arial" w:hAnsi="Arial" w:cs="Arial"/>
          <w:vanish/>
          <w:color w:val="0000FF"/>
          <w:lang w:eastAsia="fr-CA"/>
        </w:rPr>
        <w:t xml:space="preserve">et </w:t>
      </w:r>
      <w:r w:rsidRPr="00AB5C72">
        <w:rPr>
          <w:rFonts w:ascii="Arial" w:hAnsi="Arial" w:cs="Arial"/>
          <w:vanish/>
          <w:color w:val="0000FF"/>
          <w:lang w:eastAsia="fr-CA"/>
        </w:rPr>
        <w:t>multidisciplinaire</w:t>
      </w:r>
      <w:r>
        <w:rPr>
          <w:rFonts w:ascii="Arial" w:hAnsi="Arial" w:cs="Arial"/>
          <w:vanish/>
          <w:color w:val="0000FF"/>
          <w:lang w:eastAsia="fr-CA"/>
        </w:rPr>
        <w:t xml:space="preserve"> du projet et du site </w:t>
      </w:r>
      <w:r w:rsidR="009D00DE">
        <w:rPr>
          <w:rFonts w:ascii="Arial" w:hAnsi="Arial" w:cs="Arial"/>
          <w:vanish/>
          <w:color w:val="0000FF"/>
          <w:lang w:eastAsia="fr-CA"/>
        </w:rPr>
        <w:t xml:space="preserve">pour </w:t>
      </w:r>
      <w:r w:rsidR="007B35D3">
        <w:rPr>
          <w:rFonts w:ascii="Arial" w:hAnsi="Arial" w:cs="Arial"/>
          <w:vanish/>
          <w:color w:val="0000FF"/>
          <w:lang w:eastAsia="fr-CA"/>
        </w:rPr>
        <w:t xml:space="preserve">pouvoir </w:t>
      </w:r>
      <w:r w:rsidR="009D00DE">
        <w:rPr>
          <w:rFonts w:ascii="Arial" w:hAnsi="Arial" w:cs="Arial"/>
          <w:vanish/>
          <w:color w:val="0000FF"/>
          <w:lang w:eastAsia="fr-CA"/>
        </w:rPr>
        <w:t xml:space="preserve">élaborer efficacement le </w:t>
      </w:r>
      <w:r w:rsidRPr="00AB5C72">
        <w:rPr>
          <w:rFonts w:ascii="Arial" w:hAnsi="Arial" w:cs="Arial"/>
          <w:vanish/>
          <w:color w:val="0000FF"/>
          <w:lang w:eastAsia="fr-CA"/>
        </w:rPr>
        <w:t>mandat de services professionnels</w:t>
      </w:r>
      <w:r w:rsidR="009D00DE">
        <w:rPr>
          <w:rFonts w:ascii="Arial" w:hAnsi="Arial" w:cs="Arial"/>
          <w:vanish/>
          <w:color w:val="0000FF"/>
          <w:lang w:eastAsia="fr-CA"/>
        </w:rPr>
        <w:t xml:space="preserve">. </w:t>
      </w:r>
    </w:p>
    <w:p w14:paraId="2D8767DC" w14:textId="77777777" w:rsidR="001A428D" w:rsidRDefault="009D00DE" w:rsidP="009D00D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À cet effet</w:t>
      </w:r>
      <w:r w:rsidR="00AB5C72" w:rsidRPr="00AB5C72">
        <w:rPr>
          <w:rFonts w:ascii="Arial" w:hAnsi="Arial" w:cs="Arial"/>
          <w:vanish/>
          <w:color w:val="0000FF"/>
          <w:lang w:eastAsia="fr-CA"/>
        </w:rPr>
        <w:t xml:space="preserve">, </w:t>
      </w:r>
      <w:r w:rsidR="00FE5BA5">
        <w:rPr>
          <w:rFonts w:ascii="Arial" w:hAnsi="Arial" w:cs="Arial"/>
          <w:vanish/>
          <w:color w:val="0000FF"/>
          <w:lang w:eastAsia="fr-CA"/>
        </w:rPr>
        <w:t>le concepteur doit considérer l’ensemble des contraintes de réalisation, l’envergure des coûts globaux (chaussée et ouvrages connexes), la nécessité d’acquisition d’emprise</w:t>
      </w:r>
      <w:r w:rsidR="00AB6FED">
        <w:rPr>
          <w:rFonts w:ascii="Arial" w:hAnsi="Arial" w:cs="Arial"/>
          <w:vanish/>
          <w:color w:val="0000FF"/>
          <w:lang w:eastAsia="fr-CA"/>
        </w:rPr>
        <w:t xml:space="preserve"> et </w:t>
      </w:r>
      <w:r w:rsidR="003464D2">
        <w:rPr>
          <w:rFonts w:ascii="Arial" w:hAnsi="Arial" w:cs="Arial"/>
          <w:vanish/>
          <w:color w:val="0000FF"/>
          <w:lang w:eastAsia="fr-CA"/>
        </w:rPr>
        <w:t xml:space="preserve">de déplacement de services publics (souterrains et aériens), les délais de conception </w:t>
      </w:r>
      <w:r w:rsidR="00E60D52">
        <w:rPr>
          <w:rFonts w:ascii="Arial" w:hAnsi="Arial" w:cs="Arial"/>
          <w:vanish/>
          <w:color w:val="0000FF"/>
          <w:lang w:eastAsia="fr-CA"/>
        </w:rPr>
        <w:t xml:space="preserve">ainsi que la </w:t>
      </w:r>
      <w:r w:rsidR="003464D2">
        <w:rPr>
          <w:rFonts w:ascii="Arial" w:hAnsi="Arial" w:cs="Arial"/>
          <w:vanish/>
          <w:color w:val="0000FF"/>
          <w:lang w:eastAsia="fr-CA"/>
        </w:rPr>
        <w:t>durée des travaux.</w:t>
      </w:r>
    </w:p>
    <w:p w14:paraId="2D8767DD" w14:textId="77777777" w:rsidR="00C37082" w:rsidRPr="00AB5C72" w:rsidRDefault="00C37082" w:rsidP="00C37082">
      <w:pPr>
        <w:shd w:val="clear" w:color="auto" w:fill="D9D9D9" w:themeFill="background1" w:themeFillShade="D9"/>
        <w:spacing w:before="120" w:after="120"/>
        <w:jc w:val="both"/>
        <w:rPr>
          <w:rFonts w:ascii="Arial" w:hAnsi="Arial" w:cs="Arial"/>
          <w:vanish/>
          <w:color w:val="0000FF"/>
          <w:lang w:eastAsia="fr-CA"/>
        </w:rPr>
      </w:pPr>
      <w:r w:rsidRPr="00A46762">
        <w:rPr>
          <w:rFonts w:ascii="Arial" w:hAnsi="Arial" w:cs="Arial"/>
          <w:b/>
          <w:i/>
          <w:vanish/>
          <w:color w:val="0000FF"/>
          <w:lang w:eastAsia="fr-CA"/>
        </w:rPr>
        <w:t>À titre d’exemple</w:t>
      </w:r>
      <w:r w:rsidRPr="00AB5C72">
        <w:rPr>
          <w:rFonts w:ascii="Arial" w:hAnsi="Arial" w:cs="Arial"/>
          <w:vanish/>
          <w:color w:val="0000FF"/>
          <w:lang w:eastAsia="fr-CA"/>
        </w:rPr>
        <w:t>, le concepteur doit considérer</w:t>
      </w:r>
      <w:r w:rsidR="00307EBA">
        <w:rPr>
          <w:rFonts w:ascii="Arial" w:hAnsi="Arial" w:cs="Arial"/>
          <w:vanish/>
          <w:color w:val="0000FF"/>
          <w:lang w:eastAsia="fr-CA"/>
        </w:rPr>
        <w:t xml:space="preserve">, dans le secteur à l’étude, </w:t>
      </w:r>
      <w:r w:rsidR="008B4233">
        <w:rPr>
          <w:rFonts w:ascii="Arial" w:hAnsi="Arial" w:cs="Arial"/>
          <w:vanish/>
          <w:color w:val="0000FF"/>
          <w:lang w:eastAsia="fr-CA"/>
        </w:rPr>
        <w:t>des</w:t>
      </w:r>
      <w:r w:rsidRPr="00AB5C72">
        <w:rPr>
          <w:rFonts w:ascii="Arial" w:hAnsi="Arial" w:cs="Arial"/>
          <w:vanish/>
          <w:color w:val="0000FF"/>
          <w:lang w:eastAsia="fr-CA"/>
        </w:rPr>
        <w:t xml:space="preserve"> contraintes et </w:t>
      </w:r>
      <w:r w:rsidR="008B4233">
        <w:rPr>
          <w:rFonts w:ascii="Arial" w:hAnsi="Arial" w:cs="Arial"/>
          <w:vanish/>
          <w:color w:val="0000FF"/>
          <w:lang w:eastAsia="fr-CA"/>
        </w:rPr>
        <w:t>des</w:t>
      </w:r>
      <w:r w:rsidRPr="00AB5C72">
        <w:rPr>
          <w:rFonts w:ascii="Arial" w:hAnsi="Arial" w:cs="Arial"/>
          <w:vanish/>
          <w:color w:val="0000FF"/>
          <w:lang w:eastAsia="fr-CA"/>
        </w:rPr>
        <w:t xml:space="preserve"> facteurs tels que :</w:t>
      </w:r>
    </w:p>
    <w:p w14:paraId="2D8767DE"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Les largeurs des voies, de la chaussée, de la plate</w:t>
      </w:r>
      <w:r w:rsidR="00AB6FED">
        <w:rPr>
          <w:rFonts w:cs="Arial"/>
          <w:vanish/>
          <w:color w:val="0000FF"/>
        </w:rPr>
        <w:t>-</w:t>
      </w:r>
      <w:r w:rsidRPr="00AB5C72">
        <w:rPr>
          <w:rFonts w:cs="Arial"/>
          <w:vanish/>
          <w:color w:val="0000FF"/>
        </w:rPr>
        <w:t>forme et de l’emprise ;</w:t>
      </w:r>
    </w:p>
    <w:p w14:paraId="2D8767DF"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La présence, la profondeur et l’état des fossés de drainage ;</w:t>
      </w:r>
    </w:p>
    <w:p w14:paraId="2D8767E0" w14:textId="77777777" w:rsidR="008B4233" w:rsidRPr="00AB5C72" w:rsidRDefault="008B4233" w:rsidP="008B4233">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présence </w:t>
      </w:r>
      <w:r>
        <w:rPr>
          <w:rFonts w:cs="Arial"/>
          <w:vanish/>
          <w:color w:val="0000FF"/>
        </w:rPr>
        <w:t>et l’état d’ouvrages d’art et</w:t>
      </w:r>
      <w:r w:rsidRPr="00AB5C72">
        <w:rPr>
          <w:rFonts w:cs="Arial"/>
          <w:vanish/>
          <w:color w:val="0000FF"/>
        </w:rPr>
        <w:t xml:space="preserve"> de ponceaux ;</w:t>
      </w:r>
    </w:p>
    <w:p w14:paraId="2D8767E1"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présence </w:t>
      </w:r>
      <w:r w:rsidR="006176E4" w:rsidRPr="00AB5C72">
        <w:rPr>
          <w:rFonts w:cs="Arial"/>
          <w:vanish/>
          <w:color w:val="0000FF"/>
        </w:rPr>
        <w:t>de routes transve</w:t>
      </w:r>
      <w:r w:rsidR="006176E4">
        <w:rPr>
          <w:rFonts w:cs="Arial"/>
          <w:vanish/>
          <w:color w:val="0000FF"/>
        </w:rPr>
        <w:t xml:space="preserve">rsales et </w:t>
      </w:r>
      <w:r w:rsidRPr="00AB5C72">
        <w:rPr>
          <w:rFonts w:cs="Arial"/>
          <w:vanish/>
          <w:color w:val="0000FF"/>
        </w:rPr>
        <w:t>d’entrées charretières</w:t>
      </w:r>
      <w:r w:rsidR="006176E4">
        <w:rPr>
          <w:rFonts w:cs="Arial"/>
          <w:vanish/>
          <w:color w:val="0000FF"/>
        </w:rPr>
        <w:t xml:space="preserve"> ;</w:t>
      </w:r>
    </w:p>
    <w:p w14:paraId="2D8767E2"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La présence</w:t>
      </w:r>
      <w:r>
        <w:rPr>
          <w:rFonts w:cs="Arial"/>
          <w:vanish/>
          <w:color w:val="0000FF"/>
        </w:rPr>
        <w:t xml:space="preserve"> </w:t>
      </w:r>
      <w:r w:rsidRPr="00AB5C72">
        <w:rPr>
          <w:rFonts w:cs="Arial"/>
          <w:vanish/>
          <w:color w:val="0000FF"/>
        </w:rPr>
        <w:t>de s</w:t>
      </w:r>
      <w:r>
        <w:rPr>
          <w:rFonts w:cs="Arial"/>
          <w:vanish/>
          <w:color w:val="0000FF"/>
        </w:rPr>
        <w:t>ervices publics souterrains et aériens</w:t>
      </w:r>
      <w:r w:rsidR="006176E4">
        <w:rPr>
          <w:rFonts w:cs="Arial"/>
          <w:vanish/>
          <w:color w:val="0000FF"/>
        </w:rPr>
        <w:t xml:space="preserve"> </w:t>
      </w:r>
      <w:r>
        <w:rPr>
          <w:rFonts w:cs="Arial"/>
          <w:vanish/>
          <w:color w:val="0000FF"/>
        </w:rPr>
        <w:t>;</w:t>
      </w:r>
    </w:p>
    <w:p w14:paraId="2D8767E3" w14:textId="77777777" w:rsidR="00C37082" w:rsidRPr="00AB5C72" w:rsidRDefault="00C37082" w:rsidP="00C37082">
      <w:pPr>
        <w:pStyle w:val="Paragraphedeliste"/>
        <w:numPr>
          <w:ilvl w:val="0"/>
          <w:numId w:val="41"/>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géométrie et les </w:t>
      </w:r>
      <w:r w:rsidR="006176E4">
        <w:rPr>
          <w:rFonts w:cs="Arial"/>
          <w:vanish/>
          <w:color w:val="0000FF"/>
        </w:rPr>
        <w:t>dévers</w:t>
      </w:r>
      <w:r w:rsidR="007B35D3">
        <w:rPr>
          <w:rFonts w:cs="Arial"/>
          <w:vanish/>
          <w:color w:val="0000FF"/>
        </w:rPr>
        <w:t xml:space="preserve"> ;</w:t>
      </w:r>
    </w:p>
    <w:p w14:paraId="2D8767E4" w14:textId="77777777" w:rsidR="00C37082" w:rsidRPr="00A46762" w:rsidRDefault="00C37082" w:rsidP="00A46762">
      <w:pPr>
        <w:pStyle w:val="Paragraphedeliste"/>
        <w:numPr>
          <w:ilvl w:val="0"/>
          <w:numId w:val="41"/>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Les contraintes </w:t>
      </w:r>
      <w:r w:rsidR="00307EBA">
        <w:rPr>
          <w:rFonts w:cs="Arial"/>
          <w:vanish/>
          <w:color w:val="0000FF"/>
        </w:rPr>
        <w:t xml:space="preserve">éventuelles </w:t>
      </w:r>
      <w:r w:rsidRPr="00AB5C72">
        <w:rPr>
          <w:rFonts w:cs="Arial"/>
          <w:vanish/>
          <w:color w:val="0000FF"/>
        </w:rPr>
        <w:t>de maintien de la circulation</w:t>
      </w:r>
      <w:r w:rsidR="00A46762">
        <w:rPr>
          <w:rFonts w:cs="Arial"/>
          <w:vanish/>
          <w:color w:val="0000FF"/>
        </w:rPr>
        <w:t xml:space="preserve"> </w:t>
      </w:r>
      <w:r w:rsidRPr="00A46762">
        <w:rPr>
          <w:rFonts w:cs="Arial"/>
          <w:vanish/>
          <w:color w:val="0000FF"/>
        </w:rPr>
        <w:t>(ex : travaux en phase, besoin d’élargissement temporaire de la chaussée, besoin de chemin de déviation ou fermeture complète avec chemin de détour)</w:t>
      </w:r>
      <w:r w:rsidR="007B35D3">
        <w:rPr>
          <w:rFonts w:cs="Arial"/>
          <w:vanish/>
          <w:color w:val="0000FF"/>
        </w:rPr>
        <w:t>.</w:t>
      </w:r>
    </w:p>
    <w:p w14:paraId="2D8767E5" w14:textId="77777777" w:rsidR="006176E4" w:rsidRDefault="00C37082" w:rsidP="009D00DE">
      <w:pPr>
        <w:shd w:val="clear" w:color="auto" w:fill="D9D9D9" w:themeFill="background1" w:themeFillShade="D9"/>
        <w:spacing w:before="120" w:after="120"/>
        <w:jc w:val="both"/>
        <w:rPr>
          <w:rFonts w:ascii="Arial" w:hAnsi="Arial" w:cs="Arial"/>
          <w:vanish/>
          <w:color w:val="0000FF"/>
        </w:rPr>
      </w:pPr>
      <w:r w:rsidRPr="000B3D87">
        <w:rPr>
          <w:rFonts w:ascii="Arial" w:hAnsi="Arial" w:cs="Arial"/>
          <w:vanish/>
          <w:color w:val="0000FF"/>
          <w:lang w:eastAsia="fr-CA"/>
        </w:rPr>
        <w:t xml:space="preserve">C’est en considérant l’ensemble de ces facteurs et contraintes que le  concepteur </w:t>
      </w:r>
      <w:r w:rsidR="00A46762" w:rsidRPr="000B3D87">
        <w:rPr>
          <w:rFonts w:ascii="Arial" w:hAnsi="Arial" w:cs="Arial"/>
          <w:vanish/>
          <w:color w:val="0000FF"/>
          <w:lang w:eastAsia="fr-CA"/>
        </w:rPr>
        <w:t>peut établir</w:t>
      </w:r>
      <w:r w:rsidR="000B3D87" w:rsidRPr="000B3D87">
        <w:rPr>
          <w:rFonts w:ascii="Arial" w:hAnsi="Arial" w:cs="Arial"/>
          <w:vanish/>
          <w:color w:val="0000FF"/>
          <w:lang w:eastAsia="fr-CA"/>
        </w:rPr>
        <w:t xml:space="preserve"> </w:t>
      </w:r>
      <w:r w:rsidR="00EC49DB">
        <w:rPr>
          <w:rFonts w:ascii="Arial" w:hAnsi="Arial" w:cs="Arial"/>
          <w:vanish/>
          <w:color w:val="0000FF"/>
          <w:lang w:eastAsia="fr-CA"/>
        </w:rPr>
        <w:t xml:space="preserve">adéquatement </w:t>
      </w:r>
      <w:r w:rsidR="007B35D3">
        <w:rPr>
          <w:rFonts w:ascii="Arial" w:hAnsi="Arial" w:cs="Arial"/>
          <w:vanish/>
          <w:color w:val="0000FF"/>
          <w:lang w:eastAsia="fr-CA"/>
        </w:rPr>
        <w:t xml:space="preserve">la portée du mandat à confier, </w:t>
      </w:r>
      <w:r w:rsidR="000B3D87" w:rsidRPr="000B3D87">
        <w:rPr>
          <w:rFonts w:ascii="Arial" w:hAnsi="Arial" w:cs="Arial"/>
          <w:vanish/>
          <w:color w:val="0000FF"/>
          <w:lang w:eastAsia="fr-CA"/>
        </w:rPr>
        <w:t xml:space="preserve">les </w:t>
      </w:r>
      <w:r w:rsidR="003464D2" w:rsidRPr="000B3D87">
        <w:rPr>
          <w:rFonts w:ascii="Arial" w:hAnsi="Arial" w:cs="Arial"/>
          <w:vanish/>
          <w:color w:val="0000FF"/>
        </w:rPr>
        <w:t xml:space="preserve">différents relevés à réaliser </w:t>
      </w:r>
      <w:r w:rsidR="004A1B36">
        <w:rPr>
          <w:rFonts w:ascii="Arial" w:hAnsi="Arial" w:cs="Arial"/>
          <w:vanish/>
          <w:color w:val="0000FF"/>
        </w:rPr>
        <w:t>ainsi que</w:t>
      </w:r>
      <w:r w:rsidR="003464D2" w:rsidRPr="000B3D87">
        <w:rPr>
          <w:rFonts w:ascii="Arial" w:hAnsi="Arial" w:cs="Arial"/>
          <w:vanish/>
          <w:color w:val="0000FF"/>
        </w:rPr>
        <w:t xml:space="preserve"> les informations et données </w:t>
      </w:r>
      <w:r w:rsidR="000B3D87">
        <w:rPr>
          <w:rFonts w:ascii="Arial" w:hAnsi="Arial" w:cs="Arial"/>
          <w:vanish/>
          <w:color w:val="0000FF"/>
        </w:rPr>
        <w:t xml:space="preserve">complémentaires </w:t>
      </w:r>
      <w:r w:rsidR="00EC49DB">
        <w:rPr>
          <w:rFonts w:ascii="Arial" w:hAnsi="Arial" w:cs="Arial"/>
          <w:vanish/>
          <w:color w:val="0000FF"/>
        </w:rPr>
        <w:t>à demander au prestataire de services.</w:t>
      </w:r>
    </w:p>
    <w:p w14:paraId="2D8767E6" w14:textId="77777777" w:rsidR="006176E4" w:rsidRDefault="006176E4" w:rsidP="009D00DE">
      <w:pPr>
        <w:shd w:val="clear" w:color="auto" w:fill="D9D9D9" w:themeFill="background1" w:themeFillShade="D9"/>
        <w:spacing w:before="120" w:after="120"/>
        <w:jc w:val="both"/>
        <w:rPr>
          <w:rFonts w:ascii="Arial" w:hAnsi="Arial" w:cs="Arial"/>
          <w:vanish/>
          <w:color w:val="0000FF"/>
        </w:rPr>
      </w:pPr>
      <w:r w:rsidRPr="006176E4">
        <w:rPr>
          <w:rFonts w:ascii="Arial" w:hAnsi="Arial" w:cs="Arial"/>
          <w:vanish/>
          <w:color w:val="0000FF"/>
        </w:rPr>
        <w:t xml:space="preserve">En omettant de considérer certains de ces facteurs ou contraintes, une solution envisagée pourrait s’avérer difficile à mettre en œuvre, </w:t>
      </w:r>
      <w:r w:rsidR="00307EBA">
        <w:rPr>
          <w:rFonts w:ascii="Arial" w:hAnsi="Arial" w:cs="Arial"/>
          <w:vanish/>
          <w:color w:val="0000FF"/>
        </w:rPr>
        <w:t>plus</w:t>
      </w:r>
      <w:r w:rsidRPr="006176E4">
        <w:rPr>
          <w:rFonts w:ascii="Arial" w:hAnsi="Arial" w:cs="Arial"/>
          <w:vanish/>
          <w:color w:val="0000FF"/>
        </w:rPr>
        <w:t xml:space="preserve"> coûteuse </w:t>
      </w:r>
      <w:r w:rsidR="00307EBA">
        <w:rPr>
          <w:rFonts w:ascii="Arial" w:hAnsi="Arial" w:cs="Arial"/>
          <w:vanish/>
          <w:color w:val="0000FF"/>
        </w:rPr>
        <w:t xml:space="preserve">qu’estimée </w:t>
      </w:r>
      <w:r w:rsidRPr="006176E4">
        <w:rPr>
          <w:rFonts w:ascii="Arial" w:hAnsi="Arial" w:cs="Arial"/>
          <w:vanish/>
          <w:color w:val="0000FF"/>
        </w:rPr>
        <w:t xml:space="preserve">ou impliquant des délais </w:t>
      </w:r>
      <w:r w:rsidR="00307EBA">
        <w:rPr>
          <w:rFonts w:ascii="Arial" w:hAnsi="Arial" w:cs="Arial"/>
          <w:vanish/>
          <w:color w:val="0000FF"/>
        </w:rPr>
        <w:t>plus longs</w:t>
      </w:r>
      <w:r w:rsidRPr="006176E4">
        <w:rPr>
          <w:rFonts w:ascii="Arial" w:hAnsi="Arial" w:cs="Arial"/>
          <w:vanish/>
          <w:color w:val="0000FF"/>
        </w:rPr>
        <w:t xml:space="preserve"> si, par exemple, cette solution nécessite des acquisitions </w:t>
      </w:r>
      <w:r>
        <w:rPr>
          <w:rFonts w:ascii="Arial" w:hAnsi="Arial" w:cs="Arial"/>
          <w:vanish/>
          <w:color w:val="0000FF"/>
        </w:rPr>
        <w:t xml:space="preserve">non-prévues </w:t>
      </w:r>
      <w:r w:rsidRPr="006176E4">
        <w:rPr>
          <w:rFonts w:ascii="Arial" w:hAnsi="Arial" w:cs="Arial"/>
          <w:vanish/>
          <w:color w:val="0000FF"/>
        </w:rPr>
        <w:t xml:space="preserve">(parce que la largeur de l’emprise est insuffisante pour </w:t>
      </w:r>
      <w:r w:rsidR="00A65CA4">
        <w:rPr>
          <w:rFonts w:ascii="Arial" w:hAnsi="Arial" w:cs="Arial"/>
          <w:vanish/>
          <w:color w:val="0000FF"/>
        </w:rPr>
        <w:t>l</w:t>
      </w:r>
      <w:r w:rsidRPr="006176E4">
        <w:rPr>
          <w:rFonts w:ascii="Arial" w:hAnsi="Arial" w:cs="Arial"/>
          <w:vanish/>
          <w:color w:val="0000FF"/>
        </w:rPr>
        <w:t>a mise en œuvr</w:t>
      </w:r>
      <w:r w:rsidR="00307EBA">
        <w:rPr>
          <w:rFonts w:ascii="Arial" w:hAnsi="Arial" w:cs="Arial"/>
          <w:vanish/>
          <w:color w:val="0000FF"/>
        </w:rPr>
        <w:t>e</w:t>
      </w:r>
      <w:r w:rsidR="00A65CA4">
        <w:rPr>
          <w:rFonts w:ascii="Arial" w:hAnsi="Arial" w:cs="Arial"/>
          <w:vanish/>
          <w:color w:val="0000FF"/>
        </w:rPr>
        <w:t xml:space="preserve"> de </w:t>
      </w:r>
      <w:r w:rsidR="00D93C62">
        <w:rPr>
          <w:rFonts w:ascii="Arial" w:hAnsi="Arial" w:cs="Arial"/>
          <w:vanish/>
          <w:color w:val="0000FF"/>
        </w:rPr>
        <w:t>cette</w:t>
      </w:r>
      <w:r w:rsidR="00A65CA4">
        <w:rPr>
          <w:rFonts w:ascii="Arial" w:hAnsi="Arial" w:cs="Arial"/>
          <w:vanish/>
          <w:color w:val="0000FF"/>
        </w:rPr>
        <w:t xml:space="preserve"> solution</w:t>
      </w:r>
      <w:r w:rsidRPr="006176E4">
        <w:rPr>
          <w:rFonts w:ascii="Arial" w:hAnsi="Arial" w:cs="Arial"/>
          <w:vanish/>
          <w:color w:val="0000FF"/>
        </w:rPr>
        <w:t>).</w:t>
      </w:r>
    </w:p>
    <w:p w14:paraId="2D8767E7" w14:textId="77777777" w:rsidR="005A4CD6" w:rsidRPr="005A4CD6" w:rsidRDefault="005A4CD6" w:rsidP="009D1014">
      <w:pPr>
        <w:pStyle w:val="Titre2"/>
      </w:pPr>
      <w:bookmarkStart w:id="11" w:name="_Toc34731235"/>
      <w:r>
        <w:t>Description du mandat</w:t>
      </w:r>
      <w:bookmarkEnd w:id="11"/>
    </w:p>
    <w:p w14:paraId="2D8767E8" w14:textId="77777777" w:rsidR="004F28A1" w:rsidRPr="00F21FE2" w:rsidRDefault="005A1B42" w:rsidP="002237B1">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Le concepteur doit s</w:t>
      </w:r>
      <w:r w:rsidR="004F28A1" w:rsidRPr="00F21FE2">
        <w:rPr>
          <w:rFonts w:ascii="Arial" w:hAnsi="Arial" w:cs="Arial"/>
          <w:vanish/>
          <w:color w:val="0000FF"/>
          <w:lang w:eastAsia="fr-CA"/>
        </w:rPr>
        <w:t xml:space="preserve">pécifier les critères </w:t>
      </w:r>
      <w:r w:rsidR="00EC49DB">
        <w:rPr>
          <w:rFonts w:ascii="Arial" w:hAnsi="Arial" w:cs="Arial"/>
          <w:vanish/>
          <w:color w:val="0000FF"/>
          <w:lang w:eastAsia="fr-CA"/>
        </w:rPr>
        <w:t>et</w:t>
      </w:r>
      <w:r w:rsidR="004F28A1" w:rsidRPr="00F21FE2">
        <w:rPr>
          <w:rFonts w:ascii="Arial" w:hAnsi="Arial" w:cs="Arial"/>
          <w:vanish/>
          <w:color w:val="0000FF"/>
          <w:lang w:eastAsia="fr-CA"/>
        </w:rPr>
        <w:t xml:space="preserve"> aspects techniques auxquels les solutions du prestataire de services doivent répondre.</w:t>
      </w:r>
    </w:p>
    <w:p w14:paraId="2D8767E9" w14:textId="77777777" w:rsidR="008D7DB2" w:rsidRDefault="008D7DB2" w:rsidP="0005446F">
      <w:pPr>
        <w:pStyle w:val="Style1"/>
        <w:spacing w:before="120" w:beforeAutospacing="0" w:after="120" w:afterAutospacing="0"/>
      </w:pPr>
      <w:r w:rsidRPr="00304197">
        <w:t>Le mandat comprend la collecte et l’analyse des données, l’établissement de diagnostics et la proposition d’une ou de plusieurs solutions répondant aux exigences contractuelles et, plus spécifiquement, aux critères techniques suivants :</w:t>
      </w:r>
    </w:p>
    <w:p w14:paraId="2D8767EA" w14:textId="77777777" w:rsidR="008D7DB2" w:rsidRPr="002237B1" w:rsidRDefault="002237B1" w:rsidP="002237B1">
      <w:pPr>
        <w:shd w:val="clear" w:color="auto" w:fill="D9D9D9" w:themeFill="background1" w:themeFillShade="D9"/>
        <w:spacing w:before="120" w:after="120"/>
        <w:jc w:val="both"/>
        <w:rPr>
          <w:rFonts w:ascii="Arial" w:hAnsi="Arial" w:cs="Arial"/>
          <w:vanish/>
          <w:color w:val="0000FF"/>
          <w:lang w:eastAsia="fr-CA"/>
        </w:rPr>
      </w:pPr>
      <w:r w:rsidRPr="002237B1">
        <w:rPr>
          <w:rFonts w:ascii="Arial" w:hAnsi="Arial" w:cs="Arial"/>
          <w:vanish/>
          <w:color w:val="0000FF"/>
          <w:lang w:eastAsia="fr-CA"/>
        </w:rPr>
        <w:t>Les critères ou les éléments suivants sont présentés à titre d’exemples.</w:t>
      </w:r>
    </w:p>
    <w:p w14:paraId="2D8767EB"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ou amélioration du drainage ;</w:t>
      </w:r>
    </w:p>
    <w:p w14:paraId="2D8767EC"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Amélioration de l’aspect sécurité (site accidentogène) ;</w:t>
      </w:r>
    </w:p>
    <w:p w14:paraId="2D8767ED"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de la structure de chaussée présentant un comportement gélif</w:t>
      </w:r>
      <w:r w:rsidR="00E727FC">
        <w:rPr>
          <w:highlight w:val="yellow"/>
        </w:rPr>
        <w:t> </w:t>
      </w:r>
      <w:r w:rsidR="00AB6FED">
        <w:rPr>
          <w:highlight w:val="yellow"/>
        </w:rPr>
        <w:t xml:space="preserve">ou une déficience structurale </w:t>
      </w:r>
      <w:r w:rsidRPr="00D95D4E">
        <w:rPr>
          <w:highlight w:val="yellow"/>
        </w:rPr>
        <w:t>;</w:t>
      </w:r>
    </w:p>
    <w:p w14:paraId="2D8767EE" w14:textId="77777777" w:rsidR="008D7DB2" w:rsidRPr="00D95D4E" w:rsidRDefault="008D7DB2" w:rsidP="0005446F">
      <w:pPr>
        <w:pStyle w:val="Style1"/>
        <w:numPr>
          <w:ilvl w:val="0"/>
          <w:numId w:val="8"/>
        </w:numPr>
        <w:spacing w:before="120" w:beforeAutospacing="0" w:after="120" w:afterAutospacing="0"/>
        <w:rPr>
          <w:highlight w:val="yellow"/>
        </w:rPr>
      </w:pPr>
      <w:r>
        <w:rPr>
          <w:highlight w:val="yellow"/>
        </w:rPr>
        <w:t>Correction de courbe</w:t>
      </w:r>
      <w:r w:rsidR="002237B1">
        <w:rPr>
          <w:highlight w:val="yellow"/>
        </w:rPr>
        <w:t>s</w:t>
      </w:r>
      <w:r w:rsidR="00E727FC">
        <w:rPr>
          <w:highlight w:val="yellow"/>
        </w:rPr>
        <w:t> </w:t>
      </w:r>
      <w:r w:rsidRPr="00D95D4E">
        <w:rPr>
          <w:highlight w:val="yellow"/>
        </w:rPr>
        <w:t>;</w:t>
      </w:r>
    </w:p>
    <w:p w14:paraId="2D8767EF"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de dévers.</w:t>
      </w:r>
      <w:r>
        <w:rPr>
          <w:highlight w:val="yellow"/>
        </w:rPr>
        <w:t xml:space="preserve"> </w:t>
      </w:r>
    </w:p>
    <w:p w14:paraId="2D8767F0" w14:textId="77777777" w:rsidR="0008255C" w:rsidRDefault="00FC54B2" w:rsidP="009D1014">
      <w:pPr>
        <w:pStyle w:val="Titre2"/>
      </w:pPr>
      <w:bookmarkStart w:id="12" w:name="_Toc34731236"/>
      <w:r w:rsidRPr="00FC54B2">
        <w:t xml:space="preserve">Collecte des </w:t>
      </w:r>
      <w:r w:rsidR="0008255C">
        <w:t>informations disponibles</w:t>
      </w:r>
      <w:bookmarkEnd w:id="12"/>
    </w:p>
    <w:p w14:paraId="2D8767F1" w14:textId="77777777" w:rsidR="00915CA5" w:rsidRPr="00F21FE2" w:rsidRDefault="00915CA5" w:rsidP="008013F5">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Le concepteur doit mettre à la disposition du prestataire de services toutes les informations disponibles et pertinentes au mandat</w:t>
      </w:r>
      <w:r w:rsidRPr="00F21FE2">
        <w:rPr>
          <w:rFonts w:ascii="Arial" w:hAnsi="Arial" w:cs="Arial"/>
          <w:vanish/>
          <w:color w:val="0000FF"/>
          <w:lang w:eastAsia="fr-CA"/>
        </w:rPr>
        <w:t>.</w:t>
      </w:r>
    </w:p>
    <w:p w14:paraId="2D8767F2" w14:textId="77777777" w:rsidR="0008255C" w:rsidRPr="0008255C" w:rsidRDefault="0008255C" w:rsidP="008013F5">
      <w:pPr>
        <w:jc w:val="both"/>
        <w:rPr>
          <w:rFonts w:ascii="Arial" w:hAnsi="Arial" w:cs="Arial"/>
        </w:rPr>
      </w:pPr>
      <w:r w:rsidRPr="0008255C">
        <w:rPr>
          <w:rFonts w:ascii="Arial" w:hAnsi="Arial" w:cs="Arial"/>
        </w:rPr>
        <w:t>Le prestataire de services doit s’assurer d’avoir en main toute</w:t>
      </w:r>
      <w:r w:rsidR="002237B1">
        <w:rPr>
          <w:rFonts w:ascii="Arial" w:hAnsi="Arial" w:cs="Arial"/>
        </w:rPr>
        <w:t xml:space="preserve">s les </w:t>
      </w:r>
      <w:r w:rsidRPr="0008255C">
        <w:rPr>
          <w:rFonts w:ascii="Arial" w:hAnsi="Arial" w:cs="Arial"/>
        </w:rPr>
        <w:t>information</w:t>
      </w:r>
      <w:r w:rsidR="002237B1">
        <w:rPr>
          <w:rFonts w:ascii="Arial" w:hAnsi="Arial" w:cs="Arial"/>
        </w:rPr>
        <w:t>s</w:t>
      </w:r>
      <w:r w:rsidRPr="0008255C">
        <w:rPr>
          <w:rFonts w:ascii="Arial" w:hAnsi="Arial" w:cs="Arial"/>
        </w:rPr>
        <w:t xml:space="preserve"> disponible</w:t>
      </w:r>
      <w:r w:rsidR="002237B1">
        <w:rPr>
          <w:rFonts w:ascii="Arial" w:hAnsi="Arial" w:cs="Arial"/>
        </w:rPr>
        <w:t>s</w:t>
      </w:r>
      <w:r w:rsidRPr="0008255C">
        <w:rPr>
          <w:rFonts w:ascii="Arial" w:hAnsi="Arial" w:cs="Arial"/>
        </w:rPr>
        <w:t xml:space="preserve"> </w:t>
      </w:r>
      <w:r w:rsidR="00836B8D">
        <w:rPr>
          <w:rFonts w:ascii="Arial" w:hAnsi="Arial" w:cs="Arial"/>
        </w:rPr>
        <w:t>à l’amorce de son mandat pour la planification de</w:t>
      </w:r>
      <w:r w:rsidR="002237B1">
        <w:rPr>
          <w:rFonts w:ascii="Arial" w:hAnsi="Arial" w:cs="Arial"/>
        </w:rPr>
        <w:t xml:space="preserve"> la collecte de données complémentaires</w:t>
      </w:r>
      <w:r w:rsidRPr="0008255C">
        <w:rPr>
          <w:rFonts w:ascii="Arial" w:hAnsi="Arial" w:cs="Arial"/>
        </w:rPr>
        <w:t xml:space="preserve">. Les informations disponibles </w:t>
      </w:r>
      <w:r w:rsidR="00974A13">
        <w:rPr>
          <w:rFonts w:ascii="Arial" w:hAnsi="Arial" w:cs="Arial"/>
        </w:rPr>
        <w:t xml:space="preserve">et </w:t>
      </w:r>
      <w:r w:rsidR="00915CA5">
        <w:rPr>
          <w:rFonts w:ascii="Arial" w:hAnsi="Arial" w:cs="Arial"/>
        </w:rPr>
        <w:t xml:space="preserve">pertinentes au mandat </w:t>
      </w:r>
      <w:r w:rsidRPr="0008255C">
        <w:rPr>
          <w:rFonts w:ascii="Arial" w:hAnsi="Arial" w:cs="Arial"/>
        </w:rPr>
        <w:t>sont les suivantes :</w:t>
      </w:r>
    </w:p>
    <w:p w14:paraId="2D8767F3" w14:textId="77777777" w:rsidR="0008255C" w:rsidRPr="0008255C" w:rsidRDefault="0008255C" w:rsidP="0008255C">
      <w:pPr>
        <w:numPr>
          <w:ilvl w:val="0"/>
          <w:numId w:val="35"/>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relatives au trafic :</w:t>
      </w:r>
    </w:p>
    <w:p w14:paraId="2D8767F4"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DJMA ;</w:t>
      </w:r>
    </w:p>
    <w:p w14:paraId="2D8767F5"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pourcentages de véhicules lourds ;</w:t>
      </w:r>
    </w:p>
    <w:p w14:paraId="2D8767F6"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Données de comptage les plus récentes.</w:t>
      </w:r>
    </w:p>
    <w:p w14:paraId="2D8767F7" w14:textId="77777777" w:rsidR="0008255C" w:rsidRPr="0008255C" w:rsidRDefault="0008255C" w:rsidP="0008255C">
      <w:pPr>
        <w:numPr>
          <w:ilvl w:val="0"/>
          <w:numId w:val="35"/>
        </w:numPr>
        <w:spacing w:before="120" w:after="120"/>
        <w:ind w:left="720"/>
        <w:jc w:val="both"/>
        <w:rPr>
          <w:rFonts w:ascii="Arial" w:hAnsi="Arial" w:cs="Arial"/>
          <w:highlight w:val="yellow"/>
          <w:lang w:eastAsia="fr-CA"/>
        </w:rPr>
      </w:pPr>
      <w:r w:rsidRPr="0008255C">
        <w:rPr>
          <w:rFonts w:ascii="Arial" w:hAnsi="Arial" w:cs="Arial"/>
          <w:highlight w:val="yellow"/>
          <w:lang w:eastAsia="fr-CA"/>
        </w:rPr>
        <w:t xml:space="preserve">Données issues du </w:t>
      </w:r>
      <w:r w:rsidR="001B060E">
        <w:rPr>
          <w:rFonts w:ascii="Arial" w:hAnsi="Arial" w:cs="Arial"/>
          <w:i/>
          <w:highlight w:val="yellow"/>
          <w:lang w:eastAsia="fr-CA"/>
        </w:rPr>
        <w:t xml:space="preserve">Système de gestion des chaussées GCH-6011 </w:t>
      </w:r>
      <w:r w:rsidRPr="0008255C">
        <w:rPr>
          <w:rFonts w:ascii="Arial" w:hAnsi="Arial" w:cs="Arial"/>
          <w:highlight w:val="yellow"/>
          <w:lang w:eastAsia="fr-CA"/>
        </w:rPr>
        <w:t>du Ministère :</w:t>
      </w:r>
    </w:p>
    <w:p w14:paraId="2D8767F8"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Rapport synthèse des données relatives à la chaussée ;</w:t>
      </w:r>
    </w:p>
    <w:p w14:paraId="2D8767F9"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Graphique synoptique ;</w:t>
      </w:r>
    </w:p>
    <w:p w14:paraId="2D8767FA"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Données d’état récentes mesurées aux 100 m ;</w:t>
      </w:r>
    </w:p>
    <w:p w14:paraId="2D8767FB"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travaux réalisés ;</w:t>
      </w:r>
    </w:p>
    <w:p w14:paraId="2D8767FC"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Évolution des besoins d’intervention (en prenant soin de masquer les colonnes PPS) ;</w:t>
      </w:r>
    </w:p>
    <w:p w14:paraId="2D8767FD"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Évolution de l’état du segment (pour tous les indicateurs de l’état des chaussées) ;</w:t>
      </w:r>
    </w:p>
    <w:p w14:paraId="2D8767FE"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Images de la chaussée (si pertinentes) ;</w:t>
      </w:r>
    </w:p>
    <w:p w14:paraId="2D8767FF"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Cartographie des fissures par technologie laser (si pertinentes) ;</w:t>
      </w:r>
    </w:p>
    <w:p w14:paraId="2D876800"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Représentation cartographique du site à l’étude (si pertinente).</w:t>
      </w:r>
    </w:p>
    <w:p w14:paraId="2D876801"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de sondage les plus récentes (si disponibles) ;</w:t>
      </w:r>
    </w:p>
    <w:p w14:paraId="2D876802"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de carottage les plus récentes (si disponibles) ;</w:t>
      </w:r>
    </w:p>
    <w:p w14:paraId="2D876803"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Liste des structures présentes sur le(s) tronçon(s) à l’étude (s’il y a lieu) ;</w:t>
      </w:r>
    </w:p>
    <w:p w14:paraId="2D876804" w14:textId="77777777" w:rsidR="00AB6FED"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 xml:space="preserve">Liste des ponceaux présents sur le(s) tronçon(s) à l’étude </w:t>
      </w:r>
      <w:r w:rsidR="00AB6FED">
        <w:rPr>
          <w:rFonts w:ascii="Arial" w:hAnsi="Arial" w:cs="Arial"/>
          <w:highlight w:val="yellow"/>
          <w:lang w:eastAsia="fr-CA"/>
        </w:rPr>
        <w:t xml:space="preserve">et leur état </w:t>
      </w:r>
      <w:r w:rsidRPr="0008255C">
        <w:rPr>
          <w:rFonts w:ascii="Arial" w:hAnsi="Arial" w:cs="Arial"/>
          <w:highlight w:val="yellow"/>
          <w:lang w:eastAsia="fr-CA"/>
        </w:rPr>
        <w:t>(s’il y a lieu)</w:t>
      </w:r>
      <w:r w:rsidR="00AB6FED">
        <w:rPr>
          <w:rFonts w:ascii="Arial" w:hAnsi="Arial" w:cs="Arial"/>
          <w:highlight w:val="yellow"/>
          <w:lang w:eastAsia="fr-CA"/>
        </w:rPr>
        <w:t xml:space="preserve"> ;</w:t>
      </w:r>
    </w:p>
    <w:p w14:paraId="2D876805"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Données LiDAR (si disponibles) ;</w:t>
      </w:r>
    </w:p>
    <w:p w14:paraId="2D876806"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Problématiques d’entretien rencontrées ;</w:t>
      </w:r>
    </w:p>
    <w:p w14:paraId="2D876807"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Étude(s) antérieures(s) (sécurité, géotechnique, environnementale, etc.) ;</w:t>
      </w:r>
    </w:p>
    <w:p w14:paraId="2D876808" w14:textId="77777777" w:rsidR="0008255C" w:rsidRP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Toute autre information ou donnée jugée pertinente par le Ministère.</w:t>
      </w:r>
    </w:p>
    <w:p w14:paraId="2D876809" w14:textId="77777777" w:rsidR="0008255C" w:rsidRPr="00CB1205" w:rsidRDefault="0008255C" w:rsidP="00CB1205">
      <w:pPr>
        <w:spacing w:before="120" w:after="120"/>
        <w:jc w:val="both"/>
        <w:rPr>
          <w:rFonts w:ascii="Arial" w:hAnsi="Arial" w:cs="Arial"/>
          <w:i/>
        </w:rPr>
      </w:pPr>
      <w:r>
        <w:rPr>
          <w:rFonts w:ascii="Arial" w:hAnsi="Arial" w:cs="Arial"/>
        </w:rPr>
        <w:t>D</w:t>
      </w:r>
      <w:r w:rsidRPr="0008255C">
        <w:rPr>
          <w:rFonts w:ascii="Arial" w:hAnsi="Arial" w:cs="Arial"/>
        </w:rPr>
        <w:t xml:space="preserve">ans le cadre </w:t>
      </w:r>
      <w:r>
        <w:rPr>
          <w:rFonts w:ascii="Arial" w:hAnsi="Arial" w:cs="Arial"/>
        </w:rPr>
        <w:t>de son</w:t>
      </w:r>
      <w:r w:rsidRPr="0008255C">
        <w:rPr>
          <w:rFonts w:ascii="Arial" w:hAnsi="Arial" w:cs="Arial"/>
        </w:rPr>
        <w:t xml:space="preserve"> mandat</w:t>
      </w:r>
      <w:r>
        <w:rPr>
          <w:rFonts w:ascii="Arial" w:hAnsi="Arial" w:cs="Arial"/>
        </w:rPr>
        <w:t xml:space="preserve">, le prestataire de services doit </w:t>
      </w:r>
      <w:r w:rsidR="00836B8D">
        <w:rPr>
          <w:rFonts w:ascii="Arial" w:hAnsi="Arial" w:cs="Arial"/>
        </w:rPr>
        <w:t xml:space="preserve">aussi </w:t>
      </w:r>
      <w:r>
        <w:rPr>
          <w:rFonts w:ascii="Arial" w:hAnsi="Arial" w:cs="Arial"/>
        </w:rPr>
        <w:t>valider les</w:t>
      </w:r>
      <w:r w:rsidRPr="0008255C">
        <w:rPr>
          <w:rFonts w:ascii="Arial" w:hAnsi="Arial" w:cs="Arial"/>
        </w:rPr>
        <w:t xml:space="preserve"> besoins d’intervention </w:t>
      </w:r>
      <w:r w:rsidR="003B31E4">
        <w:rPr>
          <w:rFonts w:ascii="Arial" w:hAnsi="Arial" w:cs="Arial"/>
        </w:rPr>
        <w:t xml:space="preserve">qui sont </w:t>
      </w:r>
      <w:r w:rsidRPr="0008255C">
        <w:rPr>
          <w:rFonts w:ascii="Arial" w:hAnsi="Arial" w:cs="Arial"/>
        </w:rPr>
        <w:t xml:space="preserve">proposés par le </w:t>
      </w:r>
      <w:r w:rsidR="001B060E">
        <w:rPr>
          <w:rFonts w:ascii="Arial" w:hAnsi="Arial" w:cs="Arial"/>
          <w:i/>
        </w:rPr>
        <w:t xml:space="preserve">Système de gestion des chaussées </w:t>
      </w:r>
      <w:r w:rsidR="001B060E" w:rsidRPr="001B060E">
        <w:rPr>
          <w:rFonts w:ascii="Arial" w:hAnsi="Arial" w:cs="Arial"/>
          <w:i/>
          <w:highlight w:val="yellow"/>
        </w:rPr>
        <w:t>GCH-6011</w:t>
      </w:r>
      <w:r w:rsidR="00CB1205">
        <w:rPr>
          <w:rFonts w:ascii="Arial" w:hAnsi="Arial" w:cs="Arial"/>
          <w:i/>
        </w:rPr>
        <w:t xml:space="preserve"> </w:t>
      </w:r>
      <w:r>
        <w:rPr>
          <w:rFonts w:ascii="Arial" w:hAnsi="Arial" w:cs="Arial"/>
        </w:rPr>
        <w:t>du Ministère.</w:t>
      </w:r>
    </w:p>
    <w:p w14:paraId="2D87680A" w14:textId="77777777" w:rsidR="0008255C" w:rsidRPr="0008255C" w:rsidRDefault="0008255C" w:rsidP="008013F5">
      <w:pPr>
        <w:spacing w:before="120" w:after="120"/>
        <w:jc w:val="both"/>
        <w:rPr>
          <w:rFonts w:ascii="Arial" w:hAnsi="Arial" w:cs="Arial"/>
        </w:rPr>
      </w:pPr>
      <w:r>
        <w:rPr>
          <w:rFonts w:ascii="Arial" w:hAnsi="Arial" w:cs="Arial"/>
        </w:rPr>
        <w:t>C</w:t>
      </w:r>
      <w:r w:rsidRPr="0008255C">
        <w:rPr>
          <w:rFonts w:ascii="Arial" w:hAnsi="Arial" w:cs="Arial"/>
        </w:rPr>
        <w:t xml:space="preserve">es besoins d’interventions sont basés sur les informations de niveau « réseau » telles que les différents indicateurs d’état de la chaussée, les modèles de comportement, les seuils d’intervention et les arbres de décision. </w:t>
      </w:r>
    </w:p>
    <w:p w14:paraId="2D87680B" w14:textId="77777777" w:rsidR="0008255C" w:rsidRPr="0008255C" w:rsidRDefault="00A10DBE" w:rsidP="008013F5">
      <w:pPr>
        <w:spacing w:before="120" w:after="120"/>
        <w:jc w:val="both"/>
        <w:rPr>
          <w:rFonts w:ascii="Arial" w:hAnsi="Arial" w:cs="Arial"/>
        </w:rPr>
      </w:pPr>
      <w:r>
        <w:rPr>
          <w:rFonts w:ascii="Arial" w:hAnsi="Arial" w:cs="Arial"/>
        </w:rPr>
        <w:t>L’émission des</w:t>
      </w:r>
      <w:r w:rsidRPr="0008255C">
        <w:rPr>
          <w:rFonts w:ascii="Arial" w:hAnsi="Arial" w:cs="Arial"/>
        </w:rPr>
        <w:t xml:space="preserve"> recommandations en matière de réfection de chaussée</w:t>
      </w:r>
      <w:r>
        <w:rPr>
          <w:rFonts w:ascii="Arial" w:hAnsi="Arial" w:cs="Arial"/>
        </w:rPr>
        <w:t xml:space="preserve"> du prestataire de services doit considérer la </w:t>
      </w:r>
      <w:r w:rsidR="0008255C" w:rsidRPr="0008255C">
        <w:rPr>
          <w:rFonts w:ascii="Arial" w:hAnsi="Arial" w:cs="Arial"/>
        </w:rPr>
        <w:t>connaissance du réseau, l’expertise et le jugement des inter</w:t>
      </w:r>
      <w:r>
        <w:rPr>
          <w:rFonts w:ascii="Arial" w:hAnsi="Arial" w:cs="Arial"/>
        </w:rPr>
        <w:t>venants en chaussée.</w:t>
      </w:r>
    </w:p>
    <w:p w14:paraId="2D87680C" w14:textId="77777777" w:rsidR="0008255C" w:rsidRPr="0008255C" w:rsidRDefault="0008255C" w:rsidP="0008255C">
      <w:pPr>
        <w:pStyle w:val="Titre2"/>
      </w:pPr>
      <w:bookmarkStart w:id="13" w:name="_Toc34731237"/>
      <w:r w:rsidRPr="00FC54B2">
        <w:t>Collecte de données</w:t>
      </w:r>
      <w:r w:rsidR="0008183E">
        <w:t xml:space="preserve"> complémentaires</w:t>
      </w:r>
      <w:bookmarkEnd w:id="13"/>
    </w:p>
    <w:p w14:paraId="2D87680D" w14:textId="77777777" w:rsidR="003D381F" w:rsidRPr="00FC54B2" w:rsidRDefault="00FC54B2" w:rsidP="0005446F">
      <w:pPr>
        <w:pStyle w:val="Titre3"/>
        <w:jc w:val="both"/>
      </w:pPr>
      <w:bookmarkStart w:id="14" w:name="_Toc34731238"/>
      <w:r>
        <w:t>Généralités</w:t>
      </w:r>
      <w:bookmarkEnd w:id="14"/>
    </w:p>
    <w:p w14:paraId="2D87680E" w14:textId="77777777" w:rsidR="00CE5DF2" w:rsidRPr="00CE5DF2" w:rsidRDefault="00CE5DF2" w:rsidP="00D705DD">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La </w:t>
      </w:r>
      <w:r w:rsidRPr="00CE5DF2">
        <w:rPr>
          <w:rFonts w:ascii="Arial" w:hAnsi="Arial" w:cs="Arial"/>
          <w:vanish/>
          <w:color w:val="0000FF"/>
          <w:lang w:eastAsia="fr-CA"/>
        </w:rPr>
        <w:t xml:space="preserve">Direction générale territoriale </w:t>
      </w:r>
      <w:r>
        <w:rPr>
          <w:rFonts w:ascii="Arial" w:hAnsi="Arial" w:cs="Arial"/>
          <w:vanish/>
          <w:color w:val="0000FF"/>
          <w:lang w:eastAsia="fr-CA"/>
        </w:rPr>
        <w:t>doit effectuer une</w:t>
      </w:r>
      <w:r w:rsidRPr="00CE5DF2">
        <w:rPr>
          <w:rFonts w:ascii="Arial" w:hAnsi="Arial" w:cs="Arial"/>
          <w:vanish/>
          <w:color w:val="0000FF"/>
          <w:lang w:eastAsia="fr-CA"/>
        </w:rPr>
        <w:t xml:space="preserve"> analyse </w:t>
      </w:r>
      <w:r>
        <w:rPr>
          <w:rFonts w:ascii="Arial" w:hAnsi="Arial" w:cs="Arial"/>
          <w:vanish/>
          <w:color w:val="0000FF"/>
          <w:lang w:eastAsia="fr-CA"/>
        </w:rPr>
        <w:t xml:space="preserve">pour </w:t>
      </w:r>
      <w:r w:rsidRPr="00CE5DF2">
        <w:rPr>
          <w:rFonts w:ascii="Arial" w:hAnsi="Arial" w:cs="Arial"/>
          <w:vanish/>
          <w:color w:val="0000FF"/>
          <w:lang w:eastAsia="fr-CA"/>
        </w:rPr>
        <w:t>sélectionner les relevés complémentaires pertinents et applicables dans le cadre du mandat</w:t>
      </w:r>
      <w:r>
        <w:rPr>
          <w:rFonts w:ascii="Arial" w:hAnsi="Arial" w:cs="Arial"/>
          <w:vanish/>
          <w:color w:val="0000FF"/>
          <w:lang w:eastAsia="fr-CA"/>
        </w:rPr>
        <w:t xml:space="preserve"> en tenant </w:t>
      </w:r>
      <w:r w:rsidRPr="00CE5DF2">
        <w:rPr>
          <w:rFonts w:ascii="Arial" w:hAnsi="Arial" w:cs="Arial"/>
          <w:vanish/>
          <w:color w:val="0000FF"/>
          <w:lang w:eastAsia="fr-CA"/>
        </w:rPr>
        <w:t>compte des données déjà disponibles.</w:t>
      </w:r>
    </w:p>
    <w:p w14:paraId="2D87680F" w14:textId="77777777" w:rsidR="00CB1205" w:rsidRPr="00D705DD" w:rsidRDefault="00974A13" w:rsidP="00D705DD">
      <w:pPr>
        <w:shd w:val="clear" w:color="auto" w:fill="D9D9D9" w:themeFill="background1" w:themeFillShade="D9"/>
        <w:spacing w:before="120" w:after="120"/>
        <w:jc w:val="both"/>
        <w:rPr>
          <w:rFonts w:ascii="Arial" w:hAnsi="Arial" w:cs="Arial"/>
          <w:vanish/>
          <w:color w:val="0000FF"/>
          <w:lang w:eastAsia="fr-CA"/>
        </w:rPr>
      </w:pPr>
      <w:r w:rsidRPr="00CE5DF2">
        <w:rPr>
          <w:rFonts w:ascii="Arial" w:hAnsi="Arial" w:cs="Arial"/>
          <w:vanish/>
          <w:color w:val="0000FF"/>
          <w:lang w:eastAsia="fr-CA"/>
        </w:rPr>
        <w:t>L</w:t>
      </w:r>
      <w:r w:rsidR="00FC54B2" w:rsidRPr="00CE5DF2">
        <w:rPr>
          <w:rFonts w:ascii="Arial" w:hAnsi="Arial" w:cs="Arial"/>
          <w:vanish/>
          <w:color w:val="0000FF"/>
          <w:lang w:eastAsia="fr-CA"/>
        </w:rPr>
        <w:t xml:space="preserve">es instructions de travail mentionnées dans cette section encadrent la réalisation des relevés, notamment en ce qui concerne les outils et les équipements requis, l’ensemble du processus de réalisation et le traitement des données recueillies. </w:t>
      </w:r>
    </w:p>
    <w:p w14:paraId="2D876810" w14:textId="77777777" w:rsidR="00CB1205" w:rsidRPr="00CB1205" w:rsidRDefault="00CB1205" w:rsidP="00D705DD">
      <w:pPr>
        <w:spacing w:before="120" w:after="120"/>
        <w:jc w:val="both"/>
        <w:rPr>
          <w:rFonts w:ascii="Arial" w:hAnsi="Arial" w:cs="Arial"/>
          <w:lang w:eastAsia="fr-CA"/>
        </w:rPr>
      </w:pPr>
      <w:r w:rsidRPr="00CB1205">
        <w:rPr>
          <w:rFonts w:ascii="Arial" w:hAnsi="Arial" w:cs="Arial"/>
          <w:lang w:eastAsia="fr-CA"/>
        </w:rPr>
        <w:t>Le Ministère se réserve le droit d’annuler la réalisation d’un ou de plusieurs types de relevé. Le Ministère peut choisir de réaliser les relevés à l’interne ou fournir les données disponibles au prestataire de services.</w:t>
      </w:r>
    </w:p>
    <w:p w14:paraId="2D876811" w14:textId="77777777" w:rsidR="007528E1" w:rsidRPr="00CB1205" w:rsidRDefault="007528E1" w:rsidP="00D705DD">
      <w:pPr>
        <w:pStyle w:val="Style1"/>
        <w:spacing w:before="120" w:beforeAutospacing="0" w:after="120" w:afterAutospacing="0"/>
      </w:pPr>
      <w:r w:rsidRPr="00CB1205">
        <w:t>Considérant le moment de l’année où le mandat est attribué, l’ordonnancement des relevés à effectuer doit respecter, dans la mesure du possible, l’ordre suivant :</w:t>
      </w:r>
    </w:p>
    <w:p w14:paraId="2D876812" w14:textId="77777777" w:rsidR="007528E1" w:rsidRPr="00C21B27" w:rsidRDefault="007528E1" w:rsidP="00ED5698">
      <w:pPr>
        <w:pStyle w:val="Listepuces"/>
        <w:numPr>
          <w:ilvl w:val="0"/>
          <w:numId w:val="11"/>
        </w:numPr>
      </w:pPr>
      <w:r w:rsidRPr="00C21B27">
        <w:t>Profilométrie d’hiver</w:t>
      </w:r>
      <w:r w:rsidR="00E7725A" w:rsidRPr="00C21B27">
        <w:t xml:space="preserve"> </w:t>
      </w:r>
      <w:r w:rsidR="00D705DD">
        <w:t>et d’été</w:t>
      </w:r>
    </w:p>
    <w:p w14:paraId="2D876813" w14:textId="77777777" w:rsidR="007528E1" w:rsidRPr="00C21B27" w:rsidRDefault="007528E1" w:rsidP="00ED5698">
      <w:pPr>
        <w:pStyle w:val="Listepuces"/>
        <w:numPr>
          <w:ilvl w:val="0"/>
          <w:numId w:val="11"/>
        </w:numPr>
      </w:pPr>
      <w:r w:rsidRPr="00C21B27">
        <w:t>Relevé visuel d’hiver</w:t>
      </w:r>
      <w:r w:rsidR="00D705DD">
        <w:t xml:space="preserve"> et d’été</w:t>
      </w:r>
    </w:p>
    <w:p w14:paraId="2D876814" w14:textId="77777777" w:rsidR="007528E1" w:rsidRPr="00C21B27" w:rsidRDefault="007528E1" w:rsidP="00D705DD">
      <w:pPr>
        <w:pStyle w:val="Listepuces"/>
        <w:numPr>
          <w:ilvl w:val="0"/>
          <w:numId w:val="11"/>
        </w:numPr>
      </w:pPr>
      <w:r w:rsidRPr="00C21B27">
        <w:t>Nivellement d’hiver</w:t>
      </w:r>
      <w:r w:rsidR="00D705DD">
        <w:t xml:space="preserve"> et d’été</w:t>
      </w:r>
    </w:p>
    <w:p w14:paraId="2D876815" w14:textId="77777777" w:rsidR="007528E1" w:rsidRPr="00C21B27" w:rsidRDefault="007528E1" w:rsidP="00ED5698">
      <w:pPr>
        <w:pStyle w:val="Listepuces"/>
        <w:numPr>
          <w:ilvl w:val="0"/>
          <w:numId w:val="11"/>
        </w:numPr>
      </w:pPr>
      <w:r w:rsidRPr="00C21B27">
        <w:t>Sondages</w:t>
      </w:r>
    </w:p>
    <w:p w14:paraId="2D876816" w14:textId="77777777" w:rsidR="007528E1" w:rsidRPr="00C21B27" w:rsidRDefault="007528E1" w:rsidP="00ED5698">
      <w:pPr>
        <w:pStyle w:val="Listepuces"/>
        <w:numPr>
          <w:ilvl w:val="0"/>
          <w:numId w:val="11"/>
        </w:numPr>
      </w:pPr>
      <w:r w:rsidRPr="00C21B27">
        <w:t>Mesure de profondeur des ornières</w:t>
      </w:r>
    </w:p>
    <w:p w14:paraId="2D876817" w14:textId="77777777" w:rsidR="007528E1" w:rsidRPr="00304197" w:rsidRDefault="007528E1" w:rsidP="00ED5698">
      <w:pPr>
        <w:pStyle w:val="Listepuces"/>
        <w:numPr>
          <w:ilvl w:val="0"/>
          <w:numId w:val="11"/>
        </w:numPr>
      </w:pPr>
      <w:r w:rsidRPr="00C21B27">
        <w:t>Mesure de déflexion</w:t>
      </w:r>
      <w:r>
        <w:t xml:space="preserve"> </w:t>
      </w:r>
    </w:p>
    <w:p w14:paraId="2D876818" w14:textId="77777777" w:rsidR="003D381F" w:rsidRPr="00F31432" w:rsidRDefault="00F31432" w:rsidP="008257D3">
      <w:pPr>
        <w:pStyle w:val="Titre3"/>
        <w:jc w:val="both"/>
      </w:pPr>
      <w:bookmarkStart w:id="15" w:name="_Toc34731239"/>
      <w:r>
        <w:t>Relevés géoréférencés</w:t>
      </w:r>
      <w:bookmarkEnd w:id="15"/>
    </w:p>
    <w:p w14:paraId="2D876819" w14:textId="77777777" w:rsidR="00F31432" w:rsidRDefault="00F31432" w:rsidP="008257D3">
      <w:pPr>
        <w:pStyle w:val="Style1"/>
        <w:spacing w:before="120" w:beforeAutospacing="0" w:after="120" w:afterAutospacing="0"/>
      </w:pPr>
      <w:r w:rsidRPr="00304197">
        <w:t xml:space="preserve">Tous les relevés spécifiés doivent être géoréférencés selon le </w:t>
      </w:r>
      <w:r w:rsidRPr="00304197">
        <w:rPr>
          <w:i/>
        </w:rPr>
        <w:t xml:space="preserve">Système de référence linéaire du Ministère </w:t>
      </w:r>
      <w:r w:rsidRPr="00BD7FFB">
        <w:t>(RTSS-C).</w:t>
      </w:r>
    </w:p>
    <w:p w14:paraId="2D87681A" w14:textId="77777777" w:rsidR="0087282E" w:rsidRPr="0087282E" w:rsidRDefault="0087282E" w:rsidP="0011206E">
      <w:pPr>
        <w:pStyle w:val="Titre3"/>
        <w:jc w:val="both"/>
      </w:pPr>
      <w:bookmarkStart w:id="16" w:name="_Toc34731240"/>
      <w:r w:rsidRPr="00C21B27">
        <w:t>Profilométrie</w:t>
      </w:r>
      <w:bookmarkEnd w:id="16"/>
    </w:p>
    <w:p w14:paraId="2D87681B" w14:textId="77777777" w:rsidR="00623C51" w:rsidRDefault="00A3682C" w:rsidP="008257D3">
      <w:pPr>
        <w:pStyle w:val="Style1"/>
        <w:spacing w:before="120" w:beforeAutospacing="0" w:after="120" w:afterAutospacing="0"/>
      </w:pPr>
      <w:r>
        <w:t xml:space="preserve">Le prestataire de services doit effectuer les relevés de </w:t>
      </w:r>
      <w:r w:rsidR="0087282E" w:rsidRPr="00A8257D">
        <w:t>p</w:t>
      </w:r>
      <w:r>
        <w:t>rofilométri</w:t>
      </w:r>
      <w:r w:rsidR="00623C51">
        <w:t>e dans chaque voie de roulement.</w:t>
      </w:r>
    </w:p>
    <w:p w14:paraId="2D87681C" w14:textId="77777777" w:rsidR="0087282E" w:rsidRDefault="00623C51" w:rsidP="008257D3">
      <w:pPr>
        <w:pStyle w:val="Style1"/>
        <w:spacing w:before="120" w:beforeAutospacing="0" w:after="120" w:afterAutospacing="0"/>
      </w:pPr>
      <w:r w:rsidRPr="007A48F4">
        <w:t xml:space="preserve">Les </w:t>
      </w:r>
      <w:r w:rsidR="007A48F4" w:rsidRPr="007A48F4">
        <w:t xml:space="preserve">résultats doivent être exprimés </w:t>
      </w:r>
      <w:r w:rsidR="0027726E">
        <w:t>en</w:t>
      </w:r>
      <w:r w:rsidR="007A48F4" w:rsidRPr="007A48F4">
        <w:t xml:space="preserve"> « </w:t>
      </w:r>
      <w:r w:rsidR="007A48F4" w:rsidRPr="007A48F4">
        <w:rPr>
          <w:i/>
        </w:rPr>
        <w:t>Indice de rugosité international</w:t>
      </w:r>
      <w:r w:rsidR="007A48F4" w:rsidRPr="007A48F4">
        <w:t xml:space="preserve"> » (IRI) </w:t>
      </w:r>
      <w:r w:rsidR="0027726E">
        <w:t xml:space="preserve">calculé </w:t>
      </w:r>
      <w:r w:rsidR="007A48F4" w:rsidRPr="007A48F4">
        <w:t xml:space="preserve">par </w:t>
      </w:r>
      <w:r w:rsidR="00A3682C" w:rsidRPr="007A48F4">
        <w:t>segments de 100 m et de 10 m</w:t>
      </w:r>
      <w:r w:rsidR="007A48F4">
        <w:t xml:space="preserve"> selon les exigences </w:t>
      </w:r>
      <w:r w:rsidR="004D03D5">
        <w:t xml:space="preserve">spécifiées à l’article « Biens </w:t>
      </w:r>
      <w:r w:rsidR="007A48F4">
        <w:t>livrables</w:t>
      </w:r>
      <w:r w:rsidR="004D03D5">
        <w:t> »</w:t>
      </w:r>
      <w:r w:rsidR="007A48F4">
        <w:t>.</w:t>
      </w:r>
    </w:p>
    <w:p w14:paraId="2D87681D" w14:textId="77777777" w:rsidR="0087282E" w:rsidRPr="007A48F4" w:rsidRDefault="0095441C" w:rsidP="007A48F4">
      <w:pPr>
        <w:pStyle w:val="Titre4"/>
        <w:jc w:val="both"/>
      </w:pPr>
      <w:bookmarkStart w:id="17" w:name="_Toc34731241"/>
      <w:r w:rsidRPr="0095441C">
        <w:t>Périodes visées</w:t>
      </w:r>
      <w:bookmarkEnd w:id="17"/>
    </w:p>
    <w:p w14:paraId="2D87681E" w14:textId="77777777" w:rsidR="0087282E" w:rsidRDefault="0087282E" w:rsidP="008257D3">
      <w:pPr>
        <w:pStyle w:val="Paragraphedeliste"/>
        <w:numPr>
          <w:ilvl w:val="0"/>
          <w:numId w:val="12"/>
        </w:numPr>
        <w:spacing w:before="120" w:after="120"/>
        <w:contextualSpacing w:val="0"/>
        <w:rPr>
          <w:rFonts w:cs="Arial"/>
        </w:rPr>
      </w:pPr>
      <w:r w:rsidRPr="0087282E">
        <w:rPr>
          <w:rFonts w:cs="Arial"/>
        </w:rPr>
        <w:t>Hiver ou période hivernale : de la fin février à la mi-mars</w:t>
      </w:r>
      <w:r w:rsidR="009C56F1">
        <w:rPr>
          <w:rFonts w:cs="Arial"/>
        </w:rPr>
        <w:t xml:space="preserve"> (idéalement au moment où la profondeur de gel </w:t>
      </w:r>
      <w:r w:rsidR="00BC3617">
        <w:rPr>
          <w:rFonts w:cs="Arial"/>
        </w:rPr>
        <w:t xml:space="preserve">dans la chaussée </w:t>
      </w:r>
      <w:r w:rsidR="009C56F1">
        <w:rPr>
          <w:rFonts w:cs="Arial"/>
        </w:rPr>
        <w:t>est à son maximum, avant le début du dégel) ;</w:t>
      </w:r>
    </w:p>
    <w:p w14:paraId="2D87681F" w14:textId="77777777" w:rsidR="007A48F4" w:rsidRPr="0087282E" w:rsidRDefault="007A48F4" w:rsidP="008257D3">
      <w:pPr>
        <w:pStyle w:val="Paragraphedeliste"/>
        <w:numPr>
          <w:ilvl w:val="0"/>
          <w:numId w:val="12"/>
        </w:numPr>
        <w:spacing w:before="120" w:after="120"/>
        <w:contextualSpacing w:val="0"/>
        <w:rPr>
          <w:rFonts w:cs="Arial"/>
        </w:rPr>
      </w:pPr>
      <w:r w:rsidRPr="0087282E">
        <w:rPr>
          <w:rFonts w:cs="Arial"/>
        </w:rPr>
        <w:t>Été ou période estivale : de juin à octobre</w:t>
      </w:r>
      <w:r>
        <w:rPr>
          <w:rFonts w:cs="Arial"/>
        </w:rPr>
        <w:t> ;</w:t>
      </w:r>
    </w:p>
    <w:p w14:paraId="2D876820" w14:textId="77777777" w:rsidR="0087282E" w:rsidRPr="008257D3" w:rsidRDefault="00A52973" w:rsidP="00F036F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Si requis, le </w:t>
      </w:r>
      <w:r w:rsidR="0087282E" w:rsidRPr="008257D3">
        <w:rPr>
          <w:rFonts w:ascii="Arial" w:hAnsi="Arial" w:cs="Arial"/>
          <w:vanish/>
          <w:color w:val="0000FF"/>
          <w:lang w:eastAsia="fr-CA"/>
        </w:rPr>
        <w:t>relevé réalisé au dégel (</w:t>
      </w:r>
      <w:r w:rsidR="009C56F1">
        <w:rPr>
          <w:rFonts w:ascii="Arial" w:hAnsi="Arial" w:cs="Arial"/>
          <w:vanish/>
          <w:color w:val="0000FF"/>
          <w:lang w:eastAsia="fr-CA"/>
        </w:rPr>
        <w:t xml:space="preserve">de la </w:t>
      </w:r>
      <w:r w:rsidR="0087282E" w:rsidRPr="008257D3">
        <w:rPr>
          <w:rFonts w:ascii="Arial" w:hAnsi="Arial" w:cs="Arial"/>
          <w:vanish/>
          <w:color w:val="0000FF"/>
          <w:lang w:eastAsia="fr-CA"/>
        </w:rPr>
        <w:t xml:space="preserve">mi-mars à </w:t>
      </w:r>
      <w:r w:rsidR="009C56F1">
        <w:rPr>
          <w:rFonts w:ascii="Arial" w:hAnsi="Arial" w:cs="Arial"/>
          <w:vanish/>
          <w:color w:val="0000FF"/>
          <w:lang w:eastAsia="fr-CA"/>
        </w:rPr>
        <w:t xml:space="preserve">la </w:t>
      </w:r>
      <w:r w:rsidR="0087282E" w:rsidRPr="008257D3">
        <w:rPr>
          <w:rFonts w:ascii="Arial" w:hAnsi="Arial" w:cs="Arial"/>
          <w:vanish/>
          <w:color w:val="0000FF"/>
          <w:lang w:eastAsia="fr-CA"/>
        </w:rPr>
        <w:t>mi-avril) devrait être exécuté lorsque le dégel a atteint au moins 50 % de la profondeur maximale de gel</w:t>
      </w:r>
      <w:r w:rsidR="00BC3617">
        <w:rPr>
          <w:rFonts w:ascii="Arial" w:hAnsi="Arial" w:cs="Arial"/>
          <w:vanish/>
          <w:color w:val="0000FF"/>
          <w:lang w:eastAsia="fr-CA"/>
        </w:rPr>
        <w:t xml:space="preserve"> dans la chaussée</w:t>
      </w:r>
      <w:r w:rsidR="0087282E" w:rsidRPr="008257D3">
        <w:rPr>
          <w:rFonts w:ascii="Arial" w:hAnsi="Arial" w:cs="Arial"/>
          <w:vanish/>
          <w:color w:val="0000FF"/>
          <w:lang w:eastAsia="fr-CA"/>
        </w:rPr>
        <w:t>.</w:t>
      </w:r>
    </w:p>
    <w:p w14:paraId="2D876821" w14:textId="77777777" w:rsidR="0087282E" w:rsidRPr="008257D3" w:rsidRDefault="0087282E" w:rsidP="00F036FE">
      <w:pPr>
        <w:shd w:val="clear" w:color="auto" w:fill="D9D9D9" w:themeFill="background1" w:themeFillShade="D9"/>
        <w:spacing w:before="120" w:after="120"/>
        <w:jc w:val="both"/>
        <w:rPr>
          <w:rFonts w:ascii="Arial" w:hAnsi="Arial" w:cs="Arial"/>
          <w:vanish/>
          <w:color w:val="0000FF"/>
          <w:lang w:eastAsia="fr-CA"/>
        </w:rPr>
      </w:pPr>
      <w:r w:rsidRPr="008257D3">
        <w:rPr>
          <w:rFonts w:ascii="Arial" w:hAnsi="Arial" w:cs="Arial"/>
          <w:vanish/>
          <w:color w:val="0000FF"/>
          <w:lang w:eastAsia="fr-CA"/>
        </w:rPr>
        <w:t xml:space="preserve">Le relevé à réaliser pendant la période de dégel </w:t>
      </w:r>
      <w:r w:rsidR="00D006FE">
        <w:rPr>
          <w:rFonts w:ascii="Arial" w:hAnsi="Arial" w:cs="Arial"/>
          <w:vanish/>
          <w:color w:val="0000FF"/>
          <w:lang w:eastAsia="fr-CA"/>
        </w:rPr>
        <w:t>(</w:t>
      </w:r>
      <w:r w:rsidRPr="008257D3">
        <w:rPr>
          <w:rFonts w:ascii="Arial" w:hAnsi="Arial" w:cs="Arial"/>
          <w:vanish/>
          <w:color w:val="0000FF"/>
          <w:lang w:eastAsia="fr-CA"/>
        </w:rPr>
        <w:t xml:space="preserve">ou </w:t>
      </w:r>
      <w:r w:rsidR="00D006FE">
        <w:rPr>
          <w:rFonts w:ascii="Arial" w:hAnsi="Arial" w:cs="Arial"/>
          <w:vanish/>
          <w:color w:val="0000FF"/>
          <w:lang w:eastAsia="fr-CA"/>
        </w:rPr>
        <w:t xml:space="preserve">période </w:t>
      </w:r>
      <w:r w:rsidRPr="008257D3">
        <w:rPr>
          <w:rFonts w:ascii="Arial" w:hAnsi="Arial" w:cs="Arial"/>
          <w:vanish/>
          <w:color w:val="0000FF"/>
          <w:lang w:eastAsia="fr-CA"/>
        </w:rPr>
        <w:t>printanière</w:t>
      </w:r>
      <w:r w:rsidR="00D006FE">
        <w:rPr>
          <w:rFonts w:ascii="Arial" w:hAnsi="Arial" w:cs="Arial"/>
          <w:vanish/>
          <w:color w:val="0000FF"/>
          <w:lang w:eastAsia="fr-CA"/>
        </w:rPr>
        <w:t>)</w:t>
      </w:r>
      <w:r w:rsidRPr="008257D3">
        <w:rPr>
          <w:rFonts w:ascii="Arial" w:hAnsi="Arial" w:cs="Arial"/>
          <w:vanish/>
          <w:color w:val="0000FF"/>
          <w:lang w:eastAsia="fr-CA"/>
        </w:rPr>
        <w:t xml:space="preserve"> est facultatif. Le concepteur peut choisir de l’inclure au devis au besoin. Dans cette éventualité, le concepteur </w:t>
      </w:r>
      <w:r w:rsidR="002E1C82">
        <w:rPr>
          <w:rFonts w:ascii="Arial" w:hAnsi="Arial" w:cs="Arial"/>
          <w:vanish/>
          <w:color w:val="0000FF"/>
          <w:lang w:eastAsia="fr-CA"/>
        </w:rPr>
        <w:t>peut</w:t>
      </w:r>
      <w:r w:rsidRPr="008257D3">
        <w:rPr>
          <w:rFonts w:ascii="Arial" w:hAnsi="Arial" w:cs="Arial"/>
          <w:vanish/>
          <w:color w:val="0000FF"/>
          <w:lang w:eastAsia="fr-CA"/>
        </w:rPr>
        <w:t xml:space="preserve"> ajouter le texte suivant :</w:t>
      </w:r>
    </w:p>
    <w:p w14:paraId="2D876822" w14:textId="77777777" w:rsidR="0087282E" w:rsidRPr="008257D3" w:rsidRDefault="0087282E" w:rsidP="008257D3">
      <w:pPr>
        <w:pStyle w:val="Paragraphedeliste"/>
        <w:numPr>
          <w:ilvl w:val="0"/>
          <w:numId w:val="12"/>
        </w:numPr>
        <w:spacing w:before="120" w:after="120"/>
        <w:contextualSpacing w:val="0"/>
        <w:rPr>
          <w:rFonts w:cs="Arial"/>
          <w:highlight w:val="yellow"/>
        </w:rPr>
      </w:pPr>
      <w:r w:rsidRPr="008257D3">
        <w:rPr>
          <w:rFonts w:cs="Arial"/>
          <w:highlight w:val="yellow"/>
        </w:rPr>
        <w:t>Dégel ou période printanière : de la mi-mars à la mi-avril</w:t>
      </w:r>
      <w:r w:rsidR="00115A48">
        <w:rPr>
          <w:rFonts w:cs="Arial"/>
          <w:highlight w:val="yellow"/>
        </w:rPr>
        <w:t>.</w:t>
      </w:r>
      <w:r w:rsidRPr="008257D3">
        <w:rPr>
          <w:rFonts w:cs="Arial"/>
          <w:highlight w:val="yellow"/>
        </w:rPr>
        <w:t xml:space="preserve"> </w:t>
      </w:r>
    </w:p>
    <w:p w14:paraId="2D876823" w14:textId="77777777" w:rsidR="00D006FE" w:rsidRDefault="00D006FE" w:rsidP="008257D3">
      <w:pPr>
        <w:pStyle w:val="Style1"/>
        <w:spacing w:before="120" w:beforeAutospacing="0" w:after="120" w:afterAutospacing="0"/>
      </w:pPr>
      <w:r w:rsidRPr="00BC3617">
        <w:rPr>
          <w:highlight w:val="yellow"/>
        </w:rPr>
        <w:t>Dans la mesure du possible, le prestataire de services doit procéder au relevé pendant la période de dégel à compter du moment où le dégel a atteint au moins 50% de la profondeur maximale de gel.</w:t>
      </w:r>
    </w:p>
    <w:p w14:paraId="2D876824" w14:textId="77777777" w:rsidR="0087282E" w:rsidRPr="008257D3" w:rsidRDefault="00BC3617" w:rsidP="008257D3">
      <w:pPr>
        <w:pStyle w:val="Style1"/>
        <w:spacing w:before="120" w:beforeAutospacing="0" w:after="120" w:afterAutospacing="0"/>
        <w:rPr>
          <w:rStyle w:val="Lienhypertexte"/>
        </w:rPr>
      </w:pPr>
      <w:r>
        <w:t>L</w:t>
      </w:r>
      <w:r w:rsidR="00CA6548">
        <w:t xml:space="preserve">e </w:t>
      </w:r>
      <w:r w:rsidR="0087282E" w:rsidRPr="008257D3">
        <w:t xml:space="preserve">prestataire de services peut faire le suivi de la profondeur de gel sur le portail Web </w:t>
      </w:r>
      <w:r w:rsidR="0087282E" w:rsidRPr="008257D3">
        <w:rPr>
          <w:i/>
        </w:rPr>
        <w:t>Données Québec</w:t>
      </w:r>
      <w:r w:rsidR="0087282E" w:rsidRPr="008257D3">
        <w:t xml:space="preserve"> à l’adresse suivante : </w:t>
      </w:r>
    </w:p>
    <w:p w14:paraId="2D876825" w14:textId="77777777" w:rsidR="003118AB" w:rsidRPr="00A51344" w:rsidRDefault="00E65C99" w:rsidP="008257D3">
      <w:pPr>
        <w:tabs>
          <w:tab w:val="left" w:pos="2232"/>
        </w:tabs>
        <w:spacing w:before="120" w:after="120"/>
        <w:jc w:val="both"/>
        <w:rPr>
          <w:rFonts w:ascii="Arial" w:hAnsi="Arial" w:cs="Arial"/>
          <w:noProof/>
          <w:color w:val="0000FF"/>
          <w:u w:val="single"/>
        </w:rPr>
      </w:pPr>
      <w:hyperlink r:id="rId16" w:history="1">
        <w:r w:rsidR="0087282E" w:rsidRPr="00A51344">
          <w:rPr>
            <w:rStyle w:val="Lienhypertexte"/>
            <w:rFonts w:ascii="Arial" w:hAnsi="Arial" w:cs="Arial"/>
          </w:rPr>
          <w:t>https://www.donneesquebec.ca/recherche/fr/dataset/station-meteoroutiere</w:t>
        </w:r>
      </w:hyperlink>
    </w:p>
    <w:p w14:paraId="2D876826" w14:textId="77777777" w:rsidR="003D381F" w:rsidRPr="00D15015" w:rsidRDefault="003118AB" w:rsidP="00FE0281">
      <w:pPr>
        <w:pStyle w:val="Titre4"/>
        <w:jc w:val="both"/>
      </w:pPr>
      <w:bookmarkStart w:id="18" w:name="_Toc34731242"/>
      <w:r w:rsidRPr="00D15015">
        <w:t>Profilométrie – Procédures</w:t>
      </w:r>
      <w:bookmarkEnd w:id="18"/>
    </w:p>
    <w:p w14:paraId="2D876827" w14:textId="77777777" w:rsidR="003118AB" w:rsidRPr="00CF2A6F" w:rsidRDefault="003118AB" w:rsidP="004152F2">
      <w:pPr>
        <w:pStyle w:val="Style1"/>
        <w:spacing w:before="120" w:beforeAutospacing="0" w:after="120" w:afterAutospacing="0"/>
      </w:pPr>
      <w:r w:rsidRPr="00CF2A6F">
        <w:t>L’uni doit être relevé au moyen de l’un ou l’autre des deux types de profilomètre suivants :</w:t>
      </w:r>
    </w:p>
    <w:p w14:paraId="2D876828" w14:textId="77777777" w:rsidR="003118AB" w:rsidRPr="00304197" w:rsidRDefault="003118AB" w:rsidP="004152F2">
      <w:pPr>
        <w:pStyle w:val="Paragraphedeliste"/>
        <w:numPr>
          <w:ilvl w:val="0"/>
          <w:numId w:val="13"/>
        </w:numPr>
        <w:spacing w:before="120" w:after="120"/>
        <w:contextualSpacing w:val="0"/>
        <w:rPr>
          <w:rFonts w:cs="Arial"/>
        </w:rPr>
      </w:pPr>
      <w:r>
        <w:rPr>
          <w:rFonts w:cs="Arial"/>
        </w:rPr>
        <w:t>P</w:t>
      </w:r>
      <w:r w:rsidRPr="00304197">
        <w:rPr>
          <w:rFonts w:cs="Arial"/>
        </w:rPr>
        <w:t xml:space="preserve">rofilomètre inertiel conforme aux exigences </w:t>
      </w:r>
      <w:r w:rsidR="0078307B">
        <w:rPr>
          <w:rFonts w:cs="Arial"/>
        </w:rPr>
        <w:t>d’un appareil de classe 1 selon la</w:t>
      </w:r>
      <w:r w:rsidRPr="00304197">
        <w:rPr>
          <w:rFonts w:cs="Arial"/>
        </w:rPr>
        <w:t xml:space="preserve"> norme ASTM E950</w:t>
      </w:r>
      <w:r w:rsidR="00437F9A">
        <w:rPr>
          <w:rFonts w:cs="Arial"/>
        </w:rPr>
        <w:t> </w:t>
      </w:r>
      <w:r w:rsidR="009448CC">
        <w:rPr>
          <w:rFonts w:cs="Arial"/>
        </w:rPr>
        <w:t>;</w:t>
      </w:r>
    </w:p>
    <w:p w14:paraId="2D876829" w14:textId="77777777" w:rsidR="003118AB" w:rsidRPr="00304197" w:rsidRDefault="003118AB" w:rsidP="004152F2">
      <w:pPr>
        <w:pStyle w:val="Paragraphedeliste"/>
        <w:numPr>
          <w:ilvl w:val="0"/>
          <w:numId w:val="13"/>
        </w:numPr>
        <w:spacing w:before="120" w:after="120"/>
        <w:contextualSpacing w:val="0"/>
        <w:rPr>
          <w:rFonts w:cs="Arial"/>
        </w:rPr>
      </w:pPr>
      <w:r>
        <w:rPr>
          <w:rFonts w:cs="Arial"/>
        </w:rPr>
        <w:t>P</w:t>
      </w:r>
      <w:r w:rsidRPr="00304197">
        <w:rPr>
          <w:rFonts w:cs="Arial"/>
        </w:rPr>
        <w:t>rofilomètre à basse vitesse de marque SurPRO</w:t>
      </w:r>
      <w:r w:rsidR="009448CC">
        <w:rPr>
          <w:rFonts w:cs="Arial"/>
        </w:rPr>
        <w:t>.</w:t>
      </w:r>
    </w:p>
    <w:p w14:paraId="2D87682A" w14:textId="77777777" w:rsidR="003118AB" w:rsidRDefault="003118AB" w:rsidP="004152F2">
      <w:pPr>
        <w:pStyle w:val="Style1"/>
        <w:spacing w:before="120" w:beforeAutospacing="0" w:after="120" w:afterAutospacing="0"/>
      </w:pPr>
      <w:r w:rsidRPr="00304197">
        <w:t xml:space="preserve">Selon le type de l’appareil utilisé, les procédures </w:t>
      </w:r>
      <w:r w:rsidR="00082196">
        <w:t xml:space="preserve">à suivre par le prestataire de services </w:t>
      </w:r>
      <w:r w:rsidRPr="00304197">
        <w:t xml:space="preserve">sont décrites </w:t>
      </w:r>
      <w:r w:rsidR="00644D58">
        <w:t>dans les</w:t>
      </w:r>
      <w:r w:rsidRPr="00304197">
        <w:t xml:space="preserve"> instructions de travail suivantes :</w:t>
      </w:r>
    </w:p>
    <w:p w14:paraId="2D87682B" w14:textId="77777777" w:rsidR="003118AB" w:rsidRPr="00D95D4E" w:rsidRDefault="003118AB" w:rsidP="004152F2">
      <w:pPr>
        <w:pStyle w:val="Paragraphedeliste"/>
        <w:numPr>
          <w:ilvl w:val="0"/>
          <w:numId w:val="14"/>
        </w:numPr>
        <w:tabs>
          <w:tab w:val="left" w:pos="720"/>
        </w:tabs>
        <w:spacing w:before="120" w:after="120"/>
        <w:contextualSpacing w:val="0"/>
        <w:rPr>
          <w:rFonts w:cs="Arial"/>
        </w:rPr>
      </w:pPr>
      <w:r>
        <w:rPr>
          <w:rFonts w:cs="Arial"/>
        </w:rPr>
        <w:t>Profilomètre inertiel</w:t>
      </w:r>
      <w:r w:rsidR="00DB77D8">
        <w:rPr>
          <w:rFonts w:cs="Arial"/>
        </w:rPr>
        <w:t> :</w:t>
      </w:r>
    </w:p>
    <w:p w14:paraId="2D87682C" w14:textId="77777777" w:rsidR="003118AB" w:rsidRPr="00D95D4E" w:rsidRDefault="003118AB" w:rsidP="004152F2">
      <w:pPr>
        <w:tabs>
          <w:tab w:val="left" w:pos="810"/>
        </w:tabs>
        <w:spacing w:before="120" w:after="120"/>
        <w:ind w:left="1066" w:hanging="360"/>
        <w:jc w:val="both"/>
        <w:rPr>
          <w:rFonts w:ascii="Arial" w:hAnsi="Arial" w:cs="Arial"/>
          <w:i/>
        </w:rPr>
      </w:pPr>
      <w:r w:rsidRPr="00D95D4E">
        <w:rPr>
          <w:rFonts w:ascii="Arial" w:hAnsi="Arial" w:cs="Arial"/>
          <w:b/>
        </w:rPr>
        <w:t>ITSC2-503</w:t>
      </w:r>
      <w:r w:rsidRPr="00D95D4E">
        <w:rPr>
          <w:rFonts w:ascii="Arial" w:hAnsi="Arial" w:cs="Arial"/>
          <w:i/>
        </w:rPr>
        <w:t xml:space="preserve"> : </w:t>
      </w:r>
      <w:r w:rsidRPr="00D95D4E">
        <w:rPr>
          <w:rFonts w:ascii="Arial" w:hAnsi="Arial" w:cs="Arial"/>
          <w:i/>
          <w:iCs/>
        </w:rPr>
        <w:t>Relevé d’uni avec le profilomètre inertiel</w:t>
      </w:r>
      <w:r w:rsidR="00437F9A">
        <w:rPr>
          <w:rFonts w:ascii="Arial" w:hAnsi="Arial" w:cs="Arial"/>
          <w:i/>
          <w:iCs/>
        </w:rPr>
        <w:t> </w:t>
      </w:r>
      <w:r w:rsidR="009448CC">
        <w:rPr>
          <w:rFonts w:ascii="Arial" w:hAnsi="Arial" w:cs="Arial"/>
          <w:i/>
          <w:iCs/>
        </w:rPr>
        <w:t>;</w:t>
      </w:r>
      <w:r w:rsidRPr="00D95D4E">
        <w:rPr>
          <w:rFonts w:ascii="Arial" w:hAnsi="Arial" w:cs="Arial"/>
          <w:i/>
          <w:iCs/>
        </w:rPr>
        <w:t xml:space="preserve"> </w:t>
      </w:r>
    </w:p>
    <w:p w14:paraId="2D87682D" w14:textId="77777777" w:rsidR="003118AB" w:rsidRDefault="003118AB" w:rsidP="004152F2">
      <w:pPr>
        <w:tabs>
          <w:tab w:val="left" w:pos="810"/>
        </w:tabs>
        <w:spacing w:before="120" w:after="120"/>
        <w:ind w:left="1066" w:hanging="360"/>
        <w:jc w:val="both"/>
        <w:rPr>
          <w:rFonts w:ascii="Arial" w:hAnsi="Arial" w:cs="Arial"/>
          <w:i/>
          <w:iCs/>
        </w:rPr>
      </w:pPr>
      <w:r w:rsidRPr="00D95D4E">
        <w:rPr>
          <w:rFonts w:ascii="Arial" w:hAnsi="Arial" w:cs="Arial"/>
          <w:b/>
        </w:rPr>
        <w:t>ITSC2-504</w:t>
      </w:r>
      <w:r w:rsidRPr="00D95D4E">
        <w:rPr>
          <w:rFonts w:ascii="Arial" w:hAnsi="Arial" w:cs="Arial"/>
          <w:i/>
        </w:rPr>
        <w:t xml:space="preserve"> : </w:t>
      </w:r>
      <w:r w:rsidRPr="00D95D4E">
        <w:rPr>
          <w:rFonts w:ascii="Arial" w:hAnsi="Arial" w:cs="Arial"/>
          <w:i/>
          <w:iCs/>
        </w:rPr>
        <w:t>Traitement des données des relevés d’uni</w:t>
      </w:r>
      <w:r w:rsidR="00437F9A">
        <w:rPr>
          <w:rFonts w:ascii="Arial" w:hAnsi="Arial" w:cs="Arial"/>
          <w:i/>
          <w:iCs/>
        </w:rPr>
        <w:t> </w:t>
      </w:r>
      <w:r w:rsidR="009448CC">
        <w:rPr>
          <w:rFonts w:ascii="Arial" w:hAnsi="Arial" w:cs="Arial"/>
          <w:i/>
          <w:iCs/>
        </w:rPr>
        <w:t>;</w:t>
      </w:r>
      <w:r w:rsidRPr="00D95D4E">
        <w:rPr>
          <w:rFonts w:ascii="Arial" w:hAnsi="Arial" w:cs="Arial"/>
          <w:i/>
          <w:iCs/>
        </w:rPr>
        <w:t xml:space="preserve"> </w:t>
      </w:r>
    </w:p>
    <w:p w14:paraId="2D87682E" w14:textId="77777777" w:rsidR="003118AB" w:rsidRPr="00D95D4E" w:rsidRDefault="003118AB" w:rsidP="004152F2">
      <w:pPr>
        <w:pStyle w:val="Paragraphedeliste"/>
        <w:numPr>
          <w:ilvl w:val="0"/>
          <w:numId w:val="14"/>
        </w:numPr>
        <w:tabs>
          <w:tab w:val="left" w:pos="720"/>
        </w:tabs>
        <w:spacing w:before="120" w:after="120"/>
        <w:contextualSpacing w:val="0"/>
        <w:rPr>
          <w:rFonts w:cs="Arial"/>
        </w:rPr>
      </w:pPr>
      <w:r>
        <w:rPr>
          <w:rFonts w:cs="Arial"/>
        </w:rPr>
        <w:t>Profilomètre SurPRO</w:t>
      </w:r>
      <w:r w:rsidR="00DB77D8">
        <w:rPr>
          <w:rFonts w:cs="Arial"/>
        </w:rPr>
        <w:t> :</w:t>
      </w:r>
    </w:p>
    <w:p w14:paraId="2D87682F" w14:textId="77777777" w:rsidR="003118AB" w:rsidRDefault="003118AB" w:rsidP="004152F2">
      <w:pPr>
        <w:tabs>
          <w:tab w:val="left" w:pos="720"/>
        </w:tabs>
        <w:spacing w:before="120" w:after="120"/>
        <w:ind w:left="1066" w:hanging="360"/>
        <w:jc w:val="both"/>
        <w:rPr>
          <w:rFonts w:ascii="Arial" w:hAnsi="Arial" w:cs="Arial"/>
          <w:i/>
          <w:iCs/>
        </w:rPr>
      </w:pPr>
      <w:r w:rsidRPr="00D95D4E">
        <w:rPr>
          <w:rFonts w:ascii="Arial" w:hAnsi="Arial" w:cs="Arial"/>
          <w:b/>
        </w:rPr>
        <w:t>ITSC2-551</w:t>
      </w:r>
      <w:r w:rsidRPr="00D95D4E">
        <w:rPr>
          <w:rFonts w:ascii="Arial" w:hAnsi="Arial" w:cs="Arial"/>
          <w:i/>
        </w:rPr>
        <w:t xml:space="preserve"> : </w:t>
      </w:r>
      <w:r w:rsidRPr="00D95D4E">
        <w:rPr>
          <w:rFonts w:ascii="Arial" w:hAnsi="Arial" w:cs="Arial"/>
          <w:i/>
          <w:iCs/>
        </w:rPr>
        <w:t>Relevé avec le SurPRO et transfert des données (SurPRO)</w:t>
      </w:r>
      <w:r w:rsidR="009448CC">
        <w:rPr>
          <w:rFonts w:ascii="Arial" w:hAnsi="Arial" w:cs="Arial"/>
          <w:i/>
          <w:iCs/>
        </w:rPr>
        <w:t>.</w:t>
      </w:r>
    </w:p>
    <w:p w14:paraId="2D876830" w14:textId="77777777" w:rsidR="00082196" w:rsidRPr="004152F2" w:rsidRDefault="004152F2" w:rsidP="004152F2">
      <w:pPr>
        <w:tabs>
          <w:tab w:val="left" w:pos="720"/>
        </w:tabs>
        <w:spacing w:before="120" w:after="120"/>
        <w:jc w:val="both"/>
        <w:rPr>
          <w:rFonts w:ascii="Arial" w:hAnsi="Arial" w:cs="Arial"/>
        </w:rPr>
      </w:pPr>
      <w:r w:rsidRPr="004152F2">
        <w:rPr>
          <w:rFonts w:ascii="Arial" w:hAnsi="Arial" w:cs="Arial"/>
        </w:rPr>
        <w:t xml:space="preserve">Toute disparité par rapport </w:t>
      </w:r>
      <w:r>
        <w:rPr>
          <w:rFonts w:ascii="Arial" w:hAnsi="Arial" w:cs="Arial"/>
        </w:rPr>
        <w:t xml:space="preserve">à ces </w:t>
      </w:r>
      <w:r w:rsidRPr="004152F2">
        <w:rPr>
          <w:rFonts w:ascii="Arial" w:hAnsi="Arial" w:cs="Arial"/>
        </w:rPr>
        <w:t xml:space="preserve">équipements </w:t>
      </w:r>
      <w:r>
        <w:rPr>
          <w:rFonts w:ascii="Arial" w:hAnsi="Arial" w:cs="Arial"/>
        </w:rPr>
        <w:t xml:space="preserve">ou </w:t>
      </w:r>
      <w:r w:rsidR="009162AB">
        <w:rPr>
          <w:rFonts w:ascii="Arial" w:hAnsi="Arial" w:cs="Arial"/>
        </w:rPr>
        <w:t xml:space="preserve">ces </w:t>
      </w:r>
      <w:r w:rsidRPr="004152F2">
        <w:rPr>
          <w:rFonts w:ascii="Arial" w:hAnsi="Arial" w:cs="Arial"/>
        </w:rPr>
        <w:t>procédures doit faire l’objet d’une approbation préalable par le représentant du Ministère</w:t>
      </w:r>
      <w:r w:rsidR="00A03CA2">
        <w:rPr>
          <w:rFonts w:ascii="Arial" w:hAnsi="Arial" w:cs="Arial"/>
        </w:rPr>
        <w:t>.</w:t>
      </w:r>
    </w:p>
    <w:p w14:paraId="2D876831" w14:textId="77777777" w:rsidR="003118AB" w:rsidRPr="003118AB" w:rsidRDefault="003118AB" w:rsidP="00FE0281">
      <w:pPr>
        <w:pStyle w:val="Titre3"/>
        <w:jc w:val="both"/>
      </w:pPr>
      <w:bookmarkStart w:id="19" w:name="_Toc34731243"/>
      <w:r w:rsidRPr="003118AB">
        <w:t>Relevé visuel</w:t>
      </w:r>
      <w:bookmarkEnd w:id="19"/>
    </w:p>
    <w:p w14:paraId="2D876832" w14:textId="77777777" w:rsidR="003118AB" w:rsidRPr="00A87805" w:rsidRDefault="00A87805" w:rsidP="00FE0281">
      <w:pPr>
        <w:pStyle w:val="Titre4"/>
        <w:jc w:val="both"/>
      </w:pPr>
      <w:bookmarkStart w:id="20" w:name="_Toc34731244"/>
      <w:r w:rsidRPr="00A87805">
        <w:t>Périodes visées</w:t>
      </w:r>
      <w:bookmarkEnd w:id="20"/>
    </w:p>
    <w:p w14:paraId="2D876833" w14:textId="77777777" w:rsidR="00A87805" w:rsidRPr="00CF2A6F" w:rsidRDefault="00A87805" w:rsidP="00FE0281">
      <w:pPr>
        <w:pStyle w:val="Paragraphedeliste"/>
        <w:numPr>
          <w:ilvl w:val="0"/>
          <w:numId w:val="15"/>
        </w:numPr>
        <w:spacing w:before="120" w:after="120"/>
        <w:contextualSpacing w:val="0"/>
        <w:rPr>
          <w:rFonts w:cs="Arial"/>
        </w:rPr>
      </w:pPr>
      <w:r w:rsidRPr="00CF2A6F">
        <w:rPr>
          <w:rFonts w:cs="Arial"/>
        </w:rPr>
        <w:t>Hiver ou période hivernale : de fin février à la mi-mars</w:t>
      </w:r>
      <w:r w:rsidR="00437F9A">
        <w:rPr>
          <w:rFonts w:cs="Arial"/>
        </w:rPr>
        <w:t> ;</w:t>
      </w:r>
    </w:p>
    <w:p w14:paraId="2D876834" w14:textId="77777777" w:rsidR="00A87805" w:rsidRPr="00304197" w:rsidRDefault="00A87805" w:rsidP="00FE0281">
      <w:pPr>
        <w:pStyle w:val="Paragraphedeliste"/>
        <w:numPr>
          <w:ilvl w:val="0"/>
          <w:numId w:val="15"/>
        </w:numPr>
        <w:spacing w:before="120" w:after="120"/>
        <w:contextualSpacing w:val="0"/>
        <w:rPr>
          <w:rFonts w:cs="Arial"/>
        </w:rPr>
      </w:pPr>
      <w:r w:rsidRPr="00304197">
        <w:rPr>
          <w:rFonts w:cs="Arial"/>
        </w:rPr>
        <w:t>Été ou période estivale : de juin à octobre</w:t>
      </w:r>
      <w:r w:rsidR="00437F9A">
        <w:rPr>
          <w:rFonts w:cs="Arial"/>
        </w:rPr>
        <w:t>.</w:t>
      </w:r>
    </w:p>
    <w:p w14:paraId="2D876835" w14:textId="77777777" w:rsidR="00A87805" w:rsidRPr="00304197" w:rsidRDefault="00320FB3" w:rsidP="00FE0281">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Si le relevé pendant la p</w:t>
      </w:r>
      <w:r w:rsidR="00A87805" w:rsidRPr="00304197">
        <w:rPr>
          <w:rFonts w:ascii="Arial" w:hAnsi="Arial" w:cs="Arial"/>
          <w:vanish/>
          <w:color w:val="0000FF"/>
        </w:rPr>
        <w:t xml:space="preserve">ériode de dégel </w:t>
      </w:r>
      <w:r>
        <w:rPr>
          <w:rFonts w:ascii="Arial" w:hAnsi="Arial" w:cs="Arial"/>
          <w:vanish/>
          <w:color w:val="0000FF"/>
        </w:rPr>
        <w:t>(</w:t>
      </w:r>
      <w:r w:rsidR="00A87805" w:rsidRPr="00304197">
        <w:rPr>
          <w:rFonts w:ascii="Arial" w:hAnsi="Arial" w:cs="Arial"/>
          <w:vanish/>
          <w:color w:val="0000FF"/>
        </w:rPr>
        <w:t xml:space="preserve">ou </w:t>
      </w:r>
      <w:r>
        <w:rPr>
          <w:rFonts w:ascii="Arial" w:hAnsi="Arial" w:cs="Arial"/>
          <w:vanish/>
          <w:color w:val="0000FF"/>
        </w:rPr>
        <w:t xml:space="preserve">période </w:t>
      </w:r>
      <w:r w:rsidR="00A87805" w:rsidRPr="00304197">
        <w:rPr>
          <w:rFonts w:ascii="Arial" w:hAnsi="Arial" w:cs="Arial"/>
          <w:vanish/>
          <w:color w:val="0000FF"/>
        </w:rPr>
        <w:t>printanièr</w:t>
      </w:r>
      <w:r>
        <w:rPr>
          <w:rFonts w:ascii="Arial" w:hAnsi="Arial" w:cs="Arial"/>
          <w:vanish/>
          <w:color w:val="0000FF"/>
        </w:rPr>
        <w:t>e)</w:t>
      </w:r>
      <w:r w:rsidR="002C0801">
        <w:rPr>
          <w:rFonts w:ascii="Arial" w:hAnsi="Arial" w:cs="Arial"/>
          <w:vanish/>
          <w:color w:val="0000FF"/>
        </w:rPr>
        <w:t xml:space="preserve"> </w:t>
      </w:r>
      <w:r w:rsidR="00A87805" w:rsidRPr="00304197">
        <w:rPr>
          <w:rFonts w:ascii="Arial" w:hAnsi="Arial" w:cs="Arial"/>
          <w:vanish/>
          <w:color w:val="0000FF"/>
        </w:rPr>
        <w:t>est requis</w:t>
      </w:r>
      <w:r>
        <w:rPr>
          <w:rFonts w:ascii="Arial" w:hAnsi="Arial" w:cs="Arial"/>
          <w:vanish/>
          <w:color w:val="0000FF"/>
        </w:rPr>
        <w:t>, le concepteur doit spécifier les limites de cette période de dégel.</w:t>
      </w:r>
    </w:p>
    <w:p w14:paraId="2D876836" w14:textId="77777777" w:rsidR="00A87805" w:rsidRPr="004D0655" w:rsidRDefault="00320FB3" w:rsidP="00FE0281">
      <w:pPr>
        <w:pStyle w:val="Paragraphedeliste"/>
        <w:numPr>
          <w:ilvl w:val="0"/>
          <w:numId w:val="16"/>
        </w:numPr>
        <w:spacing w:before="120" w:after="120"/>
        <w:contextualSpacing w:val="0"/>
        <w:rPr>
          <w:rFonts w:cs="Arial"/>
        </w:rPr>
      </w:pPr>
      <w:bookmarkStart w:id="21" w:name="_Toc7720085"/>
      <w:r>
        <w:rPr>
          <w:rFonts w:cs="Arial"/>
          <w:highlight w:val="yellow"/>
        </w:rPr>
        <w:t>Période de d</w:t>
      </w:r>
      <w:r w:rsidR="004152F2">
        <w:rPr>
          <w:rFonts w:cs="Arial"/>
          <w:highlight w:val="yellow"/>
        </w:rPr>
        <w:t xml:space="preserve">égel ou période printanière : </w:t>
      </w:r>
      <w:r w:rsidR="00A87805" w:rsidRPr="004D0655">
        <w:rPr>
          <w:rFonts w:cs="Arial"/>
          <w:highlight w:val="yellow"/>
        </w:rPr>
        <w:t>de la mi-mars à la mi-avril</w:t>
      </w:r>
      <w:bookmarkEnd w:id="21"/>
      <w:r w:rsidR="00437F9A" w:rsidRPr="00E00384">
        <w:rPr>
          <w:rFonts w:cs="Arial"/>
          <w:highlight w:val="yellow"/>
        </w:rPr>
        <w:t>.</w:t>
      </w:r>
    </w:p>
    <w:p w14:paraId="2D876837" w14:textId="77777777" w:rsidR="004439F3" w:rsidRPr="004439F3" w:rsidRDefault="004439F3" w:rsidP="00C340F7">
      <w:pPr>
        <w:pStyle w:val="Titre4"/>
        <w:jc w:val="both"/>
      </w:pPr>
      <w:bookmarkStart w:id="22" w:name="_Toc34731245"/>
      <w:r w:rsidRPr="004439F3">
        <w:t>Relevé visuel – Procédure</w:t>
      </w:r>
      <w:bookmarkEnd w:id="22"/>
    </w:p>
    <w:p w14:paraId="2D876838" w14:textId="77777777" w:rsidR="004439F3" w:rsidRPr="00304197" w:rsidRDefault="004439F3" w:rsidP="00C340F7">
      <w:pPr>
        <w:pStyle w:val="Style1"/>
        <w:spacing w:before="120" w:beforeAutospacing="0" w:after="120" w:afterAutospacing="0"/>
      </w:pPr>
      <w:r w:rsidRPr="00CF2A6F">
        <w:t xml:space="preserve">Le prestataire de services doit décrire avec précision, sur </w:t>
      </w:r>
      <w:r w:rsidRPr="00304197">
        <w:t>l’ensemble du tronçon de route à l’étude, toutes les observations et les informations pertinentes concernant le comportement de la chaussée.</w:t>
      </w:r>
    </w:p>
    <w:p w14:paraId="2D876839" w14:textId="77777777" w:rsidR="004439F3" w:rsidRPr="00336BDD" w:rsidRDefault="00336BDD" w:rsidP="00C340F7">
      <w:pPr>
        <w:pStyle w:val="Style1"/>
        <w:spacing w:before="120" w:beforeAutospacing="0" w:after="120" w:afterAutospacing="0"/>
      </w:pPr>
      <w:r>
        <w:t>Le</w:t>
      </w:r>
      <w:r w:rsidR="00AF064E">
        <w:t xml:space="preserve"> </w:t>
      </w:r>
      <w:r w:rsidR="004439F3" w:rsidRPr="00304197">
        <w:t xml:space="preserve">relevé </w:t>
      </w:r>
      <w:r w:rsidR="00E223D1">
        <w:t xml:space="preserve">visuel </w:t>
      </w:r>
      <w:r w:rsidR="00AF064E">
        <w:t xml:space="preserve">doit être réalisé selon la procédure </w:t>
      </w:r>
      <w:r w:rsidR="004439F3" w:rsidRPr="00304197">
        <w:t xml:space="preserve">décrite </w:t>
      </w:r>
      <w:r w:rsidR="00E223D1">
        <w:t xml:space="preserve">dans l’instruction </w:t>
      </w:r>
      <w:r w:rsidR="004439F3" w:rsidRPr="00304197">
        <w:t xml:space="preserve">de travail </w:t>
      </w:r>
      <w:r w:rsidR="004439F3" w:rsidRPr="00304197">
        <w:rPr>
          <w:b/>
        </w:rPr>
        <w:t>ITSC2</w:t>
      </w:r>
      <w:r w:rsidR="004439F3" w:rsidRPr="00304197">
        <w:rPr>
          <w:b/>
        </w:rPr>
        <w:noBreakHyphen/>
        <w:t xml:space="preserve">303 : </w:t>
      </w:r>
      <w:r w:rsidR="004439F3" w:rsidRPr="00304197">
        <w:rPr>
          <w:i/>
        </w:rPr>
        <w:t>Relevés visuels sur chaussée.</w:t>
      </w:r>
      <w:r>
        <w:t xml:space="preserve"> </w:t>
      </w:r>
      <w:r w:rsidRPr="00336BDD">
        <w:t>Toute disparité par rapport à ce</w:t>
      </w:r>
      <w:r>
        <w:t>tte</w:t>
      </w:r>
      <w:r w:rsidRPr="00336BDD">
        <w:t xml:space="preserve"> procédure doit faire l’objet d’une approbation préalable par le représentant du Ministère</w:t>
      </w:r>
      <w:r>
        <w:t>.</w:t>
      </w:r>
    </w:p>
    <w:p w14:paraId="2D87683A" w14:textId="77777777" w:rsidR="009C30FE" w:rsidRPr="009C30FE" w:rsidRDefault="009C30FE" w:rsidP="00C340F7">
      <w:pPr>
        <w:pStyle w:val="Titre3"/>
        <w:jc w:val="both"/>
      </w:pPr>
      <w:bookmarkStart w:id="23" w:name="_Toc34731246"/>
      <w:r w:rsidRPr="009C30FE">
        <w:t>Relevé de nivellement</w:t>
      </w:r>
      <w:bookmarkEnd w:id="23"/>
    </w:p>
    <w:p w14:paraId="2D87683B" w14:textId="77777777" w:rsidR="009C30FE" w:rsidRPr="00304197" w:rsidRDefault="009C30FE" w:rsidP="00C340F7">
      <w:pPr>
        <w:pStyle w:val="Style1"/>
        <w:spacing w:before="120" w:beforeAutospacing="0" w:after="120" w:afterAutospacing="0"/>
      </w:pPr>
      <w:r w:rsidRPr="00304197">
        <w:t>Les relevés de nivellement sont réalisés pour quantifier le soulèvement de la chaussée causé par l’effet d</w:t>
      </w:r>
      <w:r w:rsidR="00336BDD">
        <w:t>u</w:t>
      </w:r>
      <w:r w:rsidRPr="00304197">
        <w:t xml:space="preserve"> gel en saison hivernale. </w:t>
      </w:r>
    </w:p>
    <w:p w14:paraId="2D87683C" w14:textId="77777777" w:rsidR="009C30FE" w:rsidRPr="00304197" w:rsidRDefault="009C30FE" w:rsidP="00C340F7">
      <w:pPr>
        <w:pStyle w:val="Style1"/>
        <w:spacing w:before="120" w:beforeAutospacing="0" w:after="120" w:afterAutospacing="0"/>
      </w:pPr>
      <w:r w:rsidRPr="00304197">
        <w:t>Le représentant du Ministère doit préalablement approuver la localisation et la longueur des sites de relevé de nivellement, ainsi que la séquence d’essai.</w:t>
      </w:r>
    </w:p>
    <w:p w14:paraId="2D87683D" w14:textId="77777777" w:rsidR="009C30FE" w:rsidRPr="005666FC" w:rsidRDefault="009C30FE" w:rsidP="00C340F7">
      <w:pPr>
        <w:pStyle w:val="Titre4"/>
        <w:jc w:val="both"/>
      </w:pPr>
      <w:bookmarkStart w:id="24" w:name="_Toc34731247"/>
      <w:r w:rsidRPr="005666FC">
        <w:t>Périodes visées</w:t>
      </w:r>
      <w:bookmarkEnd w:id="24"/>
    </w:p>
    <w:p w14:paraId="2D87683E" w14:textId="77777777" w:rsidR="009C30FE" w:rsidRDefault="009C30FE" w:rsidP="000724AC">
      <w:pPr>
        <w:numPr>
          <w:ilvl w:val="0"/>
          <w:numId w:val="17"/>
        </w:numPr>
        <w:spacing w:before="120" w:after="120"/>
        <w:jc w:val="both"/>
        <w:rPr>
          <w:rFonts w:ascii="Arial" w:hAnsi="Arial" w:cs="Arial"/>
        </w:rPr>
      </w:pPr>
      <w:r w:rsidRPr="00304197">
        <w:rPr>
          <w:rFonts w:ascii="Arial" w:hAnsi="Arial" w:cs="Arial"/>
        </w:rPr>
        <w:t xml:space="preserve">Hiver ou période hivernale : de la fin février à la mi-mars (idéalement au moment où la profondeur de gel </w:t>
      </w:r>
      <w:r w:rsidR="00015921">
        <w:rPr>
          <w:rFonts w:ascii="Arial" w:hAnsi="Arial" w:cs="Arial"/>
        </w:rPr>
        <w:t xml:space="preserve">dans la chaussée </w:t>
      </w:r>
      <w:r w:rsidRPr="00304197">
        <w:rPr>
          <w:rFonts w:ascii="Arial" w:hAnsi="Arial" w:cs="Arial"/>
        </w:rPr>
        <w:t xml:space="preserve">est à son maximum, </w:t>
      </w:r>
      <w:r w:rsidR="00320FB3">
        <w:rPr>
          <w:rFonts w:ascii="Arial" w:hAnsi="Arial" w:cs="Arial"/>
        </w:rPr>
        <w:t xml:space="preserve">soit juste </w:t>
      </w:r>
      <w:r w:rsidRPr="00304197">
        <w:rPr>
          <w:rFonts w:ascii="Arial" w:hAnsi="Arial" w:cs="Arial"/>
        </w:rPr>
        <w:t>avant le début du dégel)</w:t>
      </w:r>
      <w:r w:rsidR="00437F9A">
        <w:rPr>
          <w:rFonts w:ascii="Arial" w:hAnsi="Arial" w:cs="Arial"/>
        </w:rPr>
        <w:t> ;</w:t>
      </w:r>
      <w:r w:rsidRPr="00304197">
        <w:rPr>
          <w:rFonts w:ascii="Arial" w:hAnsi="Arial" w:cs="Arial"/>
        </w:rPr>
        <w:t xml:space="preserve">  </w:t>
      </w:r>
    </w:p>
    <w:p w14:paraId="2D87683F" w14:textId="77777777" w:rsidR="00015921" w:rsidRPr="000724AC" w:rsidRDefault="00015921" w:rsidP="00015921">
      <w:pPr>
        <w:numPr>
          <w:ilvl w:val="0"/>
          <w:numId w:val="17"/>
        </w:numPr>
        <w:spacing w:before="120" w:after="120"/>
        <w:jc w:val="both"/>
        <w:rPr>
          <w:rFonts w:ascii="Arial" w:hAnsi="Arial" w:cs="Arial"/>
        </w:rPr>
      </w:pPr>
      <w:r w:rsidRPr="00015921">
        <w:rPr>
          <w:rFonts w:ascii="Arial" w:hAnsi="Arial" w:cs="Arial"/>
        </w:rPr>
        <w:t>Été ou périod</w:t>
      </w:r>
      <w:r>
        <w:rPr>
          <w:rFonts w:ascii="Arial" w:hAnsi="Arial" w:cs="Arial"/>
        </w:rPr>
        <w:t xml:space="preserve">e estivale : de juin à octobre. </w:t>
      </w:r>
    </w:p>
    <w:p w14:paraId="2D876840" w14:textId="77777777" w:rsidR="009C30FE" w:rsidRPr="00304197" w:rsidRDefault="00015921" w:rsidP="00165118">
      <w:pPr>
        <w:pStyle w:val="Style1"/>
        <w:spacing w:before="120" w:beforeAutospacing="0" w:after="120" w:afterAutospacing="0"/>
        <w:rPr>
          <w:color w:val="0000FF"/>
          <w:u w:val="single"/>
        </w:rPr>
      </w:pPr>
      <w:r>
        <w:t>L</w:t>
      </w:r>
      <w:r w:rsidR="000724AC">
        <w:t xml:space="preserve">e </w:t>
      </w:r>
      <w:r w:rsidR="009C30FE" w:rsidRPr="00304197">
        <w:t xml:space="preserve">prestataire de services peut faire le suivi de la profondeur de gel sur le portail Web </w:t>
      </w:r>
      <w:r w:rsidR="009C30FE" w:rsidRPr="00304197">
        <w:rPr>
          <w:i/>
        </w:rPr>
        <w:t>Données Québec</w:t>
      </w:r>
      <w:r w:rsidR="009C30FE" w:rsidRPr="00304197">
        <w:t xml:space="preserve"> à l’adresse suivante :</w:t>
      </w:r>
    </w:p>
    <w:p w14:paraId="2D876841" w14:textId="77777777" w:rsidR="009C30FE" w:rsidRPr="00A51344" w:rsidRDefault="00E65C99" w:rsidP="00165118">
      <w:pPr>
        <w:spacing w:before="120" w:after="120"/>
        <w:jc w:val="both"/>
        <w:rPr>
          <w:rFonts w:ascii="Arial" w:hAnsi="Arial" w:cs="Arial"/>
        </w:rPr>
      </w:pPr>
      <w:hyperlink r:id="rId17" w:history="1">
        <w:r w:rsidR="009C30FE" w:rsidRPr="00A51344">
          <w:rPr>
            <w:rStyle w:val="Lienhypertexte"/>
            <w:rFonts w:ascii="Arial" w:hAnsi="Arial" w:cs="Arial"/>
          </w:rPr>
          <w:t>https://www.donneesquebec.ca/recherche/fr/dataset/station-meteoroutiere</w:t>
        </w:r>
      </w:hyperlink>
      <w:r w:rsidR="009C30FE" w:rsidRPr="00A51344">
        <w:rPr>
          <w:rFonts w:ascii="Arial" w:hAnsi="Arial" w:cs="Arial"/>
        </w:rPr>
        <w:t xml:space="preserve"> </w:t>
      </w:r>
    </w:p>
    <w:p w14:paraId="2D876842" w14:textId="77777777" w:rsidR="008740F9" w:rsidRPr="008740F9" w:rsidRDefault="008740F9" w:rsidP="00643BC6">
      <w:pPr>
        <w:pStyle w:val="Titre4"/>
        <w:jc w:val="both"/>
      </w:pPr>
      <w:bookmarkStart w:id="25" w:name="_Toc34731248"/>
      <w:r w:rsidRPr="008740F9">
        <w:t>Relevé de nivellement – Procédure</w:t>
      </w:r>
      <w:bookmarkEnd w:id="25"/>
    </w:p>
    <w:p w14:paraId="2D876843" w14:textId="77777777" w:rsidR="004439F3" w:rsidRPr="00937DD4" w:rsidRDefault="008740F9" w:rsidP="00937DD4">
      <w:pPr>
        <w:pStyle w:val="Style1"/>
        <w:spacing w:before="120" w:beforeAutospacing="0" w:after="120" w:afterAutospacing="0"/>
      </w:pPr>
      <w:r w:rsidRPr="00304197">
        <w:t>L</w:t>
      </w:r>
      <w:r w:rsidR="00937DD4">
        <w:t xml:space="preserve">e relevé de nivellement doit être réalisé selon la a procédure </w:t>
      </w:r>
      <w:r w:rsidRPr="00304197">
        <w:t xml:space="preserve">décrite </w:t>
      </w:r>
      <w:r w:rsidR="00E223D1">
        <w:t xml:space="preserve">dans l’instruction </w:t>
      </w:r>
      <w:r w:rsidR="000D536A">
        <w:t>de travail</w:t>
      </w:r>
      <w:r w:rsidR="00937DD4">
        <w:t xml:space="preserve"> </w:t>
      </w:r>
      <w:r w:rsidRPr="00D95D4E">
        <w:rPr>
          <w:b/>
        </w:rPr>
        <w:t>ITSC2-312</w:t>
      </w:r>
      <w:r w:rsidRPr="00D95D4E">
        <w:rPr>
          <w:i/>
        </w:rPr>
        <w:t> : Mesure d’élévation avec le niveau optique électronique</w:t>
      </w:r>
      <w:r w:rsidR="00893966">
        <w:rPr>
          <w:i/>
        </w:rPr>
        <w:t>.</w:t>
      </w:r>
      <w:r w:rsidR="00937DD4">
        <w:t xml:space="preserve"> </w:t>
      </w:r>
      <w:r w:rsidR="00937DD4" w:rsidRPr="00937DD4">
        <w:t>Toute disparité par rapport à cette procédure doit faire l’objet d’une approbation préalable par le représentant du Ministère.</w:t>
      </w:r>
    </w:p>
    <w:p w14:paraId="2D876844" w14:textId="77777777" w:rsidR="003D381F" w:rsidRPr="003A3797" w:rsidRDefault="004F3E61" w:rsidP="009B256F">
      <w:pPr>
        <w:pStyle w:val="Titre3"/>
        <w:jc w:val="both"/>
      </w:pPr>
      <w:bookmarkStart w:id="26" w:name="_Toc34731249"/>
      <w:r w:rsidRPr="003A3797">
        <w:t>Sondage</w:t>
      </w:r>
      <w:r w:rsidR="001D377A">
        <w:t>s</w:t>
      </w:r>
      <w:bookmarkEnd w:id="26"/>
    </w:p>
    <w:p w14:paraId="2D876845" w14:textId="77777777" w:rsidR="004F3E61" w:rsidRPr="00304197" w:rsidRDefault="004F3E61" w:rsidP="009B256F">
      <w:pPr>
        <w:pStyle w:val="Style1"/>
        <w:spacing w:before="120" w:beforeAutospacing="0" w:after="120" w:afterAutospacing="0"/>
      </w:pPr>
      <w:r w:rsidRPr="00A8257D">
        <w:t>Le représentant du Ministère doit préalabl</w:t>
      </w:r>
      <w:r w:rsidRPr="00CF2A6F">
        <w:t>ement approuver la méthode de sondage pour les forages, les puits d</w:t>
      </w:r>
      <w:r w:rsidRPr="00304197">
        <w:t xml:space="preserve">’observation et le carottage. </w:t>
      </w:r>
    </w:p>
    <w:p w14:paraId="2D876846" w14:textId="77777777" w:rsidR="004F3E61" w:rsidRPr="00304197" w:rsidRDefault="004F3E61" w:rsidP="009B256F">
      <w:pPr>
        <w:pStyle w:val="Style1"/>
        <w:spacing w:before="120" w:beforeAutospacing="0" w:after="120" w:afterAutospacing="0"/>
      </w:pPr>
      <w:r w:rsidRPr="00304197">
        <w:t>Les essais sur les matériaux font partie du présent contrat et ils doivent être réalisés par le prestataire de services.</w:t>
      </w:r>
    </w:p>
    <w:p w14:paraId="2D876847" w14:textId="77777777" w:rsidR="003D381F" w:rsidRPr="00516468" w:rsidRDefault="00165118" w:rsidP="009B256F">
      <w:pPr>
        <w:pStyle w:val="Titre4"/>
        <w:jc w:val="both"/>
      </w:pPr>
      <w:bookmarkStart w:id="27" w:name="_Toc34731250"/>
      <w:r>
        <w:t xml:space="preserve">Équipements de services </w:t>
      </w:r>
      <w:r w:rsidR="00516468" w:rsidRPr="00516468">
        <w:t>publi</w:t>
      </w:r>
      <w:r w:rsidR="001D377A">
        <w:t>cs</w:t>
      </w:r>
      <w:bookmarkEnd w:id="27"/>
    </w:p>
    <w:p w14:paraId="2D876848" w14:textId="77777777" w:rsidR="00516468" w:rsidRPr="00304197" w:rsidRDefault="00516468" w:rsidP="009B256F">
      <w:pPr>
        <w:pStyle w:val="Style1"/>
        <w:spacing w:before="120" w:beforeAutospacing="0" w:after="120" w:afterAutospacing="0"/>
      </w:pPr>
      <w:r w:rsidRPr="00304197">
        <w:t xml:space="preserve">Le prestataire de services doit effectuer les démarches de reconnaissance pour déterminer la présence et la localisation la plus précise possible des </w:t>
      </w:r>
      <w:r w:rsidR="00165118">
        <w:t xml:space="preserve">équipements de services publics (ou </w:t>
      </w:r>
      <w:r w:rsidRPr="00304197">
        <w:t>utilités publiques</w:t>
      </w:r>
      <w:r w:rsidR="00165118">
        <w:t>) enfoui</w:t>
      </w:r>
      <w:r w:rsidRPr="00304197">
        <w:t xml:space="preserve">s et prendre les dispositions nécessaires pour les protéger. </w:t>
      </w:r>
    </w:p>
    <w:p w14:paraId="2D876849" w14:textId="77777777" w:rsidR="00516468" w:rsidRPr="00516468" w:rsidRDefault="00516468" w:rsidP="00283CAA">
      <w:pPr>
        <w:pStyle w:val="Titre4"/>
        <w:jc w:val="both"/>
      </w:pPr>
      <w:bookmarkStart w:id="28" w:name="_Toc34731251"/>
      <w:r w:rsidRPr="00516468">
        <w:t>Localisation des sondages</w:t>
      </w:r>
      <w:bookmarkEnd w:id="28"/>
    </w:p>
    <w:p w14:paraId="2D87684A" w14:textId="77777777" w:rsidR="001C1236"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 xml:space="preserve">Le concepteur </w:t>
      </w:r>
      <w:r w:rsidR="001D377A">
        <w:rPr>
          <w:rFonts w:ascii="Arial" w:hAnsi="Arial" w:cs="Arial"/>
          <w:vanish/>
          <w:color w:val="0000FF"/>
        </w:rPr>
        <w:t>peut</w:t>
      </w:r>
      <w:r>
        <w:rPr>
          <w:rFonts w:ascii="Arial" w:hAnsi="Arial" w:cs="Arial"/>
          <w:vanish/>
          <w:color w:val="0000FF"/>
        </w:rPr>
        <w:t xml:space="preserve"> </w:t>
      </w:r>
      <w:r w:rsidR="00C8239E">
        <w:rPr>
          <w:rFonts w:ascii="Arial" w:hAnsi="Arial" w:cs="Arial"/>
          <w:vanish/>
          <w:color w:val="0000FF"/>
        </w:rPr>
        <w:t xml:space="preserve">choisir </w:t>
      </w:r>
      <w:r>
        <w:rPr>
          <w:rFonts w:ascii="Arial" w:hAnsi="Arial" w:cs="Arial"/>
          <w:vanish/>
          <w:color w:val="0000FF"/>
        </w:rPr>
        <w:t xml:space="preserve">l’un ou l’autre </w:t>
      </w:r>
      <w:r w:rsidR="00EA3194">
        <w:rPr>
          <w:rFonts w:ascii="Arial" w:hAnsi="Arial" w:cs="Arial"/>
          <w:vanish/>
          <w:color w:val="0000FF"/>
        </w:rPr>
        <w:t>des</w:t>
      </w:r>
      <w:r w:rsidR="00C8239E">
        <w:rPr>
          <w:rFonts w:ascii="Arial" w:hAnsi="Arial" w:cs="Arial"/>
          <w:vanish/>
          <w:color w:val="0000FF"/>
        </w:rPr>
        <w:t xml:space="preserve"> </w:t>
      </w:r>
      <w:r>
        <w:rPr>
          <w:rFonts w:ascii="Arial" w:hAnsi="Arial" w:cs="Arial"/>
          <w:vanish/>
          <w:color w:val="0000FF"/>
        </w:rPr>
        <w:t xml:space="preserve">deux cas </w:t>
      </w:r>
      <w:r w:rsidR="00C8239E">
        <w:rPr>
          <w:rFonts w:ascii="Arial" w:hAnsi="Arial" w:cs="Arial"/>
          <w:vanish/>
          <w:color w:val="0000FF"/>
        </w:rPr>
        <w:t>présentés ci-dessous.</w:t>
      </w:r>
    </w:p>
    <w:p w14:paraId="2D87684B" w14:textId="77777777" w:rsidR="00516468" w:rsidRPr="00304197"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Cas 1. Le Ministère établi</w:t>
      </w:r>
      <w:r w:rsidR="00E90AC8">
        <w:rPr>
          <w:rFonts w:ascii="Arial" w:hAnsi="Arial" w:cs="Arial"/>
          <w:vanish/>
          <w:color w:val="0000FF"/>
        </w:rPr>
        <w:t>t</w:t>
      </w:r>
      <w:r>
        <w:rPr>
          <w:rFonts w:ascii="Arial" w:hAnsi="Arial" w:cs="Arial"/>
          <w:vanish/>
          <w:color w:val="0000FF"/>
        </w:rPr>
        <w:t xml:space="preserve"> et fourni</w:t>
      </w:r>
      <w:r w:rsidR="00E90AC8">
        <w:rPr>
          <w:rFonts w:ascii="Arial" w:hAnsi="Arial" w:cs="Arial"/>
          <w:vanish/>
          <w:color w:val="0000FF"/>
        </w:rPr>
        <w:t>t</w:t>
      </w:r>
      <w:r>
        <w:rPr>
          <w:rFonts w:ascii="Arial" w:hAnsi="Arial" w:cs="Arial"/>
          <w:vanish/>
          <w:color w:val="0000FF"/>
        </w:rPr>
        <w:t xml:space="preserve"> le plan de </w:t>
      </w:r>
      <w:r w:rsidR="00516468" w:rsidRPr="00304197">
        <w:rPr>
          <w:rFonts w:ascii="Arial" w:hAnsi="Arial" w:cs="Arial"/>
          <w:vanish/>
          <w:color w:val="0000FF"/>
        </w:rPr>
        <w:t>sonda</w:t>
      </w:r>
      <w:r>
        <w:rPr>
          <w:rFonts w:ascii="Arial" w:hAnsi="Arial" w:cs="Arial"/>
          <w:vanish/>
          <w:color w:val="0000FF"/>
        </w:rPr>
        <w:t>ges au prestataire de services.</w:t>
      </w:r>
    </w:p>
    <w:p w14:paraId="2D87684C" w14:textId="77777777" w:rsidR="00516468" w:rsidRPr="00304197" w:rsidRDefault="00516468" w:rsidP="0094132C">
      <w:pPr>
        <w:pStyle w:val="Style1"/>
        <w:spacing w:before="120" w:beforeAutospacing="0" w:after="120" w:afterAutospacing="0"/>
      </w:pPr>
      <w:r w:rsidRPr="00A8257D">
        <w:t xml:space="preserve">Les sondages doivent être effectués aux endroits spécifiés à </w:t>
      </w:r>
      <w:r w:rsidRPr="001C1236">
        <w:rPr>
          <w:highlight w:val="yellow"/>
        </w:rPr>
        <w:t>l’annexe A : Liste des tronçons de route à évaluer.</w:t>
      </w:r>
    </w:p>
    <w:p w14:paraId="2D87684D" w14:textId="77777777" w:rsidR="00516468" w:rsidRDefault="00516468" w:rsidP="0094132C">
      <w:pPr>
        <w:pStyle w:val="Style1"/>
        <w:spacing w:before="120" w:beforeAutospacing="0" w:after="120" w:afterAutospacing="0"/>
      </w:pPr>
      <w:r w:rsidRPr="00304197">
        <w:t>Le prestataire de services doit analyser le plan de sondages proposé par le Ministère et, au besoin, apporter les modifications requises en fonction d</w:t>
      </w:r>
      <w:r w:rsidR="00EA3194">
        <w:t>’observations</w:t>
      </w:r>
      <w:r w:rsidRPr="00304197">
        <w:t xml:space="preserve"> effectué</w:t>
      </w:r>
      <w:r w:rsidR="00EA3194">
        <w:t>e</w:t>
      </w:r>
      <w:r w:rsidRPr="00304197">
        <w:t xml:space="preserve">s lors des relevés visuels. </w:t>
      </w:r>
    </w:p>
    <w:p w14:paraId="2D87684E" w14:textId="77777777" w:rsidR="00516468" w:rsidRDefault="00516468" w:rsidP="0094132C">
      <w:pPr>
        <w:pStyle w:val="Style1"/>
        <w:spacing w:before="120" w:beforeAutospacing="0" w:after="120" w:afterAutospacing="0"/>
      </w:pPr>
      <w:r w:rsidRPr="00304197">
        <w:t>Toute modification au plan de sondages doit préalablement être approuvée par le représentant du Ministère.</w:t>
      </w:r>
    </w:p>
    <w:p w14:paraId="2D87684F" w14:textId="77777777" w:rsidR="00A75B2B" w:rsidRPr="00304197"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 xml:space="preserve">Cas 2.  Le Ministère demande au </w:t>
      </w:r>
      <w:r w:rsidR="00A75B2B" w:rsidRPr="00304197">
        <w:rPr>
          <w:rFonts w:ascii="Arial" w:hAnsi="Arial" w:cs="Arial"/>
          <w:vanish/>
          <w:color w:val="0000FF"/>
        </w:rPr>
        <w:t>prestataire de service</w:t>
      </w:r>
      <w:r w:rsidR="00A75B2B">
        <w:rPr>
          <w:rFonts w:ascii="Arial" w:hAnsi="Arial" w:cs="Arial"/>
          <w:vanish/>
          <w:color w:val="0000FF"/>
        </w:rPr>
        <w:t>s</w:t>
      </w:r>
      <w:r w:rsidR="00A75B2B" w:rsidRPr="00304197">
        <w:rPr>
          <w:rFonts w:ascii="Arial" w:hAnsi="Arial" w:cs="Arial"/>
          <w:vanish/>
          <w:color w:val="0000FF"/>
        </w:rPr>
        <w:t xml:space="preserve"> </w:t>
      </w:r>
      <w:r>
        <w:rPr>
          <w:rFonts w:ascii="Arial" w:hAnsi="Arial" w:cs="Arial"/>
          <w:vanish/>
          <w:color w:val="0000FF"/>
        </w:rPr>
        <w:t>d’</w:t>
      </w:r>
      <w:r w:rsidR="00A75B2B" w:rsidRPr="00304197">
        <w:rPr>
          <w:rFonts w:ascii="Arial" w:hAnsi="Arial" w:cs="Arial"/>
          <w:vanish/>
          <w:color w:val="0000FF"/>
        </w:rPr>
        <w:t>établi</w:t>
      </w:r>
      <w:r w:rsidR="00A75B2B">
        <w:rPr>
          <w:rFonts w:ascii="Arial" w:hAnsi="Arial" w:cs="Arial"/>
          <w:vanish/>
          <w:color w:val="0000FF"/>
        </w:rPr>
        <w:t xml:space="preserve">r le </w:t>
      </w:r>
      <w:r w:rsidR="00A75B2B" w:rsidRPr="00304197">
        <w:rPr>
          <w:rFonts w:ascii="Arial" w:hAnsi="Arial" w:cs="Arial"/>
          <w:vanish/>
          <w:color w:val="0000FF"/>
        </w:rPr>
        <w:t>plan de sondages.</w:t>
      </w:r>
    </w:p>
    <w:p w14:paraId="2D876850" w14:textId="77777777" w:rsidR="00A75B2B" w:rsidRDefault="00A75B2B" w:rsidP="0094132C">
      <w:pPr>
        <w:pStyle w:val="Style1"/>
        <w:spacing w:before="120" w:beforeAutospacing="0" w:after="120" w:afterAutospacing="0"/>
      </w:pPr>
      <w:r w:rsidRPr="00304197">
        <w:t xml:space="preserve">Le prestataire de services doit </w:t>
      </w:r>
      <w:r w:rsidR="001C1236">
        <w:t xml:space="preserve">établir et </w:t>
      </w:r>
      <w:r w:rsidRPr="00304197">
        <w:t>soumettre, pour approbation préalable, la localisation des sondages proposés au représentant du Ministère.</w:t>
      </w:r>
    </w:p>
    <w:p w14:paraId="2D876851" w14:textId="77777777" w:rsidR="00485344" w:rsidRPr="00485344" w:rsidRDefault="00485344" w:rsidP="0094132C">
      <w:pPr>
        <w:pStyle w:val="Titre4"/>
        <w:jc w:val="both"/>
      </w:pPr>
      <w:bookmarkStart w:id="29" w:name="_Toc34731252"/>
      <w:r>
        <w:t>Sondage</w:t>
      </w:r>
      <w:r w:rsidR="006A5D93">
        <w:t>s</w:t>
      </w:r>
      <w:r>
        <w:t xml:space="preserve"> </w:t>
      </w:r>
      <w:r w:rsidRPr="00A8257D">
        <w:rPr>
          <w:rFonts w:cs="Arial"/>
          <w:szCs w:val="24"/>
        </w:rPr>
        <w:t>–</w:t>
      </w:r>
      <w:r>
        <w:rPr>
          <w:rFonts w:cs="Arial"/>
          <w:szCs w:val="24"/>
        </w:rPr>
        <w:t xml:space="preserve"> Procédures</w:t>
      </w:r>
      <w:bookmarkEnd w:id="29"/>
    </w:p>
    <w:p w14:paraId="2D876852" w14:textId="77777777" w:rsidR="000333C6" w:rsidRPr="00304197" w:rsidRDefault="000333C6" w:rsidP="0094132C">
      <w:pPr>
        <w:pStyle w:val="Style1"/>
        <w:spacing w:before="120" w:beforeAutospacing="0" w:after="120" w:afterAutospacing="0"/>
      </w:pPr>
      <w:r w:rsidRPr="00CF2A6F">
        <w:t>Les procédure</w:t>
      </w:r>
      <w:r w:rsidRPr="00304197">
        <w:t xml:space="preserve">s </w:t>
      </w:r>
      <w:r w:rsidR="00EA3194">
        <w:t xml:space="preserve">à suivre par le prestataire de services </w:t>
      </w:r>
      <w:r w:rsidR="00C8239E">
        <w:t xml:space="preserve">concernant les sondages </w:t>
      </w:r>
      <w:r w:rsidRPr="00304197">
        <w:t xml:space="preserve">sont décrites </w:t>
      </w:r>
      <w:r w:rsidR="00644D58">
        <w:t xml:space="preserve">dans les instructions </w:t>
      </w:r>
      <w:r w:rsidRPr="00304197">
        <w:t>de travail suivantes :</w:t>
      </w:r>
    </w:p>
    <w:p w14:paraId="2D876853" w14:textId="77777777" w:rsidR="000333C6" w:rsidRPr="00304197" w:rsidRDefault="000333C6" w:rsidP="0094132C">
      <w:pPr>
        <w:pStyle w:val="Style1"/>
        <w:spacing w:before="120" w:beforeAutospacing="0" w:after="120" w:afterAutospacing="0"/>
      </w:pPr>
      <w:r w:rsidRPr="00304197">
        <w:rPr>
          <w:b/>
        </w:rPr>
        <w:t>ITSC2-301</w:t>
      </w:r>
      <w:r w:rsidRPr="00304197">
        <w:t xml:space="preserve"> : </w:t>
      </w:r>
      <w:r w:rsidRPr="000D55DF">
        <w:rPr>
          <w:i/>
        </w:rPr>
        <w:t>Prise d’échantillon à l’aide d’une carotteuse</w:t>
      </w:r>
      <w:r w:rsidR="00503DFE">
        <w:rPr>
          <w:i/>
        </w:rPr>
        <w:t> ;</w:t>
      </w:r>
    </w:p>
    <w:p w14:paraId="2D876854" w14:textId="77777777" w:rsidR="000333C6" w:rsidRPr="00304197" w:rsidRDefault="000333C6" w:rsidP="0094132C">
      <w:pPr>
        <w:pStyle w:val="Style1"/>
        <w:spacing w:before="120" w:beforeAutospacing="0" w:after="120" w:afterAutospacing="0"/>
      </w:pPr>
      <w:r w:rsidRPr="00304197">
        <w:rPr>
          <w:b/>
        </w:rPr>
        <w:t>ITSC2-305</w:t>
      </w:r>
      <w:r w:rsidRPr="00304197">
        <w:t xml:space="preserve"> : </w:t>
      </w:r>
      <w:r w:rsidRPr="000D55DF">
        <w:rPr>
          <w:i/>
        </w:rPr>
        <w:t>Établissement d’un plan de sondages</w:t>
      </w:r>
      <w:r w:rsidR="00503DFE">
        <w:rPr>
          <w:i/>
        </w:rPr>
        <w:t> ;</w:t>
      </w:r>
    </w:p>
    <w:p w14:paraId="2D876855" w14:textId="77777777" w:rsidR="000333C6" w:rsidRPr="00304197" w:rsidRDefault="000333C6" w:rsidP="0094132C">
      <w:pPr>
        <w:pStyle w:val="Style1"/>
        <w:spacing w:before="120" w:beforeAutospacing="0" w:after="120" w:afterAutospacing="0"/>
      </w:pPr>
      <w:r w:rsidRPr="00304197">
        <w:rPr>
          <w:b/>
        </w:rPr>
        <w:t>ITSC2-306</w:t>
      </w:r>
      <w:r w:rsidRPr="00304197">
        <w:t xml:space="preserve"> : </w:t>
      </w:r>
      <w:r w:rsidRPr="000D55DF">
        <w:rPr>
          <w:i/>
        </w:rPr>
        <w:t>Exécution des sondages par puits d’exploration et échantillonnage</w:t>
      </w:r>
      <w:r w:rsidR="00503DFE">
        <w:rPr>
          <w:i/>
        </w:rPr>
        <w:t> ;</w:t>
      </w:r>
    </w:p>
    <w:p w14:paraId="2D876856" w14:textId="77777777" w:rsidR="000333C6" w:rsidRDefault="000333C6" w:rsidP="0094132C">
      <w:pPr>
        <w:pStyle w:val="Style1"/>
        <w:spacing w:before="120" w:beforeAutospacing="0" w:after="120" w:afterAutospacing="0"/>
        <w:rPr>
          <w:i/>
        </w:rPr>
      </w:pPr>
      <w:r w:rsidRPr="00304197">
        <w:rPr>
          <w:b/>
        </w:rPr>
        <w:t>ITSC2-307</w:t>
      </w:r>
      <w:r w:rsidRPr="00304197">
        <w:t xml:space="preserve"> : </w:t>
      </w:r>
      <w:r w:rsidRPr="000D55DF">
        <w:rPr>
          <w:i/>
        </w:rPr>
        <w:t>Exécution des sondages à la foreuse mobile et échantillonnage</w:t>
      </w:r>
      <w:r w:rsidR="00503DFE">
        <w:rPr>
          <w:i/>
        </w:rPr>
        <w:t>.</w:t>
      </w:r>
    </w:p>
    <w:p w14:paraId="2D876857" w14:textId="77777777" w:rsidR="00EA3194" w:rsidRPr="00EA3194" w:rsidRDefault="00EA3194" w:rsidP="0094132C">
      <w:pPr>
        <w:pStyle w:val="Style1"/>
        <w:spacing w:before="120" w:beforeAutospacing="0" w:after="120" w:afterAutospacing="0"/>
      </w:pPr>
      <w:r w:rsidRPr="00EA3194">
        <w:t>Toute disparité par rapport à ces procédures doit faire l’objet d’une approbation préalable par le représentant du Ministère</w:t>
      </w:r>
      <w:r w:rsidR="0008743C">
        <w:t>.</w:t>
      </w:r>
    </w:p>
    <w:p w14:paraId="2D876858" w14:textId="77777777" w:rsidR="001225F7" w:rsidRPr="001225F7" w:rsidRDefault="001225F7" w:rsidP="00185950">
      <w:pPr>
        <w:pStyle w:val="Titre4"/>
        <w:jc w:val="both"/>
      </w:pPr>
      <w:bookmarkStart w:id="30" w:name="_Toc34731253"/>
      <w:r w:rsidRPr="001225F7">
        <w:t>Échantillonnage</w:t>
      </w:r>
      <w:bookmarkEnd w:id="30"/>
    </w:p>
    <w:p w14:paraId="2D876859" w14:textId="77777777" w:rsidR="001225F7" w:rsidRPr="00304197" w:rsidRDefault="001225F7" w:rsidP="00185950">
      <w:pPr>
        <w:pStyle w:val="Style1"/>
        <w:spacing w:before="120" w:beforeAutospacing="0" w:after="120" w:afterAutospacing="0"/>
      </w:pPr>
      <w:r w:rsidRPr="00304197">
        <w:t xml:space="preserve">Les critères suivants peuvent </w:t>
      </w:r>
      <w:r>
        <w:t xml:space="preserve">servir à déterminer la quantité </w:t>
      </w:r>
      <w:r w:rsidRPr="00304197">
        <w:t>d’échantillons aux fins d’analyse</w:t>
      </w:r>
      <w:r w:rsidR="00905FF6">
        <w:t>s</w:t>
      </w:r>
      <w:r w:rsidRPr="00304197">
        <w:t> :</w:t>
      </w:r>
    </w:p>
    <w:p w14:paraId="2D87685A" w14:textId="77777777" w:rsidR="001225F7" w:rsidRDefault="001225F7" w:rsidP="006D678F">
      <w:pPr>
        <w:pStyle w:val="Style1"/>
        <w:numPr>
          <w:ilvl w:val="0"/>
          <w:numId w:val="18"/>
        </w:numPr>
        <w:spacing w:before="120" w:beforeAutospacing="0" w:after="120" w:afterAutospacing="0"/>
      </w:pPr>
      <w:r w:rsidRPr="00304197">
        <w:t>En théorie, un nombre d’échantillons équivalent au nombre de sondages est généralement suffisant pour obtenir un échantillonnage représentatif pour fins d’analyse</w:t>
      </w:r>
      <w:r w:rsidR="00537170">
        <w:t> </w:t>
      </w:r>
      <w:r>
        <w:t>;</w:t>
      </w:r>
    </w:p>
    <w:p w14:paraId="2D87685B" w14:textId="77777777" w:rsidR="001225F7" w:rsidRPr="00304197" w:rsidRDefault="001225F7" w:rsidP="006D678F">
      <w:pPr>
        <w:pStyle w:val="Style1"/>
        <w:numPr>
          <w:ilvl w:val="0"/>
          <w:numId w:val="18"/>
        </w:numPr>
        <w:spacing w:before="120" w:beforeAutospacing="0" w:after="120" w:afterAutospacing="0"/>
      </w:pPr>
      <w:r w:rsidRPr="00304197">
        <w:t>En pratique, le nombre d’échantillons requis représente habituellement 1,5 fois le nombre de sondages</w:t>
      </w:r>
      <w:r w:rsidR="00537170">
        <w:t> </w:t>
      </w:r>
      <w:r>
        <w:t>;</w:t>
      </w:r>
    </w:p>
    <w:p w14:paraId="2D87685C" w14:textId="77777777" w:rsidR="001225F7" w:rsidRPr="00304197" w:rsidRDefault="001225F7" w:rsidP="006D678F">
      <w:pPr>
        <w:pStyle w:val="Style1"/>
        <w:numPr>
          <w:ilvl w:val="0"/>
          <w:numId w:val="18"/>
        </w:numPr>
        <w:spacing w:before="120" w:beforeAutospacing="0" w:after="120" w:afterAutospacing="0"/>
      </w:pPr>
      <w:r w:rsidRPr="00304197">
        <w:t>En réfection de chaussée, la pertinence d</w:t>
      </w:r>
      <w:r>
        <w:t>e</w:t>
      </w:r>
      <w:r w:rsidRPr="00304197">
        <w:t xml:space="preserve"> prélèvement des échantillons décroît avec la profondeur</w:t>
      </w:r>
      <w:r>
        <w:t xml:space="preserve"> </w:t>
      </w:r>
      <w:r w:rsidR="00007E5B">
        <w:t xml:space="preserve">(&gt; </w:t>
      </w:r>
      <w:r w:rsidRPr="00CF2A6F">
        <w:t>1,5</w:t>
      </w:r>
      <w:r w:rsidR="00007E5B">
        <w:t xml:space="preserve"> m ou &gt; </w:t>
      </w:r>
      <w:r w:rsidRPr="00304197">
        <w:t>3,0 m</w:t>
      </w:r>
      <w:r>
        <w:t>, selon les besoins de l’étude)</w:t>
      </w:r>
      <w:r w:rsidR="00537170">
        <w:t> </w:t>
      </w:r>
      <w:r>
        <w:t>;</w:t>
      </w:r>
    </w:p>
    <w:p w14:paraId="2D87685D" w14:textId="77777777" w:rsidR="001225F7" w:rsidRDefault="001225F7" w:rsidP="007A4BE4">
      <w:pPr>
        <w:pStyle w:val="Style1"/>
        <w:numPr>
          <w:ilvl w:val="0"/>
          <w:numId w:val="18"/>
        </w:numPr>
        <w:spacing w:before="120" w:beforeAutospacing="0" w:after="120" w:afterAutospacing="0"/>
      </w:pPr>
      <w:r w:rsidRPr="00304197">
        <w:t>Les essais doivent couvrir toute la longueur</w:t>
      </w:r>
      <w:r>
        <w:t xml:space="preserve"> du site à l’étude</w:t>
      </w:r>
      <w:r w:rsidRPr="00304197">
        <w:t xml:space="preserve">, </w:t>
      </w:r>
      <w:r w:rsidR="007A4BE4" w:rsidRPr="007A4BE4">
        <w:rPr>
          <w:highlight w:val="yellow"/>
        </w:rPr>
        <w:t>(ainsi que les voies auxiliaires et les accotements, s’il y a lieu),</w:t>
      </w:r>
      <w:r w:rsidR="007A4BE4">
        <w:t xml:space="preserve"> </w:t>
      </w:r>
      <w:r w:rsidRPr="00304197">
        <w:t xml:space="preserve">de même que la structure et l’infrastructure de la chaussée. </w:t>
      </w:r>
    </w:p>
    <w:p w14:paraId="2D87685E" w14:textId="77777777" w:rsidR="001225F7" w:rsidRDefault="001225F7" w:rsidP="006D678F">
      <w:pPr>
        <w:pStyle w:val="Style1"/>
        <w:spacing w:before="120" w:beforeAutospacing="0" w:after="120" w:afterAutospacing="0"/>
      </w:pPr>
      <w:r w:rsidRPr="00304197">
        <w:t xml:space="preserve">La norme </w:t>
      </w:r>
      <w:r w:rsidRPr="00220EF4">
        <w:rPr>
          <w:i/>
        </w:rPr>
        <w:t>1101 Classification des sols</w:t>
      </w:r>
      <w:r w:rsidRPr="00304197">
        <w:t xml:space="preserve"> du </w:t>
      </w:r>
      <w:r w:rsidRPr="00220EF4">
        <w:rPr>
          <w:i/>
        </w:rPr>
        <w:t>Tome VII – Matériaux</w:t>
      </w:r>
      <w:r w:rsidRPr="00304197">
        <w:t xml:space="preserve"> de la collection Normes – Ouvrages routiers du Ministère fournit les paramètres permettant la description et la classification des échantillons.</w:t>
      </w:r>
    </w:p>
    <w:p w14:paraId="2D87685F" w14:textId="77777777" w:rsidR="001225F7" w:rsidRPr="001225F7" w:rsidRDefault="001225F7" w:rsidP="006D678F">
      <w:pPr>
        <w:pStyle w:val="Titre4"/>
        <w:jc w:val="both"/>
      </w:pPr>
      <w:bookmarkStart w:id="31" w:name="_Toc34731254"/>
      <w:r w:rsidRPr="001225F7">
        <w:t>Essais</w:t>
      </w:r>
      <w:bookmarkEnd w:id="31"/>
    </w:p>
    <w:p w14:paraId="2D876860" w14:textId="77777777" w:rsidR="001225F7" w:rsidRPr="00304197" w:rsidRDefault="001225F7" w:rsidP="006D678F">
      <w:pPr>
        <w:pStyle w:val="Style1"/>
        <w:spacing w:before="120" w:beforeAutospacing="0" w:after="120" w:afterAutospacing="0"/>
      </w:pPr>
      <w:r w:rsidRPr="00304197">
        <w:t>Selon les besoins de l’étude, le prestataire de services doit spécifier les analyses requises parmi les suivantes :</w:t>
      </w:r>
    </w:p>
    <w:p w14:paraId="2D876861" w14:textId="77777777" w:rsidR="001225F7" w:rsidRDefault="001225F7" w:rsidP="00ED5698">
      <w:pPr>
        <w:pStyle w:val="Listepuces"/>
        <w:numPr>
          <w:ilvl w:val="0"/>
          <w:numId w:val="19"/>
        </w:numPr>
        <w:rPr>
          <w:highlight w:val="yellow"/>
        </w:rPr>
      </w:pPr>
      <w:r w:rsidRPr="00304197">
        <w:rPr>
          <w:highlight w:val="yellow"/>
        </w:rPr>
        <w:t>la granulométrie ;</w:t>
      </w:r>
    </w:p>
    <w:p w14:paraId="2D876862" w14:textId="77777777" w:rsidR="00905FF6" w:rsidRPr="00304197" w:rsidRDefault="00905FF6" w:rsidP="00ED5698">
      <w:pPr>
        <w:pStyle w:val="Listepuces"/>
        <w:numPr>
          <w:ilvl w:val="0"/>
          <w:numId w:val="19"/>
        </w:numPr>
        <w:rPr>
          <w:highlight w:val="yellow"/>
        </w:rPr>
      </w:pPr>
      <w:r>
        <w:rPr>
          <w:highlight w:val="yellow"/>
        </w:rPr>
        <w:t>la sédimentométrie ;</w:t>
      </w:r>
    </w:p>
    <w:p w14:paraId="2D876863" w14:textId="77777777" w:rsidR="001225F7" w:rsidRPr="00304197" w:rsidRDefault="001225F7" w:rsidP="00ED5698">
      <w:pPr>
        <w:pStyle w:val="Listepuces"/>
        <w:numPr>
          <w:ilvl w:val="0"/>
          <w:numId w:val="19"/>
        </w:numPr>
        <w:rPr>
          <w:highlight w:val="yellow"/>
        </w:rPr>
      </w:pPr>
      <w:r w:rsidRPr="00304197">
        <w:rPr>
          <w:highlight w:val="yellow"/>
        </w:rPr>
        <w:t>le coefficient de courbure ;</w:t>
      </w:r>
    </w:p>
    <w:p w14:paraId="2D876864" w14:textId="77777777" w:rsidR="001225F7" w:rsidRPr="00304197" w:rsidRDefault="001225F7" w:rsidP="00ED5698">
      <w:pPr>
        <w:pStyle w:val="Listepuces"/>
        <w:numPr>
          <w:ilvl w:val="0"/>
          <w:numId w:val="19"/>
        </w:numPr>
        <w:rPr>
          <w:highlight w:val="yellow"/>
        </w:rPr>
      </w:pPr>
      <w:r w:rsidRPr="00304197">
        <w:rPr>
          <w:highlight w:val="yellow"/>
        </w:rPr>
        <w:t>le coefficient d’uniformité ;</w:t>
      </w:r>
    </w:p>
    <w:p w14:paraId="2D876865" w14:textId="77777777" w:rsidR="001225F7" w:rsidRPr="00304197" w:rsidRDefault="001225F7" w:rsidP="00ED5698">
      <w:pPr>
        <w:pStyle w:val="Listepuces"/>
        <w:numPr>
          <w:ilvl w:val="0"/>
          <w:numId w:val="19"/>
        </w:numPr>
        <w:rPr>
          <w:highlight w:val="yellow"/>
        </w:rPr>
      </w:pPr>
      <w:r w:rsidRPr="00304197">
        <w:rPr>
          <w:highlight w:val="yellow"/>
        </w:rPr>
        <w:t xml:space="preserve">la limite de liquidité (si </w:t>
      </w:r>
      <w:r>
        <w:rPr>
          <w:highlight w:val="yellow"/>
        </w:rPr>
        <w:t xml:space="preserve">le </w:t>
      </w:r>
      <w:r w:rsidRPr="00304197">
        <w:rPr>
          <w:highlight w:val="yellow"/>
        </w:rPr>
        <w:t>passant 80 μm &gt; 5</w:t>
      </w:r>
      <w:r w:rsidR="00905FF6" w:rsidRPr="00304197">
        <w:rPr>
          <w:highlight w:val="yellow"/>
        </w:rPr>
        <w:t>%</w:t>
      </w:r>
      <w:r w:rsidRPr="00304197">
        <w:rPr>
          <w:highlight w:val="yellow"/>
        </w:rPr>
        <w:t>) ;</w:t>
      </w:r>
    </w:p>
    <w:p w14:paraId="2D876866" w14:textId="77777777" w:rsidR="001225F7" w:rsidRPr="00304197" w:rsidRDefault="001225F7" w:rsidP="00ED5698">
      <w:pPr>
        <w:pStyle w:val="Listepuces"/>
        <w:numPr>
          <w:ilvl w:val="0"/>
          <w:numId w:val="19"/>
        </w:numPr>
        <w:rPr>
          <w:highlight w:val="yellow"/>
        </w:rPr>
      </w:pPr>
      <w:r w:rsidRPr="00304197">
        <w:rPr>
          <w:highlight w:val="yellow"/>
        </w:rPr>
        <w:t xml:space="preserve">l’indice de plasticité (si </w:t>
      </w:r>
      <w:r>
        <w:rPr>
          <w:highlight w:val="yellow"/>
        </w:rPr>
        <w:t xml:space="preserve">le </w:t>
      </w:r>
      <w:r w:rsidRPr="00304197">
        <w:rPr>
          <w:highlight w:val="yellow"/>
        </w:rPr>
        <w:t>passant 80 μm &gt; 5</w:t>
      </w:r>
      <w:r w:rsidR="00905FF6" w:rsidRPr="00304197">
        <w:rPr>
          <w:highlight w:val="yellow"/>
        </w:rPr>
        <w:t>%</w:t>
      </w:r>
      <w:r w:rsidRPr="00304197">
        <w:rPr>
          <w:highlight w:val="yellow"/>
        </w:rPr>
        <w:t>) ;</w:t>
      </w:r>
    </w:p>
    <w:p w14:paraId="2D876867" w14:textId="77777777" w:rsidR="001225F7" w:rsidRPr="00304197" w:rsidRDefault="001225F7" w:rsidP="00ED5698">
      <w:pPr>
        <w:pStyle w:val="Listepuces"/>
        <w:numPr>
          <w:ilvl w:val="0"/>
          <w:numId w:val="19"/>
        </w:numPr>
        <w:rPr>
          <w:highlight w:val="yellow"/>
        </w:rPr>
      </w:pPr>
      <w:r w:rsidRPr="00304197">
        <w:rPr>
          <w:highlight w:val="yellow"/>
        </w:rPr>
        <w:t xml:space="preserve">la valeur au bleu de méthylène (si </w:t>
      </w:r>
      <w:r>
        <w:rPr>
          <w:highlight w:val="yellow"/>
        </w:rPr>
        <w:t xml:space="preserve">le </w:t>
      </w:r>
      <w:r w:rsidRPr="00304197">
        <w:rPr>
          <w:highlight w:val="yellow"/>
        </w:rPr>
        <w:t>passant 80 μm &gt; 5</w:t>
      </w:r>
      <w:r w:rsidR="001961C3" w:rsidRPr="00304197">
        <w:rPr>
          <w:highlight w:val="yellow"/>
        </w:rPr>
        <w:t>%</w:t>
      </w:r>
      <w:r w:rsidRPr="00304197">
        <w:rPr>
          <w:highlight w:val="yellow"/>
        </w:rPr>
        <w:t>) ;</w:t>
      </w:r>
    </w:p>
    <w:p w14:paraId="2D876868" w14:textId="77777777" w:rsidR="001225F7" w:rsidRDefault="001225F7" w:rsidP="00ED5698">
      <w:pPr>
        <w:pStyle w:val="Listepuces"/>
        <w:numPr>
          <w:ilvl w:val="0"/>
          <w:numId w:val="19"/>
        </w:numPr>
        <w:rPr>
          <w:highlight w:val="yellow"/>
        </w:rPr>
      </w:pPr>
      <w:r w:rsidRPr="00304197">
        <w:rPr>
          <w:highlight w:val="yellow"/>
        </w:rPr>
        <w:t>la teneur en eau à la réception ;</w:t>
      </w:r>
    </w:p>
    <w:p w14:paraId="2D876869" w14:textId="77777777" w:rsidR="001961C3" w:rsidRDefault="001961C3" w:rsidP="00ED5698">
      <w:pPr>
        <w:pStyle w:val="Listepuces"/>
        <w:numPr>
          <w:ilvl w:val="0"/>
          <w:numId w:val="19"/>
        </w:numPr>
        <w:rPr>
          <w:highlight w:val="yellow"/>
        </w:rPr>
      </w:pPr>
      <w:r>
        <w:rPr>
          <w:highlight w:val="yellow"/>
        </w:rPr>
        <w:t>la teneur en matières organiques ;</w:t>
      </w:r>
    </w:p>
    <w:p w14:paraId="2D87686A" w14:textId="77777777" w:rsidR="001961C3" w:rsidRPr="00304197" w:rsidRDefault="001961C3" w:rsidP="00ED5698">
      <w:pPr>
        <w:pStyle w:val="Listepuces"/>
        <w:numPr>
          <w:ilvl w:val="0"/>
          <w:numId w:val="19"/>
        </w:numPr>
        <w:rPr>
          <w:highlight w:val="yellow"/>
        </w:rPr>
      </w:pPr>
      <w:r>
        <w:rPr>
          <w:highlight w:val="yellow"/>
        </w:rPr>
        <w:t>le type de matériau recyclé ;</w:t>
      </w:r>
    </w:p>
    <w:p w14:paraId="2D87686B" w14:textId="77777777" w:rsidR="001225F7" w:rsidRPr="00304197" w:rsidRDefault="001225F7" w:rsidP="00ED5698">
      <w:pPr>
        <w:pStyle w:val="Listepuces"/>
        <w:numPr>
          <w:ilvl w:val="0"/>
          <w:numId w:val="19"/>
        </w:numPr>
        <w:rPr>
          <w:highlight w:val="yellow"/>
        </w:rPr>
      </w:pPr>
      <w:r w:rsidRPr="00304197">
        <w:rPr>
          <w:highlight w:val="yellow"/>
        </w:rPr>
        <w:t>la classification unifiée.</w:t>
      </w:r>
    </w:p>
    <w:p w14:paraId="2D87686C" w14:textId="77777777" w:rsidR="001225F7" w:rsidRPr="001225F7" w:rsidRDefault="001225F7" w:rsidP="005D76AE">
      <w:pPr>
        <w:pStyle w:val="Titre4"/>
        <w:jc w:val="both"/>
      </w:pPr>
      <w:bookmarkStart w:id="32" w:name="_Toc34731255"/>
      <w:r w:rsidRPr="001225F7">
        <w:t>Rapport d’exécution</w:t>
      </w:r>
      <w:bookmarkEnd w:id="32"/>
    </w:p>
    <w:p w14:paraId="2D87686D" w14:textId="77777777" w:rsidR="00ED611D" w:rsidRPr="00ED5698" w:rsidRDefault="00ED611D" w:rsidP="00ED611D">
      <w:pPr>
        <w:pStyle w:val="Style1"/>
        <w:shd w:val="clear" w:color="auto" w:fill="D9D9D9" w:themeFill="background1" w:themeFillShade="D9"/>
        <w:spacing w:before="120" w:beforeAutospacing="0" w:after="120" w:afterAutospacing="0"/>
      </w:pPr>
      <w:r w:rsidRPr="00ED5698">
        <w:rPr>
          <w:vanish/>
          <w:color w:val="0000FF"/>
        </w:rPr>
        <w:t>S’il y a lieu, le concepteur doit fournir le formulaire V-3041 « </w:t>
      </w:r>
      <w:r w:rsidRPr="00ED5698">
        <w:rPr>
          <w:i/>
          <w:vanish/>
          <w:color w:val="0000FF"/>
        </w:rPr>
        <w:t>Journal de sondages et résultats d’analyse</w:t>
      </w:r>
      <w:r w:rsidRPr="00ED5698">
        <w:rPr>
          <w:vanish/>
          <w:color w:val="0000FF"/>
        </w:rPr>
        <w:t> » au prestataire de services.</w:t>
      </w:r>
    </w:p>
    <w:p w14:paraId="2D87686E" w14:textId="77777777" w:rsidR="001225F7" w:rsidRPr="00304197" w:rsidRDefault="001225F7" w:rsidP="005D76AE">
      <w:pPr>
        <w:pStyle w:val="Style1"/>
        <w:spacing w:before="120" w:beforeAutospacing="0" w:after="120" w:afterAutospacing="0"/>
      </w:pPr>
      <w:r w:rsidRPr="00304197">
        <w:t>Le rapport d’exécution doit comprendre les éléments suivants :</w:t>
      </w:r>
    </w:p>
    <w:p w14:paraId="2D87686F" w14:textId="77777777" w:rsidR="001225F7" w:rsidRPr="00304197" w:rsidRDefault="001225F7" w:rsidP="00ED5698">
      <w:pPr>
        <w:pStyle w:val="Listepuces"/>
      </w:pPr>
      <w:r w:rsidRPr="00A8257D">
        <w:t>la description des équipements utilisés</w:t>
      </w:r>
      <w:r w:rsidRPr="00CF2A6F">
        <w:t> </w:t>
      </w:r>
      <w:r w:rsidRPr="00304197">
        <w:t>;</w:t>
      </w:r>
    </w:p>
    <w:p w14:paraId="2D876870" w14:textId="77777777" w:rsidR="001225F7" w:rsidRPr="00304197" w:rsidRDefault="001225F7" w:rsidP="00ED5698">
      <w:pPr>
        <w:pStyle w:val="Listepuces"/>
      </w:pPr>
      <w:r w:rsidRPr="00304197">
        <w:t>les conditions climatiques ;</w:t>
      </w:r>
    </w:p>
    <w:p w14:paraId="2D876871" w14:textId="77777777" w:rsidR="001225F7" w:rsidRPr="00304197" w:rsidRDefault="001225F7" w:rsidP="00ED5698">
      <w:pPr>
        <w:pStyle w:val="Listepuces"/>
      </w:pPr>
      <w:r w:rsidRPr="00304197">
        <w:t>s’il y a lieu, les difficultés éprouvées ;</w:t>
      </w:r>
    </w:p>
    <w:p w14:paraId="2D876872" w14:textId="77777777" w:rsidR="001225F7" w:rsidRPr="00304197" w:rsidRDefault="001225F7" w:rsidP="00ED5698">
      <w:pPr>
        <w:pStyle w:val="Listepuces"/>
      </w:pPr>
      <w:r w:rsidRPr="00304197">
        <w:t>s’il y a lieu, la liste des sondages non réalisés ou déplacés et les raisons associées à ces déplacements ou annulations ;</w:t>
      </w:r>
    </w:p>
    <w:p w14:paraId="2D876873" w14:textId="77777777" w:rsidR="001225F7" w:rsidRPr="00304197" w:rsidRDefault="001225F7" w:rsidP="00ED5698">
      <w:pPr>
        <w:pStyle w:val="Listepuces"/>
      </w:pPr>
      <w:r w:rsidRPr="00304197">
        <w:t>s’il y a lieu, les divergences par rapport aux plans et repères initiaux ;</w:t>
      </w:r>
    </w:p>
    <w:p w14:paraId="2D876874" w14:textId="77777777" w:rsidR="001225F7" w:rsidRPr="00304197" w:rsidRDefault="001225F7" w:rsidP="00ED5698">
      <w:pPr>
        <w:pStyle w:val="Listepuces"/>
      </w:pPr>
      <w:r w:rsidRPr="00304197">
        <w:t>s’il y a lieu, les dommages aux propriétés ou aux ouvrages ;</w:t>
      </w:r>
    </w:p>
    <w:p w14:paraId="2D876875" w14:textId="77777777" w:rsidR="001225F7" w:rsidRPr="00ED5698" w:rsidRDefault="001225F7" w:rsidP="00ED5698">
      <w:pPr>
        <w:pStyle w:val="Listepuces"/>
      </w:pPr>
      <w:r w:rsidRPr="00ED5698">
        <w:t>un exemplaire du formulaire </w:t>
      </w:r>
      <w:r w:rsidRPr="00ED5698">
        <w:rPr>
          <w:i/>
        </w:rPr>
        <w:t>V-3041</w:t>
      </w:r>
      <w:r w:rsidRPr="00ED5698">
        <w:t xml:space="preserve"> « </w:t>
      </w:r>
      <w:r w:rsidRPr="00ED5698">
        <w:rPr>
          <w:i/>
        </w:rPr>
        <w:t>Journal de sondages et résultats d’analyse</w:t>
      </w:r>
      <w:r w:rsidRPr="00ED5698">
        <w:t> » complété et signé.</w:t>
      </w:r>
    </w:p>
    <w:p w14:paraId="2D876876" w14:textId="77777777" w:rsidR="0081306E" w:rsidRPr="0081306E" w:rsidRDefault="0081306E" w:rsidP="005D76AE">
      <w:pPr>
        <w:pStyle w:val="Titre3"/>
        <w:jc w:val="both"/>
      </w:pPr>
      <w:bookmarkStart w:id="33" w:name="_Toc34731256"/>
      <w:r w:rsidRPr="0081306E">
        <w:t>Profondeur des ornières</w:t>
      </w:r>
      <w:bookmarkEnd w:id="33"/>
    </w:p>
    <w:p w14:paraId="2D876877" w14:textId="77777777" w:rsidR="0081306E" w:rsidRPr="00BD0806" w:rsidRDefault="0081306E" w:rsidP="0094575C">
      <w:pPr>
        <w:shd w:val="clear" w:color="auto" w:fill="BFBFBF" w:themeFill="background1" w:themeFillShade="BF"/>
        <w:spacing w:before="120" w:after="120"/>
        <w:jc w:val="both"/>
        <w:rPr>
          <w:rFonts w:ascii="Arial" w:hAnsi="Arial" w:cs="Arial"/>
          <w:vanish/>
          <w:color w:val="0000FF"/>
          <w:lang w:eastAsia="fr-CA"/>
        </w:rPr>
      </w:pPr>
      <w:r w:rsidRPr="00BD0806">
        <w:rPr>
          <w:rFonts w:ascii="Arial" w:hAnsi="Arial" w:cs="Arial"/>
          <w:vanish/>
          <w:color w:val="0000FF"/>
          <w:lang w:eastAsia="fr-CA"/>
        </w:rPr>
        <w:t xml:space="preserve">Le concepteur doit évaluer au préalable si la mesure de profondeur des ornières doit être réalisée de façon ponctuelle (localisée) </w:t>
      </w:r>
      <w:r w:rsidR="001844F8">
        <w:rPr>
          <w:rFonts w:ascii="Arial" w:hAnsi="Arial" w:cs="Arial"/>
          <w:vanish/>
          <w:color w:val="0000FF"/>
          <w:lang w:eastAsia="fr-CA"/>
        </w:rPr>
        <w:t xml:space="preserve">(Cas 1.) </w:t>
      </w:r>
      <w:r w:rsidRPr="00BD0806">
        <w:rPr>
          <w:rFonts w:ascii="Arial" w:hAnsi="Arial" w:cs="Arial"/>
          <w:vanish/>
          <w:color w:val="0000FF"/>
          <w:lang w:eastAsia="fr-CA"/>
        </w:rPr>
        <w:t xml:space="preserve">ou en continu </w:t>
      </w:r>
      <w:r w:rsidR="001844F8">
        <w:rPr>
          <w:rFonts w:ascii="Arial" w:hAnsi="Arial" w:cs="Arial"/>
          <w:vanish/>
          <w:color w:val="0000FF"/>
          <w:lang w:eastAsia="fr-CA"/>
        </w:rPr>
        <w:t xml:space="preserve">(Cas 2.) </w:t>
      </w:r>
      <w:r w:rsidRPr="00BD0806">
        <w:rPr>
          <w:rFonts w:ascii="Arial" w:hAnsi="Arial" w:cs="Arial"/>
          <w:vanish/>
          <w:color w:val="0000FF"/>
          <w:lang w:eastAsia="fr-CA"/>
        </w:rPr>
        <w:t xml:space="preserve">sur une ou sur toutes les voies de circulation. Dans ce dernier cas, </w:t>
      </w:r>
      <w:r w:rsidR="001844F8">
        <w:rPr>
          <w:rFonts w:ascii="Arial" w:hAnsi="Arial" w:cs="Arial"/>
          <w:vanish/>
          <w:color w:val="0000FF"/>
          <w:lang w:eastAsia="fr-CA"/>
        </w:rPr>
        <w:t xml:space="preserve">le concepteur doit </w:t>
      </w:r>
      <w:r w:rsidRPr="00BD0806">
        <w:rPr>
          <w:rFonts w:ascii="Arial" w:hAnsi="Arial" w:cs="Arial"/>
          <w:vanish/>
          <w:color w:val="0000FF"/>
          <w:lang w:eastAsia="fr-CA"/>
        </w:rPr>
        <w:t>consulter</w:t>
      </w:r>
      <w:r w:rsidR="001844F8">
        <w:rPr>
          <w:rFonts w:ascii="Arial" w:hAnsi="Arial" w:cs="Arial"/>
          <w:vanish/>
          <w:color w:val="0000FF"/>
          <w:lang w:eastAsia="fr-CA"/>
        </w:rPr>
        <w:t xml:space="preserve">, au besoin, </w:t>
      </w:r>
      <w:r w:rsidRPr="00BD0806">
        <w:rPr>
          <w:rFonts w:ascii="Arial" w:hAnsi="Arial" w:cs="Arial"/>
          <w:vanish/>
          <w:color w:val="0000FF"/>
          <w:lang w:eastAsia="fr-CA"/>
        </w:rPr>
        <w:t>les données réseau disponibles pour valider la nécessité</w:t>
      </w:r>
      <w:r w:rsidR="001844F8">
        <w:rPr>
          <w:rFonts w:ascii="Arial" w:hAnsi="Arial" w:cs="Arial"/>
          <w:vanish/>
          <w:color w:val="0000FF"/>
          <w:lang w:eastAsia="fr-CA"/>
        </w:rPr>
        <w:t xml:space="preserve"> de ces relevés</w:t>
      </w:r>
      <w:r w:rsidRPr="00BD0806">
        <w:rPr>
          <w:rFonts w:ascii="Arial" w:hAnsi="Arial" w:cs="Arial"/>
          <w:vanish/>
          <w:color w:val="0000FF"/>
          <w:lang w:eastAsia="fr-CA"/>
        </w:rPr>
        <w:t xml:space="preserve">. </w:t>
      </w:r>
    </w:p>
    <w:p w14:paraId="2D876878" w14:textId="77777777" w:rsidR="0081306E" w:rsidRPr="00BD0806" w:rsidRDefault="001844F8" w:rsidP="0094575C">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Cas 1. Le concepteur peut u</w:t>
      </w:r>
      <w:r w:rsidR="0081306E" w:rsidRPr="00BD0806">
        <w:rPr>
          <w:rFonts w:ascii="Arial" w:hAnsi="Arial" w:cs="Arial"/>
          <w:vanish/>
          <w:color w:val="0000FF"/>
          <w:lang w:eastAsia="fr-CA"/>
        </w:rPr>
        <w:t xml:space="preserve">tiliser le texte ci-dessous lorsque la profondeur des ornières doit être mesurée de façon ponctuelle ou localisée. </w:t>
      </w:r>
    </w:p>
    <w:p w14:paraId="2D876879" w14:textId="77777777" w:rsidR="001844F8" w:rsidRDefault="0081306E" w:rsidP="0094575C">
      <w:pPr>
        <w:pStyle w:val="Style1"/>
        <w:spacing w:before="120" w:beforeAutospacing="0" w:after="120" w:afterAutospacing="0"/>
      </w:pPr>
      <w:r w:rsidRPr="00304197">
        <w:t xml:space="preserve">La mesure de la profondeur des ornières doit être réalisée aux endroits spécifiés </w:t>
      </w:r>
      <w:r w:rsidRPr="00304197">
        <w:rPr>
          <w:highlight w:val="yellow"/>
        </w:rPr>
        <w:t>(par le représentant du Ministère)</w:t>
      </w:r>
      <w:r w:rsidRPr="00304197">
        <w:t xml:space="preserve"> à l’aide d’une règle de 1,8 m et d’une règle biseautée. </w:t>
      </w:r>
    </w:p>
    <w:p w14:paraId="2D87687A" w14:textId="77777777" w:rsidR="0081306E" w:rsidRPr="00304197" w:rsidRDefault="0081306E" w:rsidP="0094575C">
      <w:pPr>
        <w:pStyle w:val="Style1"/>
        <w:spacing w:before="120" w:beforeAutospacing="0" w:after="120" w:afterAutospacing="0"/>
      </w:pPr>
      <w:r w:rsidRPr="00304197">
        <w:t>Les résultats doivent être exprimés en millimètres sous la forme d’un tableau.</w:t>
      </w:r>
    </w:p>
    <w:p w14:paraId="2D87687B" w14:textId="77777777" w:rsidR="0081306E" w:rsidRPr="00BD0806" w:rsidRDefault="001844F8" w:rsidP="0094575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2. Le concepteur peut utiliser le </w:t>
      </w:r>
      <w:r w:rsidR="0081306E" w:rsidRPr="00BD0806">
        <w:rPr>
          <w:rFonts w:ascii="Arial" w:hAnsi="Arial" w:cs="Arial"/>
          <w:vanish/>
          <w:color w:val="0000FF"/>
        </w:rPr>
        <w:t>texte ci-dessous lorsque la mesure de profondeur des ornières doit être réalisée en continu sur une ou sur toutes les voies de circulation.</w:t>
      </w:r>
    </w:p>
    <w:p w14:paraId="2D87687C" w14:textId="77777777" w:rsidR="001844F8" w:rsidRDefault="0081306E" w:rsidP="0094575C">
      <w:pPr>
        <w:pStyle w:val="Style1"/>
        <w:spacing w:before="120" w:beforeAutospacing="0" w:after="120" w:afterAutospacing="0"/>
      </w:pPr>
      <w:r w:rsidRPr="00304197">
        <w:t xml:space="preserve">La mesure de profondeur des ornières doit être réalisée à l’aide d’un </w:t>
      </w:r>
      <w:r w:rsidR="001842BD">
        <w:t>v</w:t>
      </w:r>
      <w:r w:rsidRPr="00304197">
        <w:t>éhicule d</w:t>
      </w:r>
      <w:r w:rsidR="001842BD">
        <w:t xml:space="preserve">’auscultation des </w:t>
      </w:r>
      <w:r w:rsidRPr="00304197">
        <w:t>chaussées</w:t>
      </w:r>
      <w:r w:rsidR="001842BD">
        <w:t xml:space="preserve"> </w:t>
      </w:r>
      <w:r w:rsidRPr="00304197">
        <w:t xml:space="preserve">dans </w:t>
      </w:r>
      <w:r w:rsidRPr="00824B60">
        <w:rPr>
          <w:highlight w:val="yellow"/>
        </w:rPr>
        <w:t>la ou les</w:t>
      </w:r>
      <w:r w:rsidRPr="00304197">
        <w:t xml:space="preserve"> voie</w:t>
      </w:r>
      <w:r w:rsidRPr="00824B60">
        <w:rPr>
          <w:highlight w:val="yellow"/>
        </w:rPr>
        <w:t>s</w:t>
      </w:r>
      <w:r w:rsidRPr="00304197">
        <w:t xml:space="preserve"> de circulation spécifiée</w:t>
      </w:r>
      <w:r w:rsidRPr="00824B60">
        <w:rPr>
          <w:highlight w:val="yellow"/>
        </w:rPr>
        <w:t>s</w:t>
      </w:r>
      <w:r w:rsidRPr="00304197">
        <w:t xml:space="preserve"> par le représentant du Ministère. </w:t>
      </w:r>
    </w:p>
    <w:p w14:paraId="2D87687D" w14:textId="77777777" w:rsidR="0081306E" w:rsidRPr="00304197" w:rsidRDefault="0081306E" w:rsidP="0094575C">
      <w:pPr>
        <w:pStyle w:val="Style1"/>
        <w:spacing w:before="120" w:beforeAutospacing="0" w:after="120" w:afterAutospacing="0"/>
      </w:pPr>
      <w:r w:rsidRPr="00304197">
        <w:t xml:space="preserve">Les résultats doivent être exprimés en millimètres par section de 100 m </w:t>
      </w:r>
      <w:r w:rsidR="005A1C33" w:rsidRPr="005A1C33">
        <w:t xml:space="preserve">sous </w:t>
      </w:r>
      <w:r w:rsidR="00497E7A">
        <w:t xml:space="preserve">le format d’un </w:t>
      </w:r>
      <w:r w:rsidR="005A1C33" w:rsidRPr="005A1C33">
        <w:t xml:space="preserve">tableau et </w:t>
      </w:r>
      <w:r w:rsidR="00497E7A">
        <w:t xml:space="preserve">sous le format </w:t>
      </w:r>
      <w:r w:rsidR="005A1C33" w:rsidRPr="005A1C33">
        <w:t>d’un graphique.</w:t>
      </w:r>
      <w:r w:rsidR="005A1C33">
        <w:t xml:space="preserve"> </w:t>
      </w:r>
    </w:p>
    <w:p w14:paraId="2D87687E" w14:textId="77777777" w:rsidR="0081306E" w:rsidRPr="0081306E" w:rsidRDefault="0081306E" w:rsidP="0094575C">
      <w:pPr>
        <w:pStyle w:val="Titre4"/>
        <w:jc w:val="both"/>
      </w:pPr>
      <w:bookmarkStart w:id="34" w:name="_Toc34731257"/>
      <w:r w:rsidRPr="0081306E">
        <w:t>Mesure de la profondeur des ornières –  Procédure</w:t>
      </w:r>
      <w:bookmarkEnd w:id="34"/>
      <w:r w:rsidRPr="0081306E">
        <w:t xml:space="preserve"> </w:t>
      </w:r>
    </w:p>
    <w:p w14:paraId="2D87687F" w14:textId="77777777" w:rsidR="00152C9E" w:rsidRPr="00BD0806" w:rsidRDefault="00186429" w:rsidP="0071494F">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1. </w:t>
      </w:r>
      <w:r w:rsidR="005A1C33">
        <w:rPr>
          <w:rFonts w:ascii="Arial" w:hAnsi="Arial" w:cs="Arial"/>
          <w:vanish/>
          <w:color w:val="0000FF"/>
          <w:lang w:eastAsia="fr-CA"/>
        </w:rPr>
        <w:t xml:space="preserve">Le concepteur peut utiliser le </w:t>
      </w:r>
      <w:r w:rsidR="00152C9E" w:rsidRPr="00BD0806">
        <w:rPr>
          <w:rFonts w:ascii="Arial" w:hAnsi="Arial" w:cs="Arial"/>
          <w:vanish/>
          <w:color w:val="0000FF"/>
        </w:rPr>
        <w:t>texte ci-dessous lorsque la mesure de profondeur des ornières doit être réalisée de façon ponctuelle (localisée).</w:t>
      </w:r>
    </w:p>
    <w:p w14:paraId="2D876880" w14:textId="77777777" w:rsidR="00152C9E" w:rsidRPr="0008743C" w:rsidRDefault="00152C9E" w:rsidP="0071494F">
      <w:pPr>
        <w:pStyle w:val="Style1"/>
        <w:spacing w:before="120" w:beforeAutospacing="0" w:after="120" w:afterAutospacing="0"/>
      </w:pPr>
      <w:r w:rsidRPr="00304197">
        <w:t xml:space="preserve">La procédure </w:t>
      </w:r>
      <w:r w:rsidR="001842BD">
        <w:t xml:space="preserve">à suivre par le prestataire de services </w:t>
      </w:r>
      <w:r w:rsidRPr="00304197">
        <w:t xml:space="preserve">est décrite </w:t>
      </w:r>
      <w:r w:rsidR="00E223D1">
        <w:t xml:space="preserve">dans l’instruction </w:t>
      </w:r>
      <w:r w:rsidRPr="00304197">
        <w:t>de travail </w:t>
      </w:r>
      <w:r w:rsidRPr="00304197">
        <w:rPr>
          <w:b/>
        </w:rPr>
        <w:t>ITSC2-300</w:t>
      </w:r>
      <w:r w:rsidRPr="00304197">
        <w:t xml:space="preserve"> : </w:t>
      </w:r>
      <w:r w:rsidRPr="00304197">
        <w:rPr>
          <w:i/>
        </w:rPr>
        <w:t xml:space="preserve">Mesure des ornières à l’aide de la règle de 1,8 m et de la règle biseautée. </w:t>
      </w:r>
      <w:r w:rsidR="0008743C" w:rsidRPr="0008743C">
        <w:t>Toute disparité par rapport à ce</w:t>
      </w:r>
      <w:r w:rsidR="0008743C">
        <w:t>tte</w:t>
      </w:r>
      <w:r w:rsidR="0008743C" w:rsidRPr="0008743C">
        <w:t xml:space="preserve"> procédure doit faire l’objet d’une approbation préalable par le représentant du Ministère</w:t>
      </w:r>
      <w:r w:rsidR="0008743C">
        <w:t>.</w:t>
      </w:r>
    </w:p>
    <w:p w14:paraId="2D876881" w14:textId="77777777" w:rsidR="00152C9E" w:rsidRPr="00BD0806" w:rsidRDefault="00497E7A" w:rsidP="0071494F">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2. </w:t>
      </w:r>
      <w:r w:rsidR="00186429">
        <w:rPr>
          <w:rFonts w:ascii="Arial" w:hAnsi="Arial" w:cs="Arial"/>
          <w:vanish/>
          <w:color w:val="0000FF"/>
          <w:lang w:eastAsia="fr-CA"/>
        </w:rPr>
        <w:t xml:space="preserve">Le concepteur peut utiliser le </w:t>
      </w:r>
      <w:r w:rsidR="00186429" w:rsidRPr="00BD0806">
        <w:rPr>
          <w:rFonts w:ascii="Arial" w:hAnsi="Arial" w:cs="Arial"/>
          <w:vanish/>
          <w:color w:val="0000FF"/>
        </w:rPr>
        <w:t xml:space="preserve">texte ci-dessous </w:t>
      </w:r>
      <w:r w:rsidR="00186429">
        <w:rPr>
          <w:rFonts w:ascii="Arial" w:hAnsi="Arial" w:cs="Arial"/>
          <w:vanish/>
          <w:color w:val="0000FF"/>
        </w:rPr>
        <w:t>lorsque</w:t>
      </w:r>
      <w:r w:rsidR="00152C9E" w:rsidRPr="00BD0806">
        <w:rPr>
          <w:rFonts w:ascii="Arial" w:hAnsi="Arial" w:cs="Arial"/>
          <w:vanish/>
          <w:color w:val="0000FF"/>
        </w:rPr>
        <w:t xml:space="preserve"> la mesure de profondeur des ornières doit être réalisée en continu sur une ou sur toutes les voies de circulation.</w:t>
      </w:r>
    </w:p>
    <w:p w14:paraId="2D876882" w14:textId="77777777" w:rsidR="00152C9E" w:rsidRPr="00304197" w:rsidRDefault="00152C9E" w:rsidP="0071494F">
      <w:pPr>
        <w:pStyle w:val="Style1"/>
        <w:spacing w:before="120" w:beforeAutospacing="0" w:after="120" w:afterAutospacing="0"/>
      </w:pPr>
      <w:r w:rsidRPr="00304197">
        <w:t xml:space="preserve">La procédure </w:t>
      </w:r>
      <w:r w:rsidR="0071494F">
        <w:t xml:space="preserve">à suivre par le prestataire de services </w:t>
      </w:r>
      <w:r w:rsidRPr="00304197">
        <w:t xml:space="preserve">est décrite </w:t>
      </w:r>
      <w:r w:rsidR="00E223D1">
        <w:t xml:space="preserve">dans l’instruction </w:t>
      </w:r>
      <w:r w:rsidRPr="00304197">
        <w:t>de travail </w:t>
      </w:r>
      <w:r w:rsidRPr="00304197">
        <w:rPr>
          <w:b/>
        </w:rPr>
        <w:t>ITSC3-0603</w:t>
      </w:r>
      <w:r w:rsidRPr="00304197">
        <w:t xml:space="preserve"> : </w:t>
      </w:r>
      <w:r w:rsidRPr="00304197">
        <w:rPr>
          <w:i/>
        </w:rPr>
        <w:t>Logiciel VMEC</w:t>
      </w:r>
      <w:r w:rsidRPr="00304197">
        <w:t>.</w:t>
      </w:r>
      <w:r w:rsidR="0071494F">
        <w:t xml:space="preserve"> </w:t>
      </w:r>
      <w:r w:rsidR="0071494F" w:rsidRPr="0008743C">
        <w:t>Toute disparité par rapport à ce</w:t>
      </w:r>
      <w:r w:rsidR="0071494F">
        <w:t>tte</w:t>
      </w:r>
      <w:r w:rsidR="0071494F" w:rsidRPr="0008743C">
        <w:t xml:space="preserve"> procédure doit faire l’objet d’une approbation préalable par le représentant du Ministère</w:t>
      </w:r>
      <w:r w:rsidR="0071494F">
        <w:t>.</w:t>
      </w:r>
    </w:p>
    <w:p w14:paraId="2D876883" w14:textId="77777777" w:rsidR="009B257F" w:rsidRPr="009B257F" w:rsidRDefault="009B257F" w:rsidP="00203A70">
      <w:pPr>
        <w:pStyle w:val="Titre3"/>
        <w:jc w:val="both"/>
      </w:pPr>
      <w:bookmarkStart w:id="35" w:name="_Toc34731258"/>
      <w:r w:rsidRPr="009B257F">
        <w:t>Déflexion</w:t>
      </w:r>
      <w:bookmarkEnd w:id="35"/>
    </w:p>
    <w:p w14:paraId="2D876884" w14:textId="77777777" w:rsidR="009B257F" w:rsidRDefault="009B257F" w:rsidP="00203A70">
      <w:pPr>
        <w:pStyle w:val="Style1"/>
        <w:spacing w:before="120" w:beforeAutospacing="0" w:after="120" w:afterAutospacing="0"/>
      </w:pPr>
      <w:r w:rsidRPr="00304197">
        <w:t xml:space="preserve">La déflexion est mesurée à l’aide du </w:t>
      </w:r>
      <w:r w:rsidR="00864B57">
        <w:t>« D</w:t>
      </w:r>
      <w:r w:rsidRPr="00304197">
        <w:t>éflectomètre à masse tombante</w:t>
      </w:r>
      <w:r w:rsidR="00864B57">
        <w:t> »</w:t>
      </w:r>
      <w:r w:rsidRPr="00304197">
        <w:t xml:space="preserve"> (FWD) sur tout le secteur à l’étude. Le prestataire de services doit préalablement valider la séquence d’essai, le position</w:t>
      </w:r>
      <w:r w:rsidR="0071494F">
        <w:t xml:space="preserve">nement transversal et le(s) </w:t>
      </w:r>
      <w:r w:rsidRPr="00304197">
        <w:t>niveau</w:t>
      </w:r>
      <w:r w:rsidR="0071494F">
        <w:t>(x)</w:t>
      </w:r>
      <w:r w:rsidRPr="00304197">
        <w:t xml:space="preserve"> de chargement auprès du représentant du Ministère.</w:t>
      </w:r>
    </w:p>
    <w:p w14:paraId="2D876885" w14:textId="77777777" w:rsidR="00DC305C" w:rsidRPr="00304197" w:rsidRDefault="00DC305C" w:rsidP="00106B4B">
      <w:pPr>
        <w:pStyle w:val="Titre4"/>
      </w:pPr>
      <w:bookmarkStart w:id="36" w:name="_Toc34731259"/>
      <w:r w:rsidRPr="0081306E">
        <w:t xml:space="preserve">Mesure de la </w:t>
      </w:r>
      <w:r w:rsidR="00106B4B">
        <w:t>déflexion</w:t>
      </w:r>
      <w:r w:rsidRPr="0081306E">
        <w:t xml:space="preserve"> –  Procédure</w:t>
      </w:r>
      <w:bookmarkEnd w:id="36"/>
    </w:p>
    <w:p w14:paraId="2D876886" w14:textId="77777777" w:rsidR="009B257F" w:rsidRPr="00304197" w:rsidRDefault="009B257F" w:rsidP="00203A70">
      <w:pPr>
        <w:pStyle w:val="Style1"/>
        <w:spacing w:before="120" w:beforeAutospacing="0" w:after="120" w:afterAutospacing="0"/>
      </w:pPr>
      <w:r w:rsidRPr="00304197">
        <w:t xml:space="preserve">La procédure </w:t>
      </w:r>
      <w:r w:rsidR="00DC16B1">
        <w:t xml:space="preserve">à suivre par le prestataire de services </w:t>
      </w:r>
      <w:r w:rsidRPr="00304197">
        <w:t xml:space="preserve">est décrite </w:t>
      </w:r>
      <w:r w:rsidR="00E223D1">
        <w:t xml:space="preserve">dans l’instruction </w:t>
      </w:r>
      <w:r w:rsidRPr="00304197">
        <w:t>de travail </w:t>
      </w:r>
      <w:r w:rsidRPr="00304197">
        <w:rPr>
          <w:b/>
        </w:rPr>
        <w:t>ITSC2-200</w:t>
      </w:r>
      <w:r w:rsidRPr="00304197">
        <w:t xml:space="preserve"> : </w:t>
      </w:r>
      <w:r w:rsidRPr="00304197">
        <w:rPr>
          <w:i/>
        </w:rPr>
        <w:t>Relevé de déflexion à l’aide du déflectomètre à masse tombante (FWD)</w:t>
      </w:r>
      <w:r>
        <w:t>.</w:t>
      </w:r>
      <w:r w:rsidR="00DC16B1">
        <w:t xml:space="preserve"> </w:t>
      </w:r>
      <w:r w:rsidR="00DC16B1" w:rsidRPr="00DC16B1">
        <w:t>Toute disparité par rapport à cette procédure doit faire l’objet d’une approbation préalable par le représentant du Ministère.</w:t>
      </w:r>
    </w:p>
    <w:p w14:paraId="2D876887" w14:textId="77777777" w:rsidR="00217E69" w:rsidRPr="004F2E3C" w:rsidRDefault="00217E69" w:rsidP="009D1014">
      <w:pPr>
        <w:pStyle w:val="Titre2"/>
      </w:pPr>
      <w:bookmarkStart w:id="37" w:name="_Toc34731260"/>
      <w:r w:rsidRPr="004F2E3C">
        <w:t>Analyse des données</w:t>
      </w:r>
      <w:bookmarkEnd w:id="37"/>
    </w:p>
    <w:p w14:paraId="2D876888" w14:textId="77777777" w:rsidR="00217E69" w:rsidRPr="00304197" w:rsidRDefault="00217E69" w:rsidP="00203A70">
      <w:pPr>
        <w:pStyle w:val="Style1"/>
        <w:spacing w:before="120" w:beforeAutospacing="0" w:after="120" w:afterAutospacing="0"/>
      </w:pPr>
      <w:r w:rsidRPr="00304197">
        <w:t>Le prestataire de services doit faire l’analyse des données en tenant compte des objectifs suivants :</w:t>
      </w:r>
    </w:p>
    <w:p w14:paraId="2D876889" w14:textId="77777777" w:rsidR="00217E69" w:rsidRPr="00304197" w:rsidRDefault="00217E69" w:rsidP="00ED5698">
      <w:pPr>
        <w:pStyle w:val="Listepuces"/>
        <w:numPr>
          <w:ilvl w:val="0"/>
          <w:numId w:val="22"/>
        </w:numPr>
      </w:pPr>
      <w:r w:rsidRPr="00304197">
        <w:t>la caractérisation de la chaussée du point de vue structural et fonctionnel ;</w:t>
      </w:r>
    </w:p>
    <w:p w14:paraId="2D87688A" w14:textId="77777777" w:rsidR="00217E69" w:rsidRPr="00304197" w:rsidRDefault="00217E69" w:rsidP="00ED5698">
      <w:pPr>
        <w:pStyle w:val="Listepuces"/>
        <w:numPr>
          <w:ilvl w:val="0"/>
          <w:numId w:val="22"/>
        </w:numPr>
      </w:pPr>
      <w:r w:rsidRPr="00304197">
        <w:t xml:space="preserve">la détermination des divers problèmes qui </w:t>
      </w:r>
      <w:r w:rsidR="00DC16B1">
        <w:t>affectent</w:t>
      </w:r>
      <w:r w:rsidRPr="00304197">
        <w:t xml:space="preserve"> la chaussée ;</w:t>
      </w:r>
    </w:p>
    <w:p w14:paraId="2D87688B" w14:textId="77777777" w:rsidR="00217E69" w:rsidRPr="00304197" w:rsidRDefault="00217E69" w:rsidP="00ED5698">
      <w:pPr>
        <w:pStyle w:val="Listepuces"/>
        <w:numPr>
          <w:ilvl w:val="0"/>
          <w:numId w:val="22"/>
        </w:numPr>
      </w:pPr>
      <w:r w:rsidRPr="00304197">
        <w:t>la reconnaissance des causes probables ;</w:t>
      </w:r>
    </w:p>
    <w:p w14:paraId="2D87688C" w14:textId="77777777" w:rsidR="00217E69" w:rsidRPr="00304197" w:rsidRDefault="00217E69" w:rsidP="00ED5698">
      <w:pPr>
        <w:pStyle w:val="Listepuces"/>
        <w:numPr>
          <w:ilvl w:val="0"/>
          <w:numId w:val="22"/>
        </w:numPr>
      </w:pPr>
      <w:r w:rsidRPr="00304197">
        <w:t>la détermination des solutions potentielles</w:t>
      </w:r>
      <w:r>
        <w:t>.</w:t>
      </w:r>
    </w:p>
    <w:p w14:paraId="2D87688D" w14:textId="77777777" w:rsidR="00217E69" w:rsidRDefault="00217E69" w:rsidP="00203A70">
      <w:pPr>
        <w:pStyle w:val="Style1"/>
        <w:spacing w:before="120" w:beforeAutospacing="0" w:after="120" w:afterAutospacing="0"/>
      </w:pPr>
      <w:r w:rsidRPr="00304197">
        <w:t xml:space="preserve">L’analyse des données recueillies lors des relevés </w:t>
      </w:r>
      <w:r w:rsidR="008645DB">
        <w:t xml:space="preserve">et </w:t>
      </w:r>
      <w:r w:rsidR="009F0679">
        <w:t xml:space="preserve">de </w:t>
      </w:r>
      <w:r w:rsidR="008645DB">
        <w:t xml:space="preserve">celles </w:t>
      </w:r>
      <w:r w:rsidR="002E6B60">
        <w:t xml:space="preserve">du </w:t>
      </w:r>
      <w:r w:rsidR="002E6B60" w:rsidRPr="001B060E">
        <w:rPr>
          <w:i/>
        </w:rPr>
        <w:t>Système de gestion des chaussées</w:t>
      </w:r>
      <w:r w:rsidR="002E6B60">
        <w:t xml:space="preserve"> </w:t>
      </w:r>
      <w:r w:rsidR="002E6B60" w:rsidRPr="002E6B60">
        <w:rPr>
          <w:highlight w:val="yellow"/>
        </w:rPr>
        <w:t>GCH-6011</w:t>
      </w:r>
      <w:r w:rsidR="002E6B60">
        <w:t xml:space="preserve"> </w:t>
      </w:r>
      <w:r w:rsidR="00266342">
        <w:t xml:space="preserve">du Ministère, </w:t>
      </w:r>
      <w:r w:rsidRPr="00304197">
        <w:t xml:space="preserve">doit être réalisée en fonction des seuils du </w:t>
      </w:r>
      <w:r w:rsidRPr="00186429">
        <w:rPr>
          <w:i/>
        </w:rPr>
        <w:t>Bilan de l’état des chaussées du réseau routier supérieur québécois</w:t>
      </w:r>
      <w:r w:rsidR="004F3FCC">
        <w:t xml:space="preserve">, </w:t>
      </w:r>
      <w:r w:rsidR="006E5C7D">
        <w:t xml:space="preserve">qui est </w:t>
      </w:r>
      <w:r w:rsidR="004F3FCC">
        <w:t xml:space="preserve">disponible via le </w:t>
      </w:r>
      <w:r w:rsidRPr="00304197">
        <w:t xml:space="preserve">lien suivant : </w:t>
      </w:r>
    </w:p>
    <w:p w14:paraId="2D87688E" w14:textId="77777777" w:rsidR="00217E69" w:rsidRPr="00304197" w:rsidRDefault="00E65C99" w:rsidP="00203A70">
      <w:pPr>
        <w:pStyle w:val="Style1"/>
        <w:spacing w:before="120" w:beforeAutospacing="0" w:after="120" w:afterAutospacing="0"/>
      </w:pPr>
      <w:hyperlink r:id="rId18" w:history="1">
        <w:r w:rsidR="00217E69" w:rsidRPr="00304197">
          <w:rPr>
            <w:rStyle w:val="Lienhypertexte"/>
          </w:rPr>
          <w:t>https://www.transports.gouv.qc.ca/fr/entreprises-partenaires/entreprises-reseaux-routier/chaussees/Pages/chaussees.aspx</w:t>
        </w:r>
      </w:hyperlink>
      <w:r w:rsidR="00217E69" w:rsidRPr="00304197">
        <w:t xml:space="preserve"> </w:t>
      </w:r>
    </w:p>
    <w:p w14:paraId="2D87688F" w14:textId="77777777" w:rsidR="00217E69" w:rsidRPr="00304197" w:rsidRDefault="00217E69" w:rsidP="00203A70">
      <w:pPr>
        <w:pStyle w:val="Style1"/>
        <w:spacing w:before="120" w:beforeAutospacing="0" w:after="120" w:afterAutospacing="0"/>
      </w:pPr>
      <w:r w:rsidRPr="00304197">
        <w:t xml:space="preserve">Afin de procéder à la synthèse des données, le prestataire de services doit se référer aux notes de cours de la formation </w:t>
      </w:r>
      <w:r w:rsidRPr="00304197">
        <w:rPr>
          <w:i/>
        </w:rPr>
        <w:t>Expertise en chaussées souples</w:t>
      </w:r>
      <w:r w:rsidRPr="00304197">
        <w:t xml:space="preserve"> disponibles auprès de la Direction des chaussées.</w:t>
      </w:r>
    </w:p>
    <w:p w14:paraId="2D876890" w14:textId="77777777" w:rsidR="00217E69" w:rsidRPr="00304197" w:rsidRDefault="00217E69" w:rsidP="00203A70">
      <w:pPr>
        <w:pStyle w:val="Style1"/>
        <w:spacing w:before="120" w:beforeAutospacing="0" w:after="120" w:afterAutospacing="0"/>
      </w:pPr>
      <w:r w:rsidRPr="00304197">
        <w:t>Dans un premier temps, le prestataire de services doit s’assurer de la vali</w:t>
      </w:r>
      <w:r w:rsidR="002F4346">
        <w:t>dité des résultats à analyser.</w:t>
      </w:r>
      <w:r w:rsidR="00F73DB6">
        <w:t xml:space="preserve">  </w:t>
      </w:r>
      <w:r w:rsidRPr="00304197">
        <w:t>Par la suite</w:t>
      </w:r>
      <w:r w:rsidR="00F73DB6">
        <w:t>,</w:t>
      </w:r>
      <w:r w:rsidR="002F4346">
        <w:t xml:space="preserve"> le prestataire de services doit procéder aux tâches suivantes</w:t>
      </w:r>
      <w:r w:rsidRPr="00304197">
        <w:t> :</w:t>
      </w:r>
    </w:p>
    <w:p w14:paraId="2D876891" w14:textId="77777777" w:rsidR="00217E69" w:rsidRPr="00304197" w:rsidRDefault="00217E69" w:rsidP="00203A70">
      <w:pPr>
        <w:pStyle w:val="Style1"/>
        <w:numPr>
          <w:ilvl w:val="0"/>
          <w:numId w:val="21"/>
        </w:numPr>
        <w:spacing w:before="120" w:beforeAutospacing="0" w:after="120" w:afterAutospacing="0"/>
      </w:pPr>
      <w:r w:rsidRPr="00304197">
        <w:t>L</w:t>
      </w:r>
      <w:r w:rsidR="002F4346">
        <w:t xml:space="preserve">’établissement d’une </w:t>
      </w:r>
      <w:r w:rsidRPr="00304197">
        <w:t xml:space="preserve">segmentation pour chaque relevé et pour chacun des types de données disponibles et </w:t>
      </w:r>
      <w:r w:rsidR="004F458E">
        <w:t xml:space="preserve">la </w:t>
      </w:r>
      <w:r w:rsidRPr="00304197">
        <w:t>présent</w:t>
      </w:r>
      <w:r w:rsidR="004F458E">
        <w:t>ation d</w:t>
      </w:r>
      <w:r w:rsidRPr="00304197">
        <w:t>e</w:t>
      </w:r>
      <w:r w:rsidR="00F73DB6">
        <w:t>s</w:t>
      </w:r>
      <w:r w:rsidRPr="00304197">
        <w:t xml:space="preserve"> résultat</w:t>
      </w:r>
      <w:r w:rsidR="00F73DB6">
        <w:t>s</w:t>
      </w:r>
      <w:r w:rsidRPr="00304197">
        <w:t xml:space="preserve"> </w:t>
      </w:r>
      <w:r w:rsidR="002F4346">
        <w:t>sous la forme d’un</w:t>
      </w:r>
      <w:r w:rsidRPr="00304197">
        <w:t xml:space="preserve"> graphique </w:t>
      </w:r>
      <w:r w:rsidR="004F458E">
        <w:t xml:space="preserve">synthèse illustrant cette segmentation </w:t>
      </w:r>
      <w:r w:rsidR="004F458E" w:rsidRPr="008504B8">
        <w:rPr>
          <w:highlight w:val="yellow"/>
        </w:rPr>
        <w:t>(voir l’exemple présenté à l’</w:t>
      </w:r>
      <w:r w:rsidR="005B3F88" w:rsidRPr="008504B8">
        <w:rPr>
          <w:highlight w:val="yellow"/>
        </w:rPr>
        <w:t>annexe C</w:t>
      </w:r>
      <w:r w:rsidR="004F458E" w:rsidRPr="008504B8">
        <w:rPr>
          <w:highlight w:val="yellow"/>
        </w:rPr>
        <w:t>)</w:t>
      </w:r>
      <w:r w:rsidRPr="00304197">
        <w:t>;</w:t>
      </w:r>
    </w:p>
    <w:p w14:paraId="2D876892" w14:textId="77777777" w:rsidR="00217E69" w:rsidRPr="00304197" w:rsidRDefault="00BD2187" w:rsidP="00203A70">
      <w:pPr>
        <w:pStyle w:val="Style1"/>
        <w:numPr>
          <w:ilvl w:val="0"/>
          <w:numId w:val="21"/>
        </w:numPr>
        <w:spacing w:before="120" w:beforeAutospacing="0" w:after="120" w:afterAutospacing="0"/>
      </w:pPr>
      <w:r>
        <w:t>La d</w:t>
      </w:r>
      <w:r w:rsidR="002F4346">
        <w:t xml:space="preserve">escription des </w:t>
      </w:r>
      <w:r w:rsidR="00217E69" w:rsidRPr="00304197">
        <w:t>critères considérés pour caractériser un secteur</w:t>
      </w:r>
      <w:r w:rsidR="002F4346">
        <w:t xml:space="preserve"> homogène</w:t>
      </w:r>
      <w:r w:rsidR="00F73DB6">
        <w:t xml:space="preserve"> ;</w:t>
      </w:r>
    </w:p>
    <w:p w14:paraId="2D876893" w14:textId="77777777" w:rsidR="00217E69" w:rsidRPr="00304197" w:rsidRDefault="00BD2187" w:rsidP="00203A70">
      <w:pPr>
        <w:pStyle w:val="Style1"/>
        <w:numPr>
          <w:ilvl w:val="0"/>
          <w:numId w:val="21"/>
        </w:numPr>
        <w:spacing w:before="120" w:beforeAutospacing="0" w:after="120" w:afterAutospacing="0"/>
      </w:pPr>
      <w:r>
        <w:t>La c</w:t>
      </w:r>
      <w:r w:rsidR="002F4346">
        <w:t xml:space="preserve">omparaison de la </w:t>
      </w:r>
      <w:r w:rsidR="00217E69" w:rsidRPr="00304197">
        <w:t>synthèse de chacun des relevés de façon à déterminer des secteurs ayant des caractéristiques communes ;</w:t>
      </w:r>
    </w:p>
    <w:p w14:paraId="2D876894" w14:textId="77777777" w:rsidR="00217E69" w:rsidRPr="00304197" w:rsidRDefault="00BD2187" w:rsidP="00203A70">
      <w:pPr>
        <w:pStyle w:val="Style1"/>
        <w:numPr>
          <w:ilvl w:val="0"/>
          <w:numId w:val="21"/>
        </w:numPr>
        <w:spacing w:before="120" w:beforeAutospacing="0" w:after="120" w:afterAutospacing="0"/>
      </w:pPr>
      <w:r>
        <w:t>La d</w:t>
      </w:r>
      <w:r w:rsidR="002F4346">
        <w:t xml:space="preserve">étermination des </w:t>
      </w:r>
      <w:r w:rsidR="00217E69" w:rsidRPr="00304197">
        <w:t xml:space="preserve">phénomènes locaux </w:t>
      </w:r>
      <w:r w:rsidR="00F73DB6">
        <w:t xml:space="preserve">qui doivent être </w:t>
      </w:r>
      <w:r w:rsidR="00217E69" w:rsidRPr="00304197">
        <w:t>considérés dans l’analyse.</w:t>
      </w:r>
    </w:p>
    <w:p w14:paraId="2D876895" w14:textId="77777777" w:rsidR="004F2E3C" w:rsidRPr="00266342" w:rsidRDefault="004F2E3C" w:rsidP="00203A70">
      <w:pPr>
        <w:pStyle w:val="Titre3"/>
        <w:jc w:val="both"/>
      </w:pPr>
      <w:bookmarkStart w:id="38" w:name="_Toc34731261"/>
      <w:r w:rsidRPr="00266342">
        <w:t>Profilométrie</w:t>
      </w:r>
      <w:bookmarkEnd w:id="38"/>
    </w:p>
    <w:p w14:paraId="2D876896" w14:textId="77777777" w:rsidR="00F44AF1" w:rsidRDefault="004F2E3C" w:rsidP="00D93249">
      <w:pPr>
        <w:pStyle w:val="Style1"/>
        <w:spacing w:before="120" w:beforeAutospacing="0" w:after="120" w:afterAutospacing="0"/>
      </w:pPr>
      <w:r w:rsidRPr="00A8257D">
        <w:t>Le prestataire de services doit qualifier l</w:t>
      </w:r>
      <w:r w:rsidRPr="00CF2A6F">
        <w:t>’</w:t>
      </w:r>
      <w:r w:rsidR="002B4B2D">
        <w:t xml:space="preserve">uni à partir de la moyenne des valeurs d’IRI </w:t>
      </w:r>
      <w:r w:rsidRPr="00304197">
        <w:t xml:space="preserve">sur chaque secteur homogène et </w:t>
      </w:r>
      <w:r w:rsidR="002B4B2D">
        <w:t xml:space="preserve">il doit </w:t>
      </w:r>
      <w:r w:rsidRPr="00304197">
        <w:t>évaluer la gélivité de chacun des secteurs en comparant les relevés de profilométrie estival et hivernal</w:t>
      </w:r>
      <w:r w:rsidR="00A3298E">
        <w:t xml:space="preserve"> </w:t>
      </w:r>
      <w:r w:rsidR="00A3298E" w:rsidRPr="00F90984">
        <w:rPr>
          <w:highlight w:val="yellow"/>
        </w:rPr>
        <w:t xml:space="preserve">et, si requis, en les comparant aussi avec le relevé de profilométrie effectué pendant </w:t>
      </w:r>
      <w:r w:rsidR="00F90984" w:rsidRPr="00F90984">
        <w:rPr>
          <w:highlight w:val="yellow"/>
        </w:rPr>
        <w:t>la p</w:t>
      </w:r>
      <w:r w:rsidR="00A3298E" w:rsidRPr="00F90984">
        <w:rPr>
          <w:highlight w:val="yellow"/>
        </w:rPr>
        <w:t xml:space="preserve">ériode de dégel </w:t>
      </w:r>
      <w:r w:rsidR="00F90984" w:rsidRPr="00F90984">
        <w:rPr>
          <w:highlight w:val="yellow"/>
        </w:rPr>
        <w:t>(</w:t>
      </w:r>
      <w:r w:rsidR="00A3298E" w:rsidRPr="00F90984">
        <w:rPr>
          <w:highlight w:val="yellow"/>
        </w:rPr>
        <w:t>ou période printanière</w:t>
      </w:r>
      <w:r w:rsidR="00F90984" w:rsidRPr="00F90984">
        <w:rPr>
          <w:highlight w:val="yellow"/>
        </w:rPr>
        <w:t>).</w:t>
      </w:r>
    </w:p>
    <w:p w14:paraId="2D876897" w14:textId="77777777" w:rsidR="004F2E3C" w:rsidRPr="00304197" w:rsidRDefault="00F90984" w:rsidP="00D93249">
      <w:pPr>
        <w:pStyle w:val="Style1"/>
        <w:spacing w:before="120" w:beforeAutospacing="0" w:after="120" w:afterAutospacing="0"/>
      </w:pPr>
      <w:r>
        <w:t>Le prestataire de services d</w:t>
      </w:r>
      <w:r w:rsidR="000169B1">
        <w:t xml:space="preserve">oit aussi analyser et qualifier l’évolution des </w:t>
      </w:r>
      <w:r w:rsidR="00D2641B">
        <w:t>valeurs</w:t>
      </w:r>
      <w:r w:rsidR="000169B1">
        <w:t xml:space="preserve"> d’IRI depuis la dernière intervention sur la chaussée.</w:t>
      </w:r>
    </w:p>
    <w:p w14:paraId="2D876898" w14:textId="77777777" w:rsidR="004F2E3C" w:rsidRPr="004F2E3C" w:rsidRDefault="004F2E3C" w:rsidP="00D93249">
      <w:pPr>
        <w:pStyle w:val="Titre3"/>
        <w:jc w:val="both"/>
      </w:pPr>
      <w:bookmarkStart w:id="39" w:name="_Toc34731262"/>
      <w:r w:rsidRPr="004F2E3C">
        <w:t>Relevé visuel</w:t>
      </w:r>
      <w:bookmarkEnd w:id="39"/>
    </w:p>
    <w:p w14:paraId="2D876899" w14:textId="77777777" w:rsidR="004F2E3C" w:rsidRPr="00A8257D" w:rsidRDefault="004F2E3C" w:rsidP="00D93249">
      <w:pPr>
        <w:pStyle w:val="Style1"/>
        <w:spacing w:before="120" w:beforeAutospacing="0" w:after="120" w:afterAutospacing="0"/>
      </w:pPr>
      <w:r w:rsidRPr="00A8257D">
        <w:t>Le prestataire de services doit :</w:t>
      </w:r>
    </w:p>
    <w:p w14:paraId="2D87689A" w14:textId="77777777" w:rsidR="004F2E3C" w:rsidRPr="00304197" w:rsidRDefault="004F2E3C" w:rsidP="00ED5698">
      <w:pPr>
        <w:pStyle w:val="Listepuces"/>
        <w:numPr>
          <w:ilvl w:val="0"/>
          <w:numId w:val="23"/>
        </w:numPr>
      </w:pPr>
      <w:r w:rsidRPr="00CF2A6F">
        <w:t>faire ressortir les principales dégradations de chaque secteur, leur intens</w:t>
      </w:r>
      <w:r w:rsidR="00D2641B">
        <w:t xml:space="preserve">ité et leur gravité en </w:t>
      </w:r>
      <w:r w:rsidR="000169B1">
        <w:t xml:space="preserve">conformité avec la terminologie </w:t>
      </w:r>
      <w:r w:rsidR="00D2641B">
        <w:t xml:space="preserve">                                                                                                                 </w:t>
      </w:r>
      <w:r w:rsidR="00BE091D">
        <w:t>du</w:t>
      </w:r>
      <w:r w:rsidR="000169B1">
        <w:t xml:space="preserve"> </w:t>
      </w:r>
      <w:r w:rsidR="000169B1" w:rsidRPr="000169B1">
        <w:rPr>
          <w:i/>
        </w:rPr>
        <w:t>Guide de mesure et d’identification des dégradations des chaussées souples</w:t>
      </w:r>
      <w:r w:rsidR="000169B1">
        <w:t xml:space="preserve"> ;</w:t>
      </w:r>
    </w:p>
    <w:p w14:paraId="2D87689B" w14:textId="77777777" w:rsidR="004F2E3C" w:rsidRPr="00304197" w:rsidRDefault="004F2E3C" w:rsidP="00ED5698">
      <w:pPr>
        <w:pStyle w:val="Listepuces"/>
        <w:numPr>
          <w:ilvl w:val="0"/>
          <w:numId w:val="23"/>
        </w:numPr>
      </w:pPr>
      <w:r w:rsidRPr="00304197">
        <w:t>relever les caractéristiques observables de la chaussée et de l’environnement qui peuvent expliquer les causes des dégradations observées (topographie, état des fossés, secteur de remblai ou déblai, escarpement rocheux, etc.) ;</w:t>
      </w:r>
    </w:p>
    <w:p w14:paraId="2D87689C" w14:textId="77777777" w:rsidR="004F2E3C" w:rsidRPr="00304197" w:rsidRDefault="004F2E3C" w:rsidP="00ED5698">
      <w:pPr>
        <w:pStyle w:val="Listepuces"/>
        <w:numPr>
          <w:ilvl w:val="0"/>
          <w:numId w:val="23"/>
        </w:numPr>
      </w:pPr>
      <w:r w:rsidRPr="00304197">
        <w:t>souligner des éléments qui peuvent représenter des contraintes portant sur certaines techniques d’intervention (</w:t>
      </w:r>
      <w:r w:rsidR="00CB0359">
        <w:t xml:space="preserve">équipements de services publics ou </w:t>
      </w:r>
      <w:r w:rsidR="004F78DB">
        <w:t>d’</w:t>
      </w:r>
      <w:r w:rsidRPr="00304197">
        <w:t xml:space="preserve">utilités publiques, entrées </w:t>
      </w:r>
      <w:r w:rsidR="00CB0359">
        <w:t>charretière</w:t>
      </w:r>
      <w:r w:rsidRPr="00304197">
        <w:t xml:space="preserve">s, </w:t>
      </w:r>
      <w:r w:rsidR="00266342">
        <w:t xml:space="preserve">proximité d’industries, de sources </w:t>
      </w:r>
      <w:r w:rsidR="00BE091D">
        <w:t xml:space="preserve">de matériaux, </w:t>
      </w:r>
      <w:r w:rsidRPr="00304197">
        <w:t>etc.) ;</w:t>
      </w:r>
    </w:p>
    <w:p w14:paraId="2D87689D" w14:textId="77777777" w:rsidR="004F2E3C" w:rsidRPr="00304197" w:rsidRDefault="004F2E3C" w:rsidP="00ED5698">
      <w:pPr>
        <w:pStyle w:val="Listepuces"/>
        <w:numPr>
          <w:ilvl w:val="0"/>
          <w:numId w:val="23"/>
        </w:numPr>
      </w:pPr>
      <w:r w:rsidRPr="00304197">
        <w:t>décrire et délimiter les secteurs actifs en période de gel-dégel.</w:t>
      </w:r>
    </w:p>
    <w:p w14:paraId="2D87689E" w14:textId="77777777" w:rsidR="00EC5EF7" w:rsidRPr="00EC5EF7" w:rsidRDefault="00EC5EF7" w:rsidP="00E85A3D">
      <w:pPr>
        <w:pStyle w:val="Titre3"/>
        <w:jc w:val="both"/>
      </w:pPr>
      <w:bookmarkStart w:id="40" w:name="_Toc34731263"/>
      <w:r w:rsidRPr="00EC5EF7">
        <w:t>Nivellement</w:t>
      </w:r>
      <w:bookmarkEnd w:id="40"/>
      <w:r w:rsidRPr="00EC5EF7">
        <w:t xml:space="preserve"> </w:t>
      </w:r>
    </w:p>
    <w:p w14:paraId="2D87689F" w14:textId="77777777" w:rsidR="00EC5EF7" w:rsidRPr="00304197" w:rsidRDefault="00EC5EF7" w:rsidP="00E85A3D">
      <w:pPr>
        <w:pStyle w:val="Style1"/>
        <w:spacing w:before="120" w:beforeAutospacing="0" w:after="120" w:afterAutospacing="0"/>
      </w:pPr>
      <w:r w:rsidRPr="00304197">
        <w:t xml:space="preserve">Le prestataire de services doit quantifier le soulèvement de la chaussée en période hivernale sur toute la longueur de chacun des sites de nivellement. Il doit ensuite formuler une appréciation de l’intensité du soulèvement obtenu notamment en fonction de sa variabilité, de la valeur maximale par rapport au seuil admissible de conception et de la rigueur de la période hivernale </w:t>
      </w:r>
      <w:r w:rsidR="00D2641B">
        <w:t xml:space="preserve">au moment où le soulèvement a été </w:t>
      </w:r>
      <w:r w:rsidR="002C7B56">
        <w:t>mesuré (pour d</w:t>
      </w:r>
      <w:r w:rsidR="00612870">
        <w:t>e plus amples détails, le prestataire de services est invité à consulter le bulletin Info-DGLC, vol. 15, n</w:t>
      </w:r>
      <w:r w:rsidR="00612870">
        <w:rPr>
          <w:vertAlign w:val="superscript"/>
        </w:rPr>
        <w:t>o</w:t>
      </w:r>
      <w:r w:rsidR="002C7B56">
        <w:t xml:space="preserve"> 4).</w:t>
      </w:r>
    </w:p>
    <w:p w14:paraId="2D8768A0" w14:textId="77777777" w:rsidR="00271931" w:rsidRPr="004F78DB" w:rsidRDefault="00271931" w:rsidP="00E85A3D">
      <w:pPr>
        <w:pStyle w:val="Titre3"/>
        <w:jc w:val="both"/>
      </w:pPr>
      <w:bookmarkStart w:id="41" w:name="_Toc34731264"/>
      <w:r w:rsidRPr="004F78DB">
        <w:t>Sondage</w:t>
      </w:r>
      <w:r w:rsidR="00D2641B">
        <w:t>s</w:t>
      </w:r>
      <w:bookmarkEnd w:id="41"/>
      <w:r w:rsidRPr="004F78DB">
        <w:t xml:space="preserve"> </w:t>
      </w:r>
    </w:p>
    <w:p w14:paraId="2D8768A1" w14:textId="77777777" w:rsidR="00271931" w:rsidRPr="00CF2A6F" w:rsidRDefault="00271931" w:rsidP="00E85A3D">
      <w:pPr>
        <w:pStyle w:val="Style1"/>
        <w:spacing w:before="120" w:beforeAutospacing="0" w:after="120" w:afterAutospacing="0"/>
      </w:pPr>
      <w:r w:rsidRPr="00A8257D">
        <w:t>Le prestataire de services doit déterminer la stratigraphie des couches composant la chaussée pour chaque secteur homogè</w:t>
      </w:r>
      <w:r w:rsidRPr="00CF2A6F">
        <w:t>ne.</w:t>
      </w:r>
    </w:p>
    <w:p w14:paraId="2D8768A2" w14:textId="77777777" w:rsidR="00D2641B" w:rsidRDefault="00271931" w:rsidP="00E85A3D">
      <w:pPr>
        <w:pStyle w:val="Style1"/>
        <w:spacing w:before="120" w:beforeAutospacing="0" w:after="120" w:afterAutospacing="0"/>
      </w:pPr>
      <w:r w:rsidRPr="00304197">
        <w:t xml:space="preserve">Le prestataire de services doit </w:t>
      </w:r>
      <w:r w:rsidR="00D2641B">
        <w:t xml:space="preserve">donc </w:t>
      </w:r>
      <w:r w:rsidRPr="00304197">
        <w:t xml:space="preserve">déterminer pour chaque secteur homogène l’épaisseur des couches de la structure de la chaussée ainsi que la gélivité des sols (fondations et sols support). Ces résultats doivent être présentés dans un tableau synthèse dressant un portrait des caractéristiques des matériaux pour chaque secteur. </w:t>
      </w:r>
    </w:p>
    <w:p w14:paraId="2D8768A3" w14:textId="77777777" w:rsidR="00271931" w:rsidRPr="00304197" w:rsidRDefault="00271931" w:rsidP="00E85A3D">
      <w:pPr>
        <w:pStyle w:val="Style1"/>
        <w:spacing w:before="120" w:beforeAutospacing="0" w:after="120" w:afterAutospacing="0"/>
      </w:pPr>
      <w:r w:rsidRPr="00304197">
        <w:t>À partir de ces renseignements, le prestataire de services doit formuler une appréciation de la capacité structurale de la chaussée pour chaque secteur et évaluer sa capacité à limiter les effets du gel.</w:t>
      </w:r>
    </w:p>
    <w:p w14:paraId="2D8768A4" w14:textId="77777777" w:rsidR="00B00EF4" w:rsidRPr="00B00EF4" w:rsidRDefault="00B00EF4" w:rsidP="00E85A3D">
      <w:pPr>
        <w:pStyle w:val="Titre3"/>
        <w:jc w:val="both"/>
      </w:pPr>
      <w:bookmarkStart w:id="42" w:name="_Toc34731265"/>
      <w:r>
        <w:t>Profondeur des ornières</w:t>
      </w:r>
      <w:bookmarkEnd w:id="42"/>
      <w:r w:rsidRPr="00B00EF4">
        <w:t xml:space="preserve"> </w:t>
      </w:r>
    </w:p>
    <w:p w14:paraId="2D8768A5" w14:textId="77777777" w:rsidR="00B00EF4" w:rsidRPr="00304197" w:rsidRDefault="00B00EF4" w:rsidP="00E85A3D">
      <w:pPr>
        <w:pStyle w:val="Style1"/>
        <w:spacing w:before="120" w:beforeAutospacing="0" w:after="120" w:afterAutospacing="0"/>
      </w:pPr>
      <w:r w:rsidRPr="00304197">
        <w:t>Le prestataire de services doit qualifier l’orniérage :</w:t>
      </w:r>
    </w:p>
    <w:p w14:paraId="2D8768A6" w14:textId="77777777" w:rsidR="00B00EF4" w:rsidRPr="00304197" w:rsidRDefault="00B00EF4" w:rsidP="00E85A3D">
      <w:pPr>
        <w:pStyle w:val="Paragraphedeliste"/>
        <w:numPr>
          <w:ilvl w:val="0"/>
          <w:numId w:val="24"/>
        </w:numPr>
        <w:spacing w:before="120" w:after="120"/>
        <w:contextualSpacing w:val="0"/>
        <w:rPr>
          <w:rFonts w:cs="Arial"/>
        </w:rPr>
      </w:pPr>
      <w:r w:rsidRPr="00A8257D">
        <w:rPr>
          <w:rFonts w:cs="Arial"/>
        </w:rPr>
        <w:t>à partir de la profondeur moyenne des ornières (en millimètres)</w:t>
      </w:r>
      <w:r w:rsidRPr="00CF2A6F">
        <w:rPr>
          <w:rFonts w:cs="Arial"/>
        </w:rPr>
        <w:t> </w:t>
      </w:r>
      <w:r w:rsidRPr="00304197">
        <w:rPr>
          <w:rFonts w:cs="Arial"/>
        </w:rPr>
        <w:t>;</w:t>
      </w:r>
    </w:p>
    <w:p w14:paraId="2D8768A7" w14:textId="77777777" w:rsidR="00B00EF4" w:rsidRPr="00304197" w:rsidRDefault="00B00EF4" w:rsidP="00E85A3D">
      <w:pPr>
        <w:pStyle w:val="Paragraphedeliste"/>
        <w:numPr>
          <w:ilvl w:val="0"/>
          <w:numId w:val="24"/>
        </w:numPr>
        <w:spacing w:before="120" w:after="120"/>
        <w:contextualSpacing w:val="0"/>
        <w:rPr>
          <w:rFonts w:cs="Arial"/>
        </w:rPr>
      </w:pPr>
      <w:r w:rsidRPr="00304197">
        <w:rPr>
          <w:rFonts w:cs="Arial"/>
        </w:rPr>
        <w:t>selon le type d’ornière (petit ou grand rayon) ;</w:t>
      </w:r>
    </w:p>
    <w:p w14:paraId="2D8768A8" w14:textId="77777777" w:rsidR="00B00EF4" w:rsidRPr="00304197" w:rsidRDefault="00B00EF4" w:rsidP="00E85A3D">
      <w:pPr>
        <w:pStyle w:val="Paragraphedeliste"/>
        <w:numPr>
          <w:ilvl w:val="0"/>
          <w:numId w:val="24"/>
        </w:numPr>
        <w:spacing w:before="120" w:after="120"/>
        <w:contextualSpacing w:val="0"/>
        <w:rPr>
          <w:rFonts w:cs="Arial"/>
        </w:rPr>
      </w:pPr>
      <w:r w:rsidRPr="00304197">
        <w:rPr>
          <w:rFonts w:cs="Arial"/>
        </w:rPr>
        <w:t>selon la position de la piste de roue, intérieure ou extérieure, sur chaque secteur homogène.</w:t>
      </w:r>
    </w:p>
    <w:p w14:paraId="2D8768A9" w14:textId="77777777" w:rsidR="00B00EF4" w:rsidRPr="00304197" w:rsidRDefault="004F78DB" w:rsidP="0085406F">
      <w:pPr>
        <w:pStyle w:val="Style1"/>
        <w:spacing w:before="120" w:beforeAutospacing="0" w:after="120" w:afterAutospacing="0"/>
      </w:pPr>
      <w:r>
        <w:t xml:space="preserve">Le prestataire de services doit aussi </w:t>
      </w:r>
      <w:r w:rsidR="00B00EF4" w:rsidRPr="00304197">
        <w:t>déterminer si un ou plusieurs secteurs se démarquent par rapport à l’ensemble du site.</w:t>
      </w:r>
      <w:r>
        <w:t xml:space="preserve">  Il doit de plus analyser et qualifier l’évolution de l’orniérage depuis la </w:t>
      </w:r>
      <w:r w:rsidR="00153F77">
        <w:t>dernière intervention sur la chaussée.</w:t>
      </w:r>
    </w:p>
    <w:p w14:paraId="2D8768AA" w14:textId="77777777" w:rsidR="00B00EF4" w:rsidRPr="00B00EF4" w:rsidRDefault="00B00EF4" w:rsidP="00A20596">
      <w:pPr>
        <w:pStyle w:val="Titre3"/>
        <w:jc w:val="both"/>
      </w:pPr>
      <w:bookmarkStart w:id="43" w:name="_Toc34731266"/>
      <w:r w:rsidRPr="00B00EF4">
        <w:t>Déflexion</w:t>
      </w:r>
      <w:bookmarkEnd w:id="43"/>
      <w:r w:rsidRPr="00B00EF4">
        <w:t xml:space="preserve"> </w:t>
      </w:r>
    </w:p>
    <w:p w14:paraId="2D8768AB" w14:textId="77777777" w:rsidR="00B00EF4" w:rsidRPr="00304197" w:rsidRDefault="00B00EF4" w:rsidP="00A20596">
      <w:pPr>
        <w:pStyle w:val="Style1"/>
        <w:spacing w:before="120" w:beforeAutospacing="0" w:after="120" w:afterAutospacing="0"/>
      </w:pPr>
      <w:r w:rsidRPr="00304197">
        <w:t>Le prestataire de services doit qualifier la portance de la chaussée sur chaque secteur homogène ou localisé à partir des indices :</w:t>
      </w:r>
    </w:p>
    <w:p w14:paraId="2D8768AC" w14:textId="77777777" w:rsidR="00B00EF4" w:rsidRPr="00304197" w:rsidRDefault="00B00EF4" w:rsidP="00A20596">
      <w:pPr>
        <w:pStyle w:val="Paragraphedeliste"/>
        <w:numPr>
          <w:ilvl w:val="0"/>
          <w:numId w:val="25"/>
        </w:numPr>
        <w:spacing w:before="120" w:after="120"/>
        <w:contextualSpacing w:val="0"/>
        <w:rPr>
          <w:rFonts w:cs="Arial"/>
        </w:rPr>
      </w:pPr>
      <w:r w:rsidRPr="00A8257D">
        <w:rPr>
          <w:rFonts w:cs="Arial"/>
        </w:rPr>
        <w:t>D</w:t>
      </w:r>
      <w:r w:rsidRPr="00CF2A6F">
        <w:rPr>
          <w:rFonts w:cs="Arial"/>
          <w:vertAlign w:val="subscript"/>
        </w:rPr>
        <w:t>0</w:t>
      </w:r>
      <w:r w:rsidRPr="00304197">
        <w:rPr>
          <w:rFonts w:cs="Arial"/>
        </w:rPr>
        <w:t xml:space="preserve"> (déflexion maximale) ;</w:t>
      </w:r>
    </w:p>
    <w:p w14:paraId="2D8768AD" w14:textId="77777777" w:rsidR="00B00EF4" w:rsidRPr="00304197" w:rsidRDefault="00B00EF4" w:rsidP="00A20596">
      <w:pPr>
        <w:pStyle w:val="Paragraphedeliste"/>
        <w:numPr>
          <w:ilvl w:val="0"/>
          <w:numId w:val="25"/>
        </w:numPr>
        <w:spacing w:before="120" w:after="120"/>
        <w:contextualSpacing w:val="0"/>
        <w:rPr>
          <w:rFonts w:cs="Arial"/>
        </w:rPr>
      </w:pPr>
      <w:r w:rsidRPr="00304197">
        <w:rPr>
          <w:rFonts w:cs="Arial"/>
        </w:rPr>
        <w:t>SCI (indice de courbure) ;</w:t>
      </w:r>
    </w:p>
    <w:p w14:paraId="2D8768AE" w14:textId="77777777" w:rsidR="00B00EF4" w:rsidRPr="00304197" w:rsidRDefault="00B00EF4" w:rsidP="00A20596">
      <w:pPr>
        <w:pStyle w:val="Paragraphedeliste"/>
        <w:numPr>
          <w:ilvl w:val="0"/>
          <w:numId w:val="25"/>
        </w:numPr>
        <w:spacing w:before="120" w:after="120"/>
        <w:contextualSpacing w:val="0"/>
        <w:rPr>
          <w:rFonts w:cs="Arial"/>
        </w:rPr>
      </w:pPr>
      <w:r w:rsidRPr="00304197">
        <w:rPr>
          <w:rFonts w:cs="Arial"/>
        </w:rPr>
        <w:t>Mr (module apparent du sol support).</w:t>
      </w:r>
    </w:p>
    <w:p w14:paraId="2D8768AF" w14:textId="77777777" w:rsidR="00B00EF4" w:rsidRDefault="00B00EF4" w:rsidP="00A20596">
      <w:pPr>
        <w:pStyle w:val="Style1"/>
        <w:spacing w:before="120" w:beforeAutospacing="0" w:after="120" w:afterAutospacing="0"/>
      </w:pPr>
      <w:r w:rsidRPr="00304197">
        <w:t xml:space="preserve">À partir de ces renseignements, le prestataire de services doit formuler une appréciation de la capacité structurale de la chaussée pour chaque secteur en fonction du volume de trafic et </w:t>
      </w:r>
      <w:r w:rsidR="009A155E">
        <w:t>estimer</w:t>
      </w:r>
      <w:r w:rsidRPr="00304197">
        <w:t xml:space="preserve"> la durée de vie </w:t>
      </w:r>
      <w:r w:rsidR="009A155E">
        <w:t xml:space="preserve">résiduelle </w:t>
      </w:r>
      <w:r w:rsidRPr="00304197">
        <w:t>de la chaussée.</w:t>
      </w:r>
    </w:p>
    <w:p w14:paraId="2D8768B0" w14:textId="77777777" w:rsidR="00722917" w:rsidRPr="004F2E3C" w:rsidRDefault="00722917" w:rsidP="009D1014">
      <w:pPr>
        <w:pStyle w:val="Titre2"/>
      </w:pPr>
      <w:bookmarkStart w:id="44" w:name="_Toc34731267"/>
      <w:r>
        <w:t>Diagnostic</w:t>
      </w:r>
      <w:bookmarkEnd w:id="44"/>
    </w:p>
    <w:p w14:paraId="2D8768B1" w14:textId="77777777" w:rsidR="00722917" w:rsidRPr="00304197" w:rsidRDefault="00722917" w:rsidP="00A20596">
      <w:pPr>
        <w:pStyle w:val="Style1"/>
        <w:spacing w:before="120" w:beforeAutospacing="0" w:after="120" w:afterAutospacing="0"/>
      </w:pPr>
      <w:r w:rsidRPr="00304197">
        <w:t xml:space="preserve">Le diagnostic doit présenter la liste des causes probables pour expliquer l’état de chaque secteur homogène. </w:t>
      </w:r>
    </w:p>
    <w:p w14:paraId="2D8768B2" w14:textId="77777777" w:rsidR="00722917" w:rsidRPr="00304197" w:rsidRDefault="00722917" w:rsidP="00A20596">
      <w:pPr>
        <w:pStyle w:val="Style1"/>
        <w:spacing w:before="120" w:beforeAutospacing="0" w:after="120" w:afterAutospacing="0"/>
      </w:pPr>
      <w:r w:rsidRPr="00304197">
        <w:t xml:space="preserve">Le prestataire de services doit présenter l’argumentation ainsi que les causes associées aux différentes dégradations observées sur la chaussée. </w:t>
      </w:r>
    </w:p>
    <w:p w14:paraId="2D8768B3" w14:textId="77777777" w:rsidR="00722917" w:rsidRDefault="00722917" w:rsidP="00A20596">
      <w:pPr>
        <w:pStyle w:val="Style1"/>
        <w:spacing w:before="120" w:beforeAutospacing="0" w:after="120" w:afterAutospacing="0"/>
      </w:pPr>
      <w:r w:rsidRPr="00304197">
        <w:t xml:space="preserve">Il doit </w:t>
      </w:r>
      <w:r w:rsidR="004F303F">
        <w:t xml:space="preserve">aussi </w:t>
      </w:r>
      <w:r w:rsidRPr="00304197">
        <w:t xml:space="preserve">indiquer la couche de la chaussée </w:t>
      </w:r>
      <w:r>
        <w:t>d’</w:t>
      </w:r>
      <w:r w:rsidRPr="00304197">
        <w:t>où proviennent les différentes dégradations (partie supérieure, fondation</w:t>
      </w:r>
      <w:r>
        <w:t xml:space="preserve">s ou </w:t>
      </w:r>
      <w:r w:rsidRPr="00304197">
        <w:t>sols support).</w:t>
      </w:r>
    </w:p>
    <w:p w14:paraId="2D8768B4" w14:textId="77777777" w:rsidR="007F56C6" w:rsidRPr="004F2E3C" w:rsidRDefault="002E7044" w:rsidP="009D1014">
      <w:pPr>
        <w:pStyle w:val="Titre2"/>
      </w:pPr>
      <w:bookmarkStart w:id="45" w:name="_Toc34731268"/>
      <w:r>
        <w:t xml:space="preserve">Choix de la </w:t>
      </w:r>
      <w:r w:rsidR="00DD577B">
        <w:t xml:space="preserve">ou des </w:t>
      </w:r>
      <w:r>
        <w:t>solution</w:t>
      </w:r>
      <w:r w:rsidR="00DD577B">
        <w:t>s</w:t>
      </w:r>
      <w:bookmarkEnd w:id="45"/>
    </w:p>
    <w:p w14:paraId="2D8768B5" w14:textId="77777777" w:rsidR="002737C6" w:rsidRPr="00304197" w:rsidRDefault="002737C6" w:rsidP="002737C6">
      <w:pPr>
        <w:pStyle w:val="Style1"/>
      </w:pPr>
      <w:r w:rsidRPr="00304197">
        <w:t>Le choix de la</w:t>
      </w:r>
      <w:r>
        <w:t xml:space="preserve"> ou des</w:t>
      </w:r>
      <w:r w:rsidRPr="00304197">
        <w:t xml:space="preserve"> </w:t>
      </w:r>
      <w:r>
        <w:t>options de réfection de chaussée recommandées</w:t>
      </w:r>
      <w:r w:rsidRPr="00304197">
        <w:t xml:space="preserve"> </w:t>
      </w:r>
      <w:r>
        <w:t xml:space="preserve">doit être déterminé après </w:t>
      </w:r>
      <w:r w:rsidR="009A155E">
        <w:t>l’</w:t>
      </w:r>
      <w:r>
        <w:t>analyse des données disponibles, des relevés complémentaires effectués et du diagnostic établi. Il doit également tenir compte du contexte particulier associé au site à l’étude. La ou les solutions retenues doivent respecter les arbres de décision du Ministère et les champs d’application qui  leur sont propres. La durée de vie attendue (soit le nombre d’années avant l’atteinte du seuil de déficience majeure, selon les indicateurs d’état de la chaussée) de l’intervention recommandée pour chaque secteur doit être clairement indiquée.</w:t>
      </w:r>
    </w:p>
    <w:p w14:paraId="2D8768B6" w14:textId="77777777" w:rsidR="002E7044" w:rsidRPr="00304197" w:rsidRDefault="002E7044" w:rsidP="00A20596">
      <w:pPr>
        <w:pStyle w:val="Style1"/>
        <w:spacing w:before="120" w:beforeAutospacing="0" w:after="120" w:afterAutospacing="0"/>
      </w:pPr>
      <w:r w:rsidRPr="00304197">
        <w:t xml:space="preserve">Le prestataire de services doit privilégier l’utilisation de techniques impliquant la réutilisation ou la bonification des matériaux en place. Dans le cas où une intervention entraîne la production de résidus ou tout autre type de déblai, une estimation des quantités produites doit être fournie ainsi que les usages potentiels pour permettre la réutilisation de ces matériaux. </w:t>
      </w:r>
    </w:p>
    <w:p w14:paraId="2D8768B7" w14:textId="77777777" w:rsidR="002E7044" w:rsidRPr="00304197" w:rsidRDefault="002E7044" w:rsidP="00A20596">
      <w:pPr>
        <w:pStyle w:val="Style1"/>
        <w:spacing w:before="120" w:beforeAutospacing="0" w:after="120" w:afterAutospacing="0"/>
      </w:pPr>
      <w:r w:rsidRPr="00304197">
        <w:t>Pour chaque solution proposée, le prestataire de services doit déterminer les facteurs suivants :</w:t>
      </w:r>
    </w:p>
    <w:p w14:paraId="2D8768B8" w14:textId="77777777" w:rsidR="002E7044" w:rsidRPr="00304197" w:rsidRDefault="009A155E" w:rsidP="00ED5698">
      <w:pPr>
        <w:pStyle w:val="Listepuces"/>
        <w:numPr>
          <w:ilvl w:val="0"/>
          <w:numId w:val="26"/>
        </w:numPr>
      </w:pPr>
      <w:r>
        <w:t>l</w:t>
      </w:r>
      <w:r w:rsidR="00FF1FED">
        <w:t>a durée de vie attendue</w:t>
      </w:r>
      <w:r w:rsidR="0093591B">
        <w:t> </w:t>
      </w:r>
      <w:r w:rsidR="002E7044">
        <w:t>;</w:t>
      </w:r>
    </w:p>
    <w:p w14:paraId="2D8768B9" w14:textId="77777777" w:rsidR="002E7044" w:rsidRPr="00304197" w:rsidRDefault="002E7044" w:rsidP="00ED5698">
      <w:pPr>
        <w:pStyle w:val="Listepuces"/>
        <w:numPr>
          <w:ilvl w:val="0"/>
          <w:numId w:val="26"/>
        </w:numPr>
      </w:pPr>
      <w:r w:rsidRPr="00304197">
        <w:t>les avantages liés à la technique (déroulement des travaux, temps de réalisation, économie de matériaux</w:t>
      </w:r>
      <w:r w:rsidR="00FF1FED">
        <w:t>, etc.</w:t>
      </w:r>
      <w:r w:rsidRPr="00304197">
        <w:t>) ;</w:t>
      </w:r>
    </w:p>
    <w:p w14:paraId="2D8768BA" w14:textId="77777777" w:rsidR="002E7044" w:rsidRPr="00304197" w:rsidRDefault="002E7044" w:rsidP="00ED5698">
      <w:pPr>
        <w:pStyle w:val="Listepuces"/>
        <w:numPr>
          <w:ilvl w:val="0"/>
          <w:numId w:val="26"/>
        </w:numPr>
      </w:pPr>
      <w:r w:rsidRPr="00304197">
        <w:t>l’efficacité de l’intervention à supporter le trafic journalier pour la période visée et l’aptitude de la structure de chaussée à limiter les effets du gel-dégel ;</w:t>
      </w:r>
    </w:p>
    <w:p w14:paraId="2D8768BB" w14:textId="77777777" w:rsidR="00135913" w:rsidRDefault="002E7044" w:rsidP="00ED5698">
      <w:pPr>
        <w:pStyle w:val="Listepuces"/>
        <w:numPr>
          <w:ilvl w:val="0"/>
          <w:numId w:val="26"/>
        </w:numPr>
      </w:pPr>
      <w:r w:rsidRPr="00304197">
        <w:t>les particularités</w:t>
      </w:r>
      <w:r w:rsidR="00FF1FED">
        <w:t xml:space="preserve"> et les enjeux lié</w:t>
      </w:r>
      <w:r w:rsidRPr="00304197">
        <w:t xml:space="preserve">s à la réalisation des travaux </w:t>
      </w:r>
      <w:r w:rsidR="00135913">
        <w:t>(gestion des eaux souterraines, des eaux de ruissellement, modifications du profil de la chaussée, la largeur de l’</w:t>
      </w:r>
      <w:r w:rsidR="000F43BA">
        <w:t>emprise, etc.) ;</w:t>
      </w:r>
    </w:p>
    <w:p w14:paraId="2D8768BC" w14:textId="77777777" w:rsidR="002E7044" w:rsidRPr="00304197" w:rsidRDefault="000F43BA" w:rsidP="00ED5698">
      <w:pPr>
        <w:pStyle w:val="Listepuces"/>
        <w:numPr>
          <w:ilvl w:val="0"/>
          <w:numId w:val="26"/>
        </w:numPr>
      </w:pPr>
      <w:r>
        <w:t>l</w:t>
      </w:r>
      <w:r w:rsidR="002E7044" w:rsidRPr="00304197">
        <w:t xml:space="preserve">es points à considérer </w:t>
      </w:r>
      <w:r w:rsidR="00387BDC">
        <w:t>concernant la g</w:t>
      </w:r>
      <w:r w:rsidR="002E7044" w:rsidRPr="00304197">
        <w:t>estion de la circulation ;</w:t>
      </w:r>
    </w:p>
    <w:p w14:paraId="2D8768BD" w14:textId="77777777" w:rsidR="002E7044" w:rsidRPr="00304197" w:rsidRDefault="002E7044" w:rsidP="00ED5698">
      <w:pPr>
        <w:pStyle w:val="Listepuces"/>
        <w:numPr>
          <w:ilvl w:val="0"/>
          <w:numId w:val="26"/>
        </w:numPr>
      </w:pPr>
      <w:r w:rsidRPr="00304197">
        <w:t>l’aspect innovateur de la technique ;</w:t>
      </w:r>
    </w:p>
    <w:p w14:paraId="2D8768BE" w14:textId="77777777" w:rsidR="002E7044" w:rsidRPr="00304197" w:rsidRDefault="002E7044" w:rsidP="00ED5698">
      <w:pPr>
        <w:pStyle w:val="Listepuces"/>
        <w:numPr>
          <w:ilvl w:val="0"/>
          <w:numId w:val="26"/>
        </w:numPr>
      </w:pPr>
      <w:r w:rsidRPr="00304197">
        <w:t>la description des types d’activité d’entretien ainsi que leur fréquence ;</w:t>
      </w:r>
    </w:p>
    <w:p w14:paraId="2D8768BF" w14:textId="77777777" w:rsidR="002E7044" w:rsidRPr="00304197" w:rsidRDefault="002E7044" w:rsidP="00ED5698">
      <w:pPr>
        <w:pStyle w:val="Listepuces"/>
        <w:numPr>
          <w:ilvl w:val="0"/>
          <w:numId w:val="26"/>
        </w:numPr>
      </w:pPr>
      <w:r w:rsidRPr="00304197">
        <w:t xml:space="preserve">la section type de </w:t>
      </w:r>
      <w:r w:rsidR="00BA5A51">
        <w:t xml:space="preserve">la </w:t>
      </w:r>
      <w:r w:rsidRPr="00304197">
        <w:t>ou des interventions préc</w:t>
      </w:r>
      <w:r w:rsidR="00862A37">
        <w:t xml:space="preserve">onisées </w:t>
      </w:r>
      <w:r w:rsidR="000F43BA">
        <w:t>illustrant</w:t>
      </w:r>
      <w:r w:rsidRPr="00304197">
        <w:t xml:space="preserve"> la profondeur</w:t>
      </w:r>
      <w:r w:rsidR="00387BDC">
        <w:t xml:space="preserve"> de l’intervention</w:t>
      </w:r>
      <w:r w:rsidR="00862A37">
        <w:t>.</w:t>
      </w:r>
    </w:p>
    <w:p w14:paraId="2D8768C0" w14:textId="77777777" w:rsidR="00AA3E07" w:rsidRPr="00D86B40" w:rsidRDefault="00AA3E07" w:rsidP="00A20596">
      <w:pPr>
        <w:pStyle w:val="Titre3"/>
        <w:jc w:val="both"/>
      </w:pPr>
      <w:bookmarkStart w:id="46" w:name="_Toc34731269"/>
      <w:r w:rsidRPr="00D86B40">
        <w:t>Scénario d’intervention</w:t>
      </w:r>
      <w:bookmarkEnd w:id="46"/>
      <w:r w:rsidRPr="00D86B40">
        <w:t xml:space="preserve"> </w:t>
      </w:r>
    </w:p>
    <w:p w14:paraId="2D8768C1" w14:textId="77777777" w:rsidR="00AA3E07" w:rsidRPr="00CF2A6F" w:rsidRDefault="00AA3E07" w:rsidP="00A20596">
      <w:pPr>
        <w:pStyle w:val="Style1"/>
        <w:spacing w:before="120" w:beforeAutospacing="0" w:after="120" w:afterAutospacing="0"/>
      </w:pPr>
      <w:r w:rsidRPr="00A8257D">
        <w:t xml:space="preserve">Le prestataire de services doit </w:t>
      </w:r>
      <w:r w:rsidR="00FC6DE6">
        <w:t>recommander</w:t>
      </w:r>
      <w:r w:rsidRPr="00A8257D">
        <w:t xml:space="preserve"> un s</w:t>
      </w:r>
      <w:r w:rsidRPr="00CF2A6F">
        <w:t>cénario d’intervention, soit une combinaison logique de la ou des techniques de réfection de chaussée par tronçon</w:t>
      </w:r>
      <w:r w:rsidR="0065712A">
        <w:t xml:space="preserve"> de chaussée</w:t>
      </w:r>
      <w:r w:rsidRPr="00CF2A6F">
        <w:t>, par exemple :</w:t>
      </w:r>
    </w:p>
    <w:p w14:paraId="2D8768C2" w14:textId="77777777" w:rsidR="00AA3E07" w:rsidRPr="00304197" w:rsidRDefault="0065712A" w:rsidP="00A20596">
      <w:pPr>
        <w:pStyle w:val="Style1"/>
        <w:numPr>
          <w:ilvl w:val="0"/>
          <w:numId w:val="27"/>
        </w:numPr>
        <w:spacing w:before="120" w:beforeAutospacing="0" w:after="120" w:afterAutospacing="0"/>
      </w:pPr>
      <w:r>
        <w:t>Par d</w:t>
      </w:r>
      <w:r w:rsidR="00AA3E07" w:rsidRPr="00304197">
        <w:t>irection ;</w:t>
      </w:r>
    </w:p>
    <w:p w14:paraId="2D8768C3" w14:textId="77777777" w:rsidR="00AA3E07" w:rsidRPr="00304197" w:rsidRDefault="00AA3E07" w:rsidP="00A20596">
      <w:pPr>
        <w:pStyle w:val="Style1"/>
        <w:numPr>
          <w:ilvl w:val="0"/>
          <w:numId w:val="27"/>
        </w:numPr>
        <w:spacing w:before="120" w:beforeAutospacing="0" w:after="120" w:afterAutospacing="0"/>
      </w:pPr>
      <w:r w:rsidRPr="00304197">
        <w:t xml:space="preserve">Entre deux </w:t>
      </w:r>
      <w:r w:rsidR="009A155E">
        <w:t>structures</w:t>
      </w:r>
      <w:r w:rsidRPr="00304197">
        <w:t> ;</w:t>
      </w:r>
    </w:p>
    <w:p w14:paraId="2D8768C4" w14:textId="77777777" w:rsidR="00AA3E07" w:rsidRPr="00304197" w:rsidRDefault="00AA3E07" w:rsidP="00E36FBA">
      <w:pPr>
        <w:pStyle w:val="Style1"/>
        <w:numPr>
          <w:ilvl w:val="0"/>
          <w:numId w:val="27"/>
        </w:numPr>
        <w:spacing w:before="120" w:beforeAutospacing="0" w:after="120" w:afterAutospacing="0"/>
      </w:pPr>
      <w:r w:rsidRPr="00304197">
        <w:t xml:space="preserve">Section avec </w:t>
      </w:r>
      <w:r w:rsidR="006E10B7">
        <w:t>chemin de contournement.</w:t>
      </w:r>
    </w:p>
    <w:p w14:paraId="2D8768C5" w14:textId="77777777" w:rsidR="00D00CF5" w:rsidRDefault="00D00CF5" w:rsidP="00E36FBA">
      <w:pPr>
        <w:pStyle w:val="Style1"/>
        <w:spacing w:before="120" w:beforeAutospacing="0" w:after="120" w:afterAutospacing="0"/>
      </w:pPr>
      <w:r>
        <w:t>Le prestataire de services doit aussi situer le scénario d’intervention dans le temps, soit en précisant la fenêtre d’opportunité propre aux interventions (délai de prescription).</w:t>
      </w:r>
    </w:p>
    <w:p w14:paraId="2D8768C6" w14:textId="77777777" w:rsidR="00D00CF5" w:rsidRDefault="00D00CF5" w:rsidP="00D00CF5">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Lorsque plusieurs options d’intervention sont jugées appropriées pour un même secteur, une analyse des avantages, </w:t>
      </w:r>
      <w:r w:rsidR="00CF0A8E">
        <w:rPr>
          <w:rFonts w:ascii="Arial" w:hAnsi="Arial" w:cs="Arial"/>
          <w:vanish/>
          <w:color w:val="0000FF"/>
          <w:lang w:eastAsia="fr-CA"/>
        </w:rPr>
        <w:t xml:space="preserve">des </w:t>
      </w:r>
      <w:r>
        <w:rPr>
          <w:rFonts w:ascii="Arial" w:hAnsi="Arial" w:cs="Arial"/>
          <w:vanish/>
          <w:color w:val="0000FF"/>
          <w:lang w:eastAsia="fr-CA"/>
        </w:rPr>
        <w:t xml:space="preserve">inconvénients et des coûts est nécessaire afin de déterminer la solution </w:t>
      </w:r>
      <w:r w:rsidR="00CF0A8E">
        <w:rPr>
          <w:rFonts w:ascii="Arial" w:hAnsi="Arial" w:cs="Arial"/>
          <w:vanish/>
          <w:color w:val="0000FF"/>
          <w:lang w:eastAsia="fr-CA"/>
        </w:rPr>
        <w:t xml:space="preserve">optimale </w:t>
      </w:r>
      <w:r>
        <w:rPr>
          <w:rFonts w:ascii="Arial" w:hAnsi="Arial" w:cs="Arial"/>
          <w:vanish/>
          <w:color w:val="0000FF"/>
          <w:lang w:eastAsia="fr-CA"/>
        </w:rPr>
        <w:t xml:space="preserve">à retenir. </w:t>
      </w:r>
    </w:p>
    <w:p w14:paraId="2D8768C7" w14:textId="77777777" w:rsidR="00D00CF5" w:rsidRPr="008B51D8" w:rsidRDefault="00D00CF5" w:rsidP="00D00CF5">
      <w:pPr>
        <w:shd w:val="clear" w:color="auto" w:fill="BFBFBF" w:themeFill="background1" w:themeFillShade="BF"/>
        <w:spacing w:before="120" w:after="120"/>
        <w:jc w:val="both"/>
        <w:rPr>
          <w:vanish/>
          <w:color w:val="0000FF"/>
        </w:rPr>
      </w:pPr>
      <w:r>
        <w:rPr>
          <w:rFonts w:ascii="Arial" w:hAnsi="Arial" w:cs="Arial"/>
          <w:vanish/>
          <w:color w:val="0000FF"/>
          <w:lang w:eastAsia="fr-CA"/>
        </w:rPr>
        <w:t>Cependant, cette analyse ne fait pas partie de présent ma</w:t>
      </w:r>
      <w:r w:rsidR="00387BDC">
        <w:rPr>
          <w:rFonts w:ascii="Arial" w:hAnsi="Arial" w:cs="Arial"/>
          <w:vanish/>
          <w:color w:val="0000FF"/>
          <w:lang w:eastAsia="fr-CA"/>
        </w:rPr>
        <w:t>ndat de services professionnels</w:t>
      </w:r>
      <w:r w:rsidR="007B2E8A">
        <w:rPr>
          <w:rFonts w:ascii="Arial" w:hAnsi="Arial" w:cs="Arial"/>
          <w:vanish/>
          <w:color w:val="0000FF"/>
          <w:lang w:eastAsia="fr-CA"/>
        </w:rPr>
        <w:t>. Elle</w:t>
      </w:r>
      <w:r>
        <w:rPr>
          <w:rFonts w:ascii="Arial" w:hAnsi="Arial" w:cs="Arial"/>
          <w:vanish/>
          <w:color w:val="0000FF"/>
          <w:lang w:eastAsia="fr-CA"/>
        </w:rPr>
        <w:t xml:space="preserve"> doit plutôt faire l’objet d’un mandat distinct.</w:t>
      </w:r>
    </w:p>
    <w:p w14:paraId="2D8768C8" w14:textId="77777777" w:rsidR="00106FE3" w:rsidRPr="004F2E3C" w:rsidRDefault="00106FE3" w:rsidP="009D1014">
      <w:pPr>
        <w:pStyle w:val="Titre2"/>
      </w:pPr>
      <w:bookmarkStart w:id="47" w:name="_Toc34731270"/>
      <w:r>
        <w:t>Obligations du prestataire de services</w:t>
      </w:r>
      <w:bookmarkEnd w:id="47"/>
    </w:p>
    <w:p w14:paraId="2D8768C9" w14:textId="77777777" w:rsidR="00106FE3" w:rsidRPr="00304197" w:rsidRDefault="00106FE3" w:rsidP="00C246F8">
      <w:pPr>
        <w:pStyle w:val="Style1"/>
        <w:spacing w:before="120" w:beforeAutospacing="0" w:after="120" w:afterAutospacing="0"/>
      </w:pPr>
      <w:r w:rsidRPr="00304197">
        <w:t>Le prestataire de services doit faire approuver son programme de travail ainsi que l’ensemble des procédures de collecte de données, d’analyses, de diagnostic et de choix de solution. Le Ministère peut refuser le paiement pour tout travail non approuvé ou en dérogation par rapport aux procédures approuvées.</w:t>
      </w:r>
    </w:p>
    <w:p w14:paraId="2D8768CA" w14:textId="77777777" w:rsidR="00106FE3" w:rsidRPr="00304197" w:rsidRDefault="00106FE3" w:rsidP="00C246F8">
      <w:pPr>
        <w:pStyle w:val="Style1"/>
        <w:spacing w:before="120" w:beforeAutospacing="0" w:after="120" w:afterAutospacing="0"/>
      </w:pPr>
      <w:r w:rsidRPr="00220EF4">
        <w:t xml:space="preserve">Au minimum deux </w:t>
      </w:r>
      <w:r w:rsidRPr="00D95D4E">
        <w:rPr>
          <w:highlight w:val="yellow"/>
        </w:rPr>
        <w:t>(2)</w:t>
      </w:r>
      <w:r w:rsidRPr="00220EF4">
        <w:t xml:space="preserve"> jours avant de commencer le mandat, le prestataire de services doit soumettre pour approbation au représentant du Ministère les renseignements suivants :</w:t>
      </w:r>
    </w:p>
    <w:p w14:paraId="2D8768CB" w14:textId="77777777" w:rsidR="00106FE3" w:rsidRPr="00304197" w:rsidRDefault="00106FE3" w:rsidP="00ED5698">
      <w:pPr>
        <w:pStyle w:val="Listepuces"/>
        <w:numPr>
          <w:ilvl w:val="0"/>
          <w:numId w:val="29"/>
        </w:numPr>
      </w:pPr>
      <w:r w:rsidRPr="00304197">
        <w:t>le journal des opérations et un échéancier détaillé (diagramme de Gantt) décrivant le déroulement des différentes étapes de l’étude (date, durée, nombre d’heures de travail, signalisation, etc.) ;</w:t>
      </w:r>
    </w:p>
    <w:p w14:paraId="2D8768CC" w14:textId="77777777" w:rsidR="00106FE3" w:rsidRPr="00304197" w:rsidRDefault="00106FE3" w:rsidP="00ED5698">
      <w:pPr>
        <w:pStyle w:val="Listepuces"/>
        <w:numPr>
          <w:ilvl w:val="0"/>
          <w:numId w:val="29"/>
        </w:numPr>
      </w:pPr>
      <w:r w:rsidRPr="00304197">
        <w:t>l’organigramme donnant le nom, la fonction et la formation des personnes affectées au mandat, au bureau et sur le terrain. Le représentant du Ministère peut refuser les services de tout employé qui n’a pas les compétences requises pour les fonctions qui lui sont confiées ;</w:t>
      </w:r>
    </w:p>
    <w:p w14:paraId="2D8768CD" w14:textId="77777777" w:rsidR="00106FE3" w:rsidRPr="00304197" w:rsidRDefault="00106FE3" w:rsidP="00ED5698">
      <w:pPr>
        <w:pStyle w:val="Listepuces"/>
        <w:numPr>
          <w:ilvl w:val="0"/>
          <w:numId w:val="29"/>
        </w:numPr>
      </w:pPr>
      <w:r w:rsidRPr="00304197">
        <w:t>la liste des équipements et des appareils fournis par le prestataire de services</w:t>
      </w:r>
      <w:r w:rsidR="002143C7">
        <w:t xml:space="preserve"> lors de l’exécution du mandat, accompagnée des preuves de calibration et d’étalonnage correspondantes.</w:t>
      </w:r>
    </w:p>
    <w:p w14:paraId="2D8768CE" w14:textId="77777777" w:rsidR="00106FE3" w:rsidRPr="00304197" w:rsidRDefault="00106FE3" w:rsidP="00C246F8">
      <w:pPr>
        <w:pStyle w:val="Style1"/>
        <w:spacing w:before="120" w:beforeAutospacing="0" w:after="120" w:afterAutospacing="0"/>
      </w:pPr>
      <w:r w:rsidRPr="00304197">
        <w:t>De plus :</w:t>
      </w:r>
    </w:p>
    <w:p w14:paraId="2D8768CF" w14:textId="77777777" w:rsidR="00106FE3" w:rsidRPr="00304197" w:rsidRDefault="00E27329" w:rsidP="002143C7">
      <w:pPr>
        <w:pStyle w:val="Style1"/>
        <w:numPr>
          <w:ilvl w:val="0"/>
          <w:numId w:val="28"/>
        </w:numPr>
        <w:spacing w:before="120" w:beforeAutospacing="0" w:after="120" w:afterAutospacing="0"/>
      </w:pPr>
      <w:r>
        <w:t>l</w:t>
      </w:r>
      <w:r w:rsidR="00106FE3" w:rsidRPr="00304197">
        <w:t>e prestataire de services ne doit pas modifier les plans, croquis, fiches ou autres documents qui lui sont fournis par le Ministère sans l’autorisation écrite du représentant du Ministère ;</w:t>
      </w:r>
    </w:p>
    <w:p w14:paraId="2D8768D0" w14:textId="77777777" w:rsidR="00106FE3" w:rsidRPr="00304197" w:rsidRDefault="00E27329" w:rsidP="00C246F8">
      <w:pPr>
        <w:pStyle w:val="Style1"/>
        <w:numPr>
          <w:ilvl w:val="0"/>
          <w:numId w:val="28"/>
        </w:numPr>
        <w:spacing w:before="120" w:beforeAutospacing="0" w:after="120" w:afterAutospacing="0"/>
      </w:pPr>
      <w:r>
        <w:t>d</w:t>
      </w:r>
      <w:r w:rsidR="00106FE3" w:rsidRPr="00304197">
        <w:t xml:space="preserve">ans le cas </w:t>
      </w:r>
      <w:r w:rsidR="002143C7">
        <w:t xml:space="preserve">où </w:t>
      </w:r>
      <w:r w:rsidR="008B2405">
        <w:t xml:space="preserve">le Ministère juge </w:t>
      </w:r>
      <w:r w:rsidR="002143C7">
        <w:t>la</w:t>
      </w:r>
      <w:r w:rsidR="00106FE3" w:rsidRPr="00304197">
        <w:t xml:space="preserve"> qualité d</w:t>
      </w:r>
      <w:r>
        <w:t>u</w:t>
      </w:r>
      <w:r w:rsidR="00106FE3" w:rsidRPr="00304197">
        <w:t xml:space="preserve"> travail</w:t>
      </w:r>
      <w:r w:rsidR="002143C7">
        <w:t xml:space="preserve"> </w:t>
      </w:r>
      <w:r w:rsidR="008B2405">
        <w:t>insuffisante, celui-ci</w:t>
      </w:r>
      <w:r w:rsidR="00106FE3" w:rsidRPr="00304197">
        <w:t xml:space="preserve"> </w:t>
      </w:r>
      <w:r w:rsidR="008B2405">
        <w:t xml:space="preserve">peut </w:t>
      </w:r>
      <w:r w:rsidR="00106FE3" w:rsidRPr="00304197">
        <w:t>exiger la reprise de</w:t>
      </w:r>
      <w:r w:rsidR="008B2405">
        <w:t xml:space="preserve">s relevés ou des rapports et </w:t>
      </w:r>
      <w:r w:rsidR="00106FE3" w:rsidRPr="00304197">
        <w:t>re</w:t>
      </w:r>
      <w:r>
        <w:t>tenir,</w:t>
      </w:r>
      <w:r w:rsidR="00106FE3" w:rsidRPr="00304197">
        <w:t xml:space="preserve"> en partie ou en entier</w:t>
      </w:r>
      <w:r>
        <w:t>,</w:t>
      </w:r>
      <w:r w:rsidR="00106FE3" w:rsidRPr="00304197">
        <w:t xml:space="preserve"> le paiement ;</w:t>
      </w:r>
    </w:p>
    <w:p w14:paraId="2D8768D1" w14:textId="77777777" w:rsidR="00106FE3" w:rsidRDefault="00E27329" w:rsidP="00C246F8">
      <w:pPr>
        <w:pStyle w:val="Style1"/>
        <w:numPr>
          <w:ilvl w:val="0"/>
          <w:numId w:val="28"/>
        </w:numPr>
        <w:spacing w:before="120" w:beforeAutospacing="0" w:after="120" w:afterAutospacing="0"/>
      </w:pPr>
      <w:r>
        <w:t>l</w:t>
      </w:r>
      <w:r w:rsidR="00106FE3" w:rsidRPr="00304197">
        <w:t xml:space="preserve">e prestataire de services doit, sur demande du Ministère, transmettre </w:t>
      </w:r>
      <w:r w:rsidR="00106FE3">
        <w:t xml:space="preserve">une version </w:t>
      </w:r>
      <w:r w:rsidR="00106FE3" w:rsidRPr="00304197">
        <w:t>préliminaire des donnée</w:t>
      </w:r>
      <w:r w:rsidR="00106FE3">
        <w:t>s obtenues au cours des relevés</w:t>
      </w:r>
      <w:r w:rsidR="00034AA8">
        <w:t> </w:t>
      </w:r>
      <w:r w:rsidR="00106FE3">
        <w:t>;</w:t>
      </w:r>
    </w:p>
    <w:p w14:paraId="2D8768D2" w14:textId="77777777" w:rsidR="00106FE3" w:rsidRPr="00304197" w:rsidRDefault="00E27329" w:rsidP="00C246F8">
      <w:pPr>
        <w:pStyle w:val="Style1"/>
        <w:numPr>
          <w:ilvl w:val="0"/>
          <w:numId w:val="28"/>
        </w:numPr>
        <w:spacing w:before="120" w:beforeAutospacing="0" w:after="120" w:afterAutospacing="0"/>
      </w:pPr>
      <w:r>
        <w:t>l</w:t>
      </w:r>
      <w:r w:rsidR="00106FE3" w:rsidRPr="00A8257D">
        <w:t>e prestataire de service</w:t>
      </w:r>
      <w:r>
        <w:t>s</w:t>
      </w:r>
      <w:r w:rsidR="00106FE3" w:rsidRPr="00A8257D">
        <w:t xml:space="preserve"> doit établir et mettre à jour un journal des opérations. Ce journal doit </w:t>
      </w:r>
      <w:r w:rsidR="00106FE3">
        <w:t>être transmis au représentant du Ministère</w:t>
      </w:r>
      <w:r w:rsidR="00106FE3" w:rsidRPr="00CF2A6F">
        <w:t xml:space="preserve"> </w:t>
      </w:r>
      <w:r w:rsidR="00106FE3">
        <w:t xml:space="preserve">le </w:t>
      </w:r>
      <w:r w:rsidR="00106FE3" w:rsidRPr="00CF2A6F">
        <w:t>premier lundi de chaque mois</w:t>
      </w:r>
      <w:r w:rsidR="00106FE3">
        <w:t>.</w:t>
      </w:r>
    </w:p>
    <w:p w14:paraId="2D8768D3" w14:textId="77777777" w:rsidR="00106FE3" w:rsidRPr="00BD0806" w:rsidRDefault="007026CC" w:rsidP="00387BDC">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Au besoin, le concepteur doit pré</w:t>
      </w:r>
      <w:r w:rsidR="00106FE3">
        <w:rPr>
          <w:rFonts w:ascii="Arial" w:hAnsi="Arial" w:cs="Arial"/>
          <w:vanish/>
          <w:color w:val="0000FF"/>
          <w:lang w:eastAsia="fr-CA"/>
        </w:rPr>
        <w:t xml:space="preserve">ciser le contenu </w:t>
      </w:r>
      <w:r>
        <w:rPr>
          <w:rFonts w:ascii="Arial" w:hAnsi="Arial" w:cs="Arial"/>
          <w:vanish/>
          <w:color w:val="0000FF"/>
          <w:lang w:eastAsia="fr-CA"/>
        </w:rPr>
        <w:t xml:space="preserve">du </w:t>
      </w:r>
      <w:r w:rsidR="00106FE3">
        <w:rPr>
          <w:rFonts w:ascii="Arial" w:hAnsi="Arial" w:cs="Arial"/>
          <w:vanish/>
          <w:color w:val="0000FF"/>
          <w:lang w:eastAsia="fr-CA"/>
        </w:rPr>
        <w:t xml:space="preserve">journal des opérations. </w:t>
      </w:r>
    </w:p>
    <w:p w14:paraId="2D8768D4" w14:textId="77777777" w:rsidR="00D86B40" w:rsidRPr="00304197" w:rsidRDefault="00D86B40" w:rsidP="00C246F8">
      <w:pPr>
        <w:pStyle w:val="Style1"/>
        <w:numPr>
          <w:ilvl w:val="0"/>
          <w:numId w:val="28"/>
        </w:numPr>
        <w:spacing w:before="120" w:beforeAutospacing="0" w:after="120" w:afterAutospacing="0"/>
      </w:pPr>
      <w:r w:rsidRPr="00304197">
        <w:t>Les notes de calculs doivent être disponibles en tout temps pour consultation par le représentant du Ministère.</w:t>
      </w:r>
    </w:p>
    <w:p w14:paraId="2D8768D5" w14:textId="77777777" w:rsidR="00DD42E9" w:rsidRPr="004F2E3C" w:rsidRDefault="00DD42E9" w:rsidP="009D1014">
      <w:pPr>
        <w:pStyle w:val="Titre2"/>
      </w:pPr>
      <w:bookmarkStart w:id="48" w:name="_Toc34731271"/>
      <w:r>
        <w:t>Maintien de la circulation et signalisation</w:t>
      </w:r>
      <w:bookmarkEnd w:id="48"/>
    </w:p>
    <w:p w14:paraId="2D8768D6" w14:textId="77777777" w:rsidR="00DD42E9" w:rsidRPr="00BD0806" w:rsidRDefault="007026CC" w:rsidP="00F90984">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Au besoin, le concepteur doit adapter l</w:t>
      </w:r>
      <w:r w:rsidR="00DD42E9">
        <w:rPr>
          <w:rFonts w:ascii="Arial" w:hAnsi="Arial" w:cs="Arial"/>
          <w:vanish/>
          <w:color w:val="0000FF"/>
          <w:lang w:eastAsia="fr-CA"/>
        </w:rPr>
        <w:t xml:space="preserve">’article </w:t>
      </w:r>
      <w:r>
        <w:rPr>
          <w:rFonts w:ascii="Arial" w:hAnsi="Arial" w:cs="Arial"/>
          <w:vanish/>
          <w:color w:val="0000FF"/>
          <w:lang w:eastAsia="fr-CA"/>
        </w:rPr>
        <w:t xml:space="preserve">portant </w:t>
      </w:r>
      <w:r w:rsidR="00DD42E9">
        <w:rPr>
          <w:rFonts w:ascii="Arial" w:hAnsi="Arial" w:cs="Arial"/>
          <w:vanish/>
          <w:color w:val="0000FF"/>
          <w:lang w:eastAsia="fr-CA"/>
        </w:rPr>
        <w:t>sur le maintien de la circul</w:t>
      </w:r>
      <w:r>
        <w:rPr>
          <w:rFonts w:ascii="Arial" w:hAnsi="Arial" w:cs="Arial"/>
          <w:vanish/>
          <w:color w:val="0000FF"/>
          <w:lang w:eastAsia="fr-CA"/>
        </w:rPr>
        <w:t xml:space="preserve">ation en fonction des contraintes et des particularités du site et du projet. Le concepteur doit aussi préciser les </w:t>
      </w:r>
      <w:r w:rsidR="00DD42E9">
        <w:rPr>
          <w:rFonts w:ascii="Arial" w:hAnsi="Arial" w:cs="Arial"/>
          <w:vanish/>
          <w:color w:val="0000FF"/>
          <w:lang w:eastAsia="fr-CA"/>
        </w:rPr>
        <w:t>responsabilité</w:t>
      </w:r>
      <w:r>
        <w:rPr>
          <w:rFonts w:ascii="Arial" w:hAnsi="Arial" w:cs="Arial"/>
          <w:vanish/>
          <w:color w:val="0000FF"/>
          <w:lang w:eastAsia="fr-CA"/>
        </w:rPr>
        <w:t>s</w:t>
      </w:r>
      <w:r w:rsidR="00DD42E9">
        <w:rPr>
          <w:rFonts w:ascii="Arial" w:hAnsi="Arial" w:cs="Arial"/>
          <w:vanish/>
          <w:color w:val="0000FF"/>
          <w:lang w:eastAsia="fr-CA"/>
        </w:rPr>
        <w:t xml:space="preserve"> du Ministère et celle</w:t>
      </w:r>
      <w:r>
        <w:rPr>
          <w:rFonts w:ascii="Arial" w:hAnsi="Arial" w:cs="Arial"/>
          <w:vanish/>
          <w:color w:val="0000FF"/>
          <w:lang w:eastAsia="fr-CA"/>
        </w:rPr>
        <w:t>s</w:t>
      </w:r>
      <w:r w:rsidR="00DD42E9">
        <w:rPr>
          <w:rFonts w:ascii="Arial" w:hAnsi="Arial" w:cs="Arial"/>
          <w:vanish/>
          <w:color w:val="0000FF"/>
          <w:lang w:eastAsia="fr-CA"/>
        </w:rPr>
        <w:t xml:space="preserve"> du prestataire de services</w:t>
      </w:r>
      <w:r>
        <w:rPr>
          <w:rFonts w:ascii="Arial" w:hAnsi="Arial" w:cs="Arial"/>
          <w:vanish/>
          <w:color w:val="0000FF"/>
          <w:lang w:eastAsia="fr-CA"/>
        </w:rPr>
        <w:t>.</w:t>
      </w:r>
    </w:p>
    <w:p w14:paraId="2D8768D7" w14:textId="77777777" w:rsidR="00DD42E9" w:rsidRPr="00304197" w:rsidRDefault="00DD42E9" w:rsidP="00340C0B">
      <w:pPr>
        <w:pStyle w:val="Style1"/>
        <w:spacing w:before="120" w:beforeAutospacing="0" w:after="120" w:afterAutospacing="0"/>
      </w:pPr>
      <w:r w:rsidRPr="00A8257D">
        <w:t xml:space="preserve">Lors de ses interventions sur le terrain, le prestataire de services </w:t>
      </w:r>
      <w:r w:rsidR="0061431E">
        <w:t xml:space="preserve">est responsable de la signalisation. À cet effet, il </w:t>
      </w:r>
      <w:r w:rsidRPr="00A8257D">
        <w:t xml:space="preserve">doit maintenir en place une signalisation adaptée aux méthodes de travail utilisées et conforme au </w:t>
      </w:r>
      <w:r w:rsidRPr="00CF2A6F">
        <w:rPr>
          <w:i/>
        </w:rPr>
        <w:t>Tome </w:t>
      </w:r>
      <w:r w:rsidRPr="00304197">
        <w:rPr>
          <w:i/>
        </w:rPr>
        <w:t xml:space="preserve">V – Signalisation routière </w:t>
      </w:r>
      <w:r w:rsidRPr="00304197">
        <w:t>de la collection</w:t>
      </w:r>
      <w:r w:rsidRPr="00304197">
        <w:rPr>
          <w:i/>
        </w:rPr>
        <w:t xml:space="preserve"> </w:t>
      </w:r>
      <w:r w:rsidRPr="00304197">
        <w:t>Normes – Ouvrages routiers du Ministère</w:t>
      </w:r>
      <w:r w:rsidR="000F2164">
        <w:t>.</w:t>
      </w:r>
    </w:p>
    <w:p w14:paraId="2D8768D8" w14:textId="77777777" w:rsidR="00DD42E9" w:rsidRPr="00304197" w:rsidRDefault="00DD42E9" w:rsidP="00340C0B">
      <w:pPr>
        <w:pStyle w:val="Style1"/>
        <w:spacing w:before="120" w:beforeAutospacing="0" w:after="120" w:afterAutospacing="0"/>
      </w:pPr>
      <w:r w:rsidRPr="00304197">
        <w:t xml:space="preserve">Les </w:t>
      </w:r>
      <w:r w:rsidR="005261A0">
        <w:t>spécifications du</w:t>
      </w:r>
      <w:r w:rsidRPr="00304197">
        <w:t xml:space="preserve"> </w:t>
      </w:r>
      <w:r w:rsidRPr="00304197">
        <w:rPr>
          <w:i/>
        </w:rPr>
        <w:t>Tome V</w:t>
      </w:r>
      <w:r w:rsidRPr="00304197">
        <w:t xml:space="preserve"> sont des exigences minimales. Un plan de signalisation spécifique pour chaque site doit être préparé par le prestataire de services et remis au représentant du Ministère au moins </w:t>
      </w:r>
      <w:r w:rsidRPr="00F154B1">
        <w:rPr>
          <w:highlight w:val="yellow"/>
        </w:rPr>
        <w:t>7 jours</w:t>
      </w:r>
      <w:r w:rsidRPr="00304197">
        <w:t xml:space="preserve"> avant l’intervention sur le terrain. Ce plan doit tenir compte des restrictions indiquées à </w:t>
      </w:r>
      <w:r w:rsidRPr="00F154B1">
        <w:rPr>
          <w:highlight w:val="yellow"/>
        </w:rPr>
        <w:t>l’annexe A</w:t>
      </w:r>
      <w:r w:rsidR="006A5D93" w:rsidRPr="00F154B1">
        <w:rPr>
          <w:highlight w:val="yellow"/>
        </w:rPr>
        <w:t xml:space="preserve"> « Liste des tronçons de route à évaluer ».</w:t>
      </w:r>
    </w:p>
    <w:p w14:paraId="2D8768D9" w14:textId="77777777" w:rsidR="00DD42E9" w:rsidRPr="00304197" w:rsidRDefault="00DD42E9" w:rsidP="00340C0B">
      <w:pPr>
        <w:pStyle w:val="Style1"/>
        <w:spacing w:before="120" w:beforeAutospacing="0" w:after="120" w:afterAutospacing="0"/>
      </w:pPr>
      <w:r w:rsidRPr="00304197">
        <w:t>Toute autre entrave à la circulation doit être préalablement approuvée par le représentant du Ministère</w:t>
      </w:r>
      <w:r w:rsidR="000F2164">
        <w:t>.</w:t>
      </w:r>
    </w:p>
    <w:p w14:paraId="2D8768DA" w14:textId="77777777" w:rsidR="00DD42E9" w:rsidRPr="00304197" w:rsidRDefault="00DD42E9" w:rsidP="00340C0B">
      <w:pPr>
        <w:pStyle w:val="Style1"/>
        <w:spacing w:before="120" w:beforeAutospacing="0" w:after="120" w:afterAutospacing="0"/>
      </w:pPr>
      <w:r w:rsidRPr="00304197">
        <w:t>Les véhicules utilisés pour les relevés ou pour tout autre usage impliquant des arrêts ou le besoin de circuler à vitesse réduite sur les voies rapides ou sur les accotements doivent être munis d’une flèche lumineuse et d’un gyrophare.</w:t>
      </w:r>
    </w:p>
    <w:p w14:paraId="2D8768DB" w14:textId="77777777" w:rsidR="00B90AB9" w:rsidRPr="004F2E3C" w:rsidRDefault="00B90AB9" w:rsidP="009D1014">
      <w:pPr>
        <w:pStyle w:val="Titre2"/>
      </w:pPr>
      <w:bookmarkStart w:id="49" w:name="_Toc34731272"/>
      <w:r>
        <w:t>Biens livrables</w:t>
      </w:r>
      <w:bookmarkEnd w:id="49"/>
    </w:p>
    <w:p w14:paraId="2D8768DC" w14:textId="77777777" w:rsidR="00B90AB9" w:rsidRPr="00304197" w:rsidRDefault="00B90AB9" w:rsidP="00340C0B">
      <w:pPr>
        <w:pStyle w:val="Style1"/>
        <w:spacing w:before="120" w:beforeAutospacing="0" w:after="120" w:afterAutospacing="0"/>
      </w:pPr>
      <w:r w:rsidRPr="00304197">
        <w:t xml:space="preserve">Le prestataire de services doit </w:t>
      </w:r>
      <w:r w:rsidR="002934A6">
        <w:t xml:space="preserve">préparer, </w:t>
      </w:r>
      <w:r w:rsidRPr="00304197">
        <w:t>rédiger et soumettre au Ministère les rapports suivants :</w:t>
      </w:r>
    </w:p>
    <w:p w14:paraId="2D8768DD" w14:textId="77777777" w:rsidR="00B70C98" w:rsidRPr="00B70C98" w:rsidRDefault="00B70C98" w:rsidP="00340C0B">
      <w:pPr>
        <w:pStyle w:val="Titre3"/>
        <w:jc w:val="both"/>
      </w:pPr>
      <w:bookmarkStart w:id="50" w:name="_Toc34731273"/>
      <w:r w:rsidRPr="00B70C98">
        <w:t>Rapports d’étape</w:t>
      </w:r>
      <w:bookmarkEnd w:id="50"/>
    </w:p>
    <w:p w14:paraId="2D8768DE" w14:textId="77777777" w:rsidR="00B70C98" w:rsidRPr="00B70C98" w:rsidRDefault="00B70C98" w:rsidP="00340C0B">
      <w:pPr>
        <w:pStyle w:val="Titre4"/>
        <w:jc w:val="both"/>
      </w:pPr>
      <w:bookmarkStart w:id="51" w:name="_Toc34731274"/>
      <w:r w:rsidRPr="00B70C98">
        <w:t>Profilométrie</w:t>
      </w:r>
      <w:bookmarkEnd w:id="51"/>
      <w:r w:rsidRPr="00B70C98">
        <w:t xml:space="preserve"> </w:t>
      </w:r>
    </w:p>
    <w:p w14:paraId="2D8768DF" w14:textId="77777777" w:rsidR="00F9005D" w:rsidRPr="00027F90" w:rsidRDefault="00B70C98" w:rsidP="00340C0B">
      <w:pPr>
        <w:pStyle w:val="Style1"/>
        <w:spacing w:before="120" w:beforeAutospacing="0" w:after="120" w:afterAutospacing="0"/>
      </w:pPr>
      <w:r w:rsidRPr="00027F90">
        <w:t>Le</w:t>
      </w:r>
      <w:r w:rsidR="006F4C8D" w:rsidRPr="00027F90">
        <w:t xml:space="preserve"> prestataire de services doit présenter les </w:t>
      </w:r>
      <w:r w:rsidRPr="00027F90">
        <w:t>résultats de</w:t>
      </w:r>
      <w:r w:rsidR="006F4C8D" w:rsidRPr="00027F90">
        <w:t>s</w:t>
      </w:r>
      <w:r w:rsidRPr="00027F90">
        <w:t xml:space="preserve"> relevés de profilométrie </w:t>
      </w:r>
      <w:r w:rsidR="00F9005D" w:rsidRPr="00027F90">
        <w:t xml:space="preserve">sous les </w:t>
      </w:r>
      <w:r w:rsidR="007A6732">
        <w:t xml:space="preserve">différents </w:t>
      </w:r>
      <w:r w:rsidR="00F9005D" w:rsidRPr="00027F90">
        <w:t>formats suivants :</w:t>
      </w:r>
    </w:p>
    <w:p w14:paraId="2D8768E0" w14:textId="77777777" w:rsidR="00F9005D" w:rsidRPr="003B053F" w:rsidRDefault="00F154B1" w:rsidP="00F9005D">
      <w:pPr>
        <w:pStyle w:val="Style1"/>
        <w:numPr>
          <w:ilvl w:val="0"/>
          <w:numId w:val="28"/>
        </w:numPr>
        <w:spacing w:before="120" w:beforeAutospacing="0" w:after="120" w:afterAutospacing="0"/>
      </w:pPr>
      <w:r>
        <w:t>u</w:t>
      </w:r>
      <w:r w:rsidR="00F9005D" w:rsidRPr="003B053F">
        <w:t xml:space="preserve">n tableau des valeurs d’IRI </w:t>
      </w:r>
      <w:r w:rsidR="005261A0">
        <w:t xml:space="preserve">calculées </w:t>
      </w:r>
      <w:r w:rsidR="00F9005D" w:rsidRPr="003B053F">
        <w:t>par segments de 100</w:t>
      </w:r>
      <w:r w:rsidR="00027F90" w:rsidRPr="003B053F">
        <w:t xml:space="preserve"> </w:t>
      </w:r>
      <w:r w:rsidR="003B053F">
        <w:t>m</w:t>
      </w:r>
      <w:r w:rsidR="00F9005D" w:rsidRPr="003B053F">
        <w:t xml:space="preserve"> ;</w:t>
      </w:r>
      <w:r w:rsidR="00027F90" w:rsidRPr="003B053F">
        <w:t xml:space="preserve"> </w:t>
      </w:r>
    </w:p>
    <w:p w14:paraId="2D8768E1" w14:textId="77777777" w:rsidR="009E5A0C" w:rsidRPr="003B053F" w:rsidRDefault="00F154B1" w:rsidP="009E5A0C">
      <w:pPr>
        <w:pStyle w:val="Style1"/>
        <w:numPr>
          <w:ilvl w:val="0"/>
          <w:numId w:val="28"/>
        </w:numPr>
        <w:spacing w:before="120" w:beforeAutospacing="0" w:after="120" w:afterAutospacing="0"/>
      </w:pPr>
      <w:r>
        <w:t>u</w:t>
      </w:r>
      <w:r w:rsidR="00F9005D" w:rsidRPr="003B053F">
        <w:t xml:space="preserve">n graphique </w:t>
      </w:r>
      <w:r w:rsidR="003B053F">
        <w:t xml:space="preserve">des valeurs d’IRI </w:t>
      </w:r>
      <w:r w:rsidR="005261A0">
        <w:t xml:space="preserve">calculées </w:t>
      </w:r>
      <w:r w:rsidR="003B053F">
        <w:t>par</w:t>
      </w:r>
      <w:r w:rsidR="009E5A0C" w:rsidRPr="003B053F">
        <w:t xml:space="preserve"> segments de 100 m </w:t>
      </w:r>
      <w:r w:rsidR="003B053F">
        <w:t xml:space="preserve">et un </w:t>
      </w:r>
      <w:r w:rsidR="003B053F" w:rsidRPr="003B053F">
        <w:t xml:space="preserve">graphique par </w:t>
      </w:r>
      <w:r w:rsidR="009E5A0C" w:rsidRPr="003B053F">
        <w:t xml:space="preserve">segments de 10 m en indiquant le chaînage en abscisse et les valeurs </w:t>
      </w:r>
      <w:r w:rsidR="003B053F">
        <w:t>d’</w:t>
      </w:r>
      <w:r w:rsidR="009E5A0C" w:rsidRPr="003B053F">
        <w:t>IRI en ordonnée</w:t>
      </w:r>
      <w:r w:rsidR="00393495">
        <w:t xml:space="preserve"> </w:t>
      </w:r>
      <w:r w:rsidR="009E5A0C" w:rsidRPr="003B053F">
        <w:t>;</w:t>
      </w:r>
    </w:p>
    <w:p w14:paraId="2D8768E2" w14:textId="77777777" w:rsidR="00027F90" w:rsidRPr="003B053F" w:rsidRDefault="00F154B1" w:rsidP="00340C0B">
      <w:pPr>
        <w:pStyle w:val="Style1"/>
        <w:numPr>
          <w:ilvl w:val="0"/>
          <w:numId w:val="28"/>
        </w:numPr>
        <w:spacing w:before="120" w:beforeAutospacing="0" w:after="120" w:afterAutospacing="0"/>
      </w:pPr>
      <w:r>
        <w:t>u</w:t>
      </w:r>
      <w:r w:rsidR="00027F90" w:rsidRPr="003B053F">
        <w:t>n</w:t>
      </w:r>
      <w:r w:rsidR="003B053F">
        <w:t xml:space="preserve"> </w:t>
      </w:r>
      <w:r w:rsidR="009E5A0C" w:rsidRPr="003B053F">
        <w:t xml:space="preserve">graphique par segments de 100 m </w:t>
      </w:r>
      <w:r w:rsidR="003B053F">
        <w:t xml:space="preserve">et graphique par segments </w:t>
      </w:r>
      <w:r w:rsidR="009E5A0C" w:rsidRPr="003B053F">
        <w:t xml:space="preserve">de 10 m illustrant le différentiel des valeurs d’uni </w:t>
      </w:r>
      <w:r w:rsidR="00D37737" w:rsidRPr="003B053F">
        <w:t>en condition de gel (</w:t>
      </w:r>
      <w:r w:rsidR="00B70C98" w:rsidRPr="003B053F">
        <w:t>IRI</w:t>
      </w:r>
      <w:r w:rsidR="00B70C98" w:rsidRPr="003B053F">
        <w:rPr>
          <w:vertAlign w:val="subscript"/>
        </w:rPr>
        <w:t>hiver</w:t>
      </w:r>
      <w:r w:rsidR="00B70C98" w:rsidRPr="003B053F">
        <w:t xml:space="preserve"> - IRI</w:t>
      </w:r>
      <w:r w:rsidR="00B70C98" w:rsidRPr="003B053F">
        <w:rPr>
          <w:vertAlign w:val="subscript"/>
        </w:rPr>
        <w:t>été</w:t>
      </w:r>
      <w:r w:rsidR="00D37737" w:rsidRPr="003B053F">
        <w:rPr>
          <w:vertAlign w:val="subscript"/>
        </w:rPr>
        <w:t>)</w:t>
      </w:r>
      <w:r w:rsidR="00027F90" w:rsidRPr="003B053F">
        <w:t>;</w:t>
      </w:r>
    </w:p>
    <w:p w14:paraId="2D8768E3" w14:textId="77777777" w:rsidR="00B70C98" w:rsidRPr="003B053F" w:rsidRDefault="00F154B1" w:rsidP="00340C0B">
      <w:pPr>
        <w:pStyle w:val="Style1"/>
        <w:numPr>
          <w:ilvl w:val="0"/>
          <w:numId w:val="28"/>
        </w:numPr>
        <w:spacing w:before="120" w:beforeAutospacing="0" w:after="120" w:afterAutospacing="0"/>
        <w:rPr>
          <w:highlight w:val="yellow"/>
        </w:rPr>
      </w:pPr>
      <w:r>
        <w:rPr>
          <w:highlight w:val="yellow"/>
        </w:rPr>
        <w:t>s</w:t>
      </w:r>
      <w:r w:rsidR="00027F90" w:rsidRPr="003B053F">
        <w:rPr>
          <w:highlight w:val="yellow"/>
        </w:rPr>
        <w:t xml:space="preserve">i le relevé de profilométrie en période de dégel est exigé, un graphique par segments de 100 m </w:t>
      </w:r>
      <w:r w:rsidR="003B053F">
        <w:rPr>
          <w:highlight w:val="yellow"/>
        </w:rPr>
        <w:t xml:space="preserve">et un graphique </w:t>
      </w:r>
      <w:r w:rsidR="00027F90" w:rsidRPr="003B053F">
        <w:rPr>
          <w:highlight w:val="yellow"/>
        </w:rPr>
        <w:t>par segments de 10 m illustrant le différentiel des valeurs d’uni</w:t>
      </w:r>
      <w:r w:rsidR="00B70C98" w:rsidRPr="003B053F">
        <w:rPr>
          <w:highlight w:val="yellow"/>
        </w:rPr>
        <w:t xml:space="preserve"> </w:t>
      </w:r>
      <w:r w:rsidR="00D37737" w:rsidRPr="003B053F">
        <w:rPr>
          <w:highlight w:val="yellow"/>
        </w:rPr>
        <w:t>en condition de dégel (</w:t>
      </w:r>
      <w:r w:rsidR="00B70C98" w:rsidRPr="003B053F">
        <w:rPr>
          <w:highlight w:val="yellow"/>
        </w:rPr>
        <w:t>IRI</w:t>
      </w:r>
      <w:r w:rsidR="00B70C98" w:rsidRPr="003B053F">
        <w:rPr>
          <w:highlight w:val="yellow"/>
          <w:vertAlign w:val="subscript"/>
        </w:rPr>
        <w:t>printemps</w:t>
      </w:r>
      <w:r w:rsidR="00B70C98" w:rsidRPr="003B053F">
        <w:rPr>
          <w:highlight w:val="yellow"/>
        </w:rPr>
        <w:t xml:space="preserve"> - IRI</w:t>
      </w:r>
      <w:r w:rsidR="00B70C98" w:rsidRPr="003B053F">
        <w:rPr>
          <w:highlight w:val="yellow"/>
          <w:vertAlign w:val="subscript"/>
        </w:rPr>
        <w:t>été</w:t>
      </w:r>
      <w:r w:rsidR="00D37737" w:rsidRPr="003B053F">
        <w:rPr>
          <w:highlight w:val="yellow"/>
        </w:rPr>
        <w:t>).</w:t>
      </w:r>
    </w:p>
    <w:p w14:paraId="2D8768E4" w14:textId="77777777" w:rsidR="006B5B66" w:rsidRPr="006B5B66" w:rsidRDefault="006B5B66" w:rsidP="000E3214">
      <w:pPr>
        <w:pStyle w:val="Titre4"/>
        <w:jc w:val="both"/>
      </w:pPr>
      <w:bookmarkStart w:id="52" w:name="_Toc34731275"/>
      <w:r w:rsidRPr="006B5B66">
        <w:t>Relevé visuel</w:t>
      </w:r>
      <w:bookmarkEnd w:id="52"/>
      <w:r w:rsidRPr="006B5B66">
        <w:t xml:space="preserve"> </w:t>
      </w:r>
    </w:p>
    <w:p w14:paraId="2D8768E5" w14:textId="77777777" w:rsidR="006B5B66" w:rsidRPr="00304197" w:rsidRDefault="006B5B66" w:rsidP="000E3214">
      <w:pPr>
        <w:pStyle w:val="Style1"/>
        <w:spacing w:before="120" w:beforeAutospacing="0" w:after="120" w:afterAutospacing="0"/>
      </w:pPr>
      <w:r w:rsidRPr="00304197">
        <w:t>Les résultats des relevés visuels effectués à diverses périodes de l’année doivent être présentés dans un rapport d’étape. Ce rapport doit mettre en évidence les changements de comportement de la chaussée selon la saison. Il doit être fourni au rep</w:t>
      </w:r>
      <w:r w:rsidR="00F154B1">
        <w:t xml:space="preserve">résentant du Ministère deux </w:t>
      </w:r>
      <w:r w:rsidRPr="00304197">
        <w:t xml:space="preserve">mois après la réalisation du dernier relevé visuel. Le Ministère s’engage à formuler ses commentaires au prestataire de services dans un délai de </w:t>
      </w:r>
      <w:r w:rsidRPr="00F154B1">
        <w:rPr>
          <w:highlight w:val="yellow"/>
        </w:rPr>
        <w:t>10 jours</w:t>
      </w:r>
      <w:r w:rsidRPr="00304197">
        <w:t xml:space="preserve"> ouvrables.</w:t>
      </w:r>
    </w:p>
    <w:p w14:paraId="2D8768E6" w14:textId="77777777" w:rsidR="006B5B66" w:rsidRPr="00304197" w:rsidRDefault="006B5B66" w:rsidP="000E3214">
      <w:pPr>
        <w:pStyle w:val="Style1"/>
        <w:spacing w:before="120" w:beforeAutospacing="0" w:after="120" w:afterAutospacing="0"/>
      </w:pPr>
      <w:r w:rsidRPr="00304197">
        <w:t>La synthèse des renseignements relevés doit être présentée sous forme d’un tableau ou d’un schéma pour chaque secteur jugé homogène.</w:t>
      </w:r>
    </w:p>
    <w:p w14:paraId="2D8768E7" w14:textId="77777777" w:rsidR="00025C81" w:rsidRPr="00025C81" w:rsidRDefault="00025C81" w:rsidP="000E3214">
      <w:pPr>
        <w:pStyle w:val="Titre4"/>
        <w:jc w:val="both"/>
      </w:pPr>
      <w:bookmarkStart w:id="53" w:name="_Toc34731276"/>
      <w:r w:rsidRPr="00025C81">
        <w:t>Nivellement</w:t>
      </w:r>
      <w:bookmarkEnd w:id="53"/>
    </w:p>
    <w:p w14:paraId="2D8768E8" w14:textId="77777777" w:rsidR="00025C81" w:rsidRPr="00304197" w:rsidRDefault="00025C81" w:rsidP="000E3214">
      <w:pPr>
        <w:pStyle w:val="Style1"/>
        <w:spacing w:before="120" w:beforeAutospacing="0" w:after="120" w:afterAutospacing="0"/>
      </w:pPr>
      <w:r w:rsidRPr="00304197">
        <w:t>Les résultats du relevé de nivellement doivent être présentés sous forme graphique indiquant le chaînage en abscisse et le soulèvement en ordonnée. La localisation précise du site (RTSS, chaînages et voie de circulation), les dates de chaque relevé et la valeur exacte du soulèvement maximal doivent être clairement indiquées sur le graphique.</w:t>
      </w:r>
    </w:p>
    <w:p w14:paraId="2D8768E9" w14:textId="77777777" w:rsidR="00025C81" w:rsidRPr="00025C81" w:rsidRDefault="00025C81" w:rsidP="000E3214">
      <w:pPr>
        <w:pStyle w:val="Titre4"/>
        <w:jc w:val="both"/>
      </w:pPr>
      <w:bookmarkStart w:id="54" w:name="_Toc34731277"/>
      <w:r>
        <w:t>Sondage</w:t>
      </w:r>
      <w:r w:rsidR="00DB77D8">
        <w:t>s</w:t>
      </w:r>
      <w:bookmarkEnd w:id="54"/>
    </w:p>
    <w:p w14:paraId="2D8768EA" w14:textId="77777777" w:rsidR="00025C81" w:rsidRPr="00304197" w:rsidRDefault="00025C81" w:rsidP="000E3214">
      <w:pPr>
        <w:pStyle w:val="Style1"/>
        <w:spacing w:before="120" w:beforeAutospacing="0" w:after="120" w:afterAutospacing="0"/>
      </w:pPr>
      <w:r w:rsidRPr="00CF2A6F">
        <w:t>Les résultats des sondages doivent être c</w:t>
      </w:r>
      <w:r w:rsidRPr="00304197">
        <w:t xml:space="preserve">onsignés dans un rapport et remis au représentant du </w:t>
      </w:r>
      <w:r w:rsidR="00F154B1">
        <w:t xml:space="preserve">Ministère au plus tard deux </w:t>
      </w:r>
      <w:r w:rsidRPr="00304197">
        <w:t>mois après la fin des travaux. Les résultats doivent être présentés sous forme d’un tableau et inclure les points suivants :</w:t>
      </w:r>
    </w:p>
    <w:p w14:paraId="2D8768EB" w14:textId="77777777" w:rsidR="00025C81" w:rsidRPr="00304197" w:rsidRDefault="00025C81" w:rsidP="00ED5698">
      <w:pPr>
        <w:pStyle w:val="Listepuces"/>
        <w:numPr>
          <w:ilvl w:val="0"/>
          <w:numId w:val="30"/>
        </w:numPr>
      </w:pPr>
      <w:r w:rsidRPr="00304197">
        <w:t>la localisation des sondages par ordre croissant des chaînages ;</w:t>
      </w:r>
    </w:p>
    <w:p w14:paraId="2D8768EC" w14:textId="77777777" w:rsidR="00025C81" w:rsidRPr="00304197" w:rsidRDefault="00025C81" w:rsidP="00ED5698">
      <w:pPr>
        <w:pStyle w:val="Listepuces"/>
        <w:numPr>
          <w:ilvl w:val="0"/>
          <w:numId w:val="30"/>
        </w:numPr>
      </w:pPr>
      <w:r w:rsidRPr="00304197">
        <w:t>la distance par rapport à la ligne de centre ;</w:t>
      </w:r>
    </w:p>
    <w:p w14:paraId="2D8768ED" w14:textId="77777777" w:rsidR="00025C81" w:rsidRPr="00304197" w:rsidRDefault="00025C81" w:rsidP="00ED5698">
      <w:pPr>
        <w:pStyle w:val="Listepuces"/>
        <w:numPr>
          <w:ilvl w:val="0"/>
          <w:numId w:val="30"/>
        </w:numPr>
      </w:pPr>
      <w:r w:rsidRPr="00304197">
        <w:t>l’épaisseur des diverses couches et leur identification visuelle ;</w:t>
      </w:r>
    </w:p>
    <w:p w14:paraId="2D8768EE" w14:textId="77777777" w:rsidR="00025C81" w:rsidRPr="00304197" w:rsidRDefault="00025C81" w:rsidP="00ED5698">
      <w:pPr>
        <w:pStyle w:val="Listepuces"/>
        <w:numPr>
          <w:ilvl w:val="0"/>
          <w:numId w:val="30"/>
        </w:numPr>
      </w:pPr>
      <w:r w:rsidRPr="00304197">
        <w:t>le rapport d’exécution incluant les remarques et observations notées lors des sondages ;</w:t>
      </w:r>
    </w:p>
    <w:p w14:paraId="2D8768EF" w14:textId="77777777" w:rsidR="00025C81" w:rsidRPr="00304197" w:rsidRDefault="00025C81" w:rsidP="00ED5698">
      <w:pPr>
        <w:pStyle w:val="Listepuces"/>
        <w:numPr>
          <w:ilvl w:val="0"/>
          <w:numId w:val="30"/>
        </w:numPr>
      </w:pPr>
      <w:r w:rsidRPr="00304197">
        <w:t>les résultats d’essais en laboratoire.</w:t>
      </w:r>
    </w:p>
    <w:p w14:paraId="2D8768F0" w14:textId="77777777" w:rsidR="008B3F18" w:rsidRPr="008B3F18" w:rsidRDefault="008B3F18" w:rsidP="001D0285">
      <w:pPr>
        <w:pStyle w:val="Titre4"/>
        <w:jc w:val="both"/>
      </w:pPr>
      <w:bookmarkStart w:id="55" w:name="_Toc34731278"/>
      <w:r w:rsidRPr="008B3F18">
        <w:t>Profondeur des ornières</w:t>
      </w:r>
      <w:bookmarkEnd w:id="55"/>
    </w:p>
    <w:p w14:paraId="2D8768F1" w14:textId="77777777" w:rsidR="008B3F18" w:rsidRPr="00BD0806" w:rsidRDefault="007A6732" w:rsidP="007A6732">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Le concepteur peut u</w:t>
      </w:r>
      <w:r w:rsidR="008B3F18">
        <w:rPr>
          <w:rFonts w:ascii="Arial" w:hAnsi="Arial" w:cs="Arial"/>
          <w:vanish/>
          <w:color w:val="0000FF"/>
          <w:lang w:eastAsia="fr-CA"/>
        </w:rPr>
        <w:t xml:space="preserve">tiliser le texte ci-dessous lorsque la mesure de profondeur des ornières doit être réalisée de façon ponctuelle ou localisée.    </w:t>
      </w:r>
    </w:p>
    <w:p w14:paraId="2D8768F2" w14:textId="77777777" w:rsidR="009C1926" w:rsidRPr="00CF2A6F" w:rsidRDefault="009C1926" w:rsidP="001D0285">
      <w:pPr>
        <w:pStyle w:val="Style1"/>
        <w:spacing w:before="120" w:beforeAutospacing="0" w:after="120" w:afterAutospacing="0"/>
      </w:pPr>
      <w:r w:rsidRPr="00A8257D">
        <w:t>Les résultats des mesures de profondeur d’ornière doivent être présentés sous forme de tableau. La localisa</w:t>
      </w:r>
      <w:r w:rsidRPr="00CF2A6F">
        <w:t>tion exacte (RTSS-C, voie de circulation et piste de roue) et le type d’ornière doivent être indiqués.</w:t>
      </w:r>
    </w:p>
    <w:p w14:paraId="2D8768F3" w14:textId="77777777" w:rsidR="0029146C" w:rsidRPr="00BD0806" w:rsidRDefault="007A6732" w:rsidP="007A6732">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Le concepteur peut u</w:t>
      </w:r>
      <w:r w:rsidR="0029146C">
        <w:rPr>
          <w:rFonts w:ascii="Arial" w:hAnsi="Arial" w:cs="Arial"/>
          <w:vanish/>
          <w:color w:val="0000FF"/>
          <w:lang w:eastAsia="fr-CA"/>
        </w:rPr>
        <w:t>tiliser le texte ci-dessous lorsque la mesure de profondeur des ornières doit être réalisée en continu sur une ou la totalité des voies de circulation</w:t>
      </w:r>
      <w:r w:rsidR="007E1BF2">
        <w:rPr>
          <w:rFonts w:ascii="Arial" w:hAnsi="Arial" w:cs="Arial"/>
          <w:vanish/>
          <w:color w:val="0000FF"/>
          <w:lang w:eastAsia="fr-CA"/>
        </w:rPr>
        <w:t>.</w:t>
      </w:r>
      <w:r w:rsidR="0029146C">
        <w:rPr>
          <w:rFonts w:ascii="Arial" w:hAnsi="Arial" w:cs="Arial"/>
          <w:vanish/>
          <w:color w:val="0000FF"/>
          <w:lang w:eastAsia="fr-CA"/>
        </w:rPr>
        <w:t xml:space="preserve">  </w:t>
      </w:r>
    </w:p>
    <w:p w14:paraId="2D8768F4" w14:textId="77777777" w:rsidR="00124727" w:rsidRPr="00A8257D" w:rsidRDefault="00124727" w:rsidP="001D0285">
      <w:pPr>
        <w:pStyle w:val="Style1"/>
        <w:spacing w:before="120" w:beforeAutospacing="0" w:after="120" w:afterAutospacing="0"/>
      </w:pPr>
      <w:r w:rsidRPr="00A8257D">
        <w:t>Les résultats des mesures de profondeur d’ornière doivent être présentés sous forme de tableau ainsi que sous forme graphique indiquant le chaînage en abscisse et les valeurs de profondeur d’ornière en ordonnée.</w:t>
      </w:r>
    </w:p>
    <w:p w14:paraId="2D8768F5" w14:textId="77777777" w:rsidR="00124727" w:rsidRPr="00304197" w:rsidRDefault="00124727" w:rsidP="001D0285">
      <w:pPr>
        <w:pStyle w:val="Style1"/>
        <w:spacing w:before="120" w:beforeAutospacing="0" w:after="120" w:afterAutospacing="0"/>
      </w:pPr>
      <w:r w:rsidRPr="00CF2A6F">
        <w:t xml:space="preserve">Le Ministère peut demander au prestataire </w:t>
      </w:r>
      <w:r w:rsidRPr="00304197">
        <w:t xml:space="preserve">de services de présenter les résultats de mesures de profondeur d’ornière aux 10 m </w:t>
      </w:r>
      <w:r w:rsidR="00644D58">
        <w:t>et</w:t>
      </w:r>
      <w:r w:rsidRPr="00304197">
        <w:t xml:space="preserve"> dans chaque piste de roue.</w:t>
      </w:r>
    </w:p>
    <w:p w14:paraId="2D8768F6" w14:textId="77777777" w:rsidR="003E7ED4" w:rsidRPr="003E7ED4" w:rsidRDefault="003E7ED4" w:rsidP="00A62171">
      <w:pPr>
        <w:pStyle w:val="Titre4"/>
        <w:jc w:val="both"/>
      </w:pPr>
      <w:bookmarkStart w:id="56" w:name="_Toc34731279"/>
      <w:r w:rsidRPr="003E7ED4">
        <w:t>Déflexion</w:t>
      </w:r>
      <w:bookmarkEnd w:id="56"/>
    </w:p>
    <w:p w14:paraId="2D8768F7" w14:textId="77777777" w:rsidR="00D05CF6" w:rsidRDefault="003E7ED4" w:rsidP="00A62171">
      <w:pPr>
        <w:pStyle w:val="Style1"/>
        <w:spacing w:before="120" w:beforeAutospacing="0" w:after="120" w:afterAutospacing="0"/>
      </w:pPr>
      <w:r w:rsidRPr="00304197">
        <w:t>Les résultats des relevés de déflexion doivent être présentés sous forme d’un tableau synthèse et d</w:t>
      </w:r>
      <w:r w:rsidR="00D05CF6">
        <w:t>’un</w:t>
      </w:r>
      <w:r w:rsidRPr="00304197">
        <w:t xml:space="preserve"> graphique illustrant l’évolution des indices D</w:t>
      </w:r>
      <w:r w:rsidRPr="00304197">
        <w:rPr>
          <w:vertAlign w:val="subscript"/>
        </w:rPr>
        <w:t>0</w:t>
      </w:r>
      <w:r w:rsidRPr="00304197">
        <w:t xml:space="preserve">, SCI et Mr en fonction du chaînage. </w:t>
      </w:r>
    </w:p>
    <w:p w14:paraId="2D8768F8" w14:textId="77777777" w:rsidR="003E7ED4" w:rsidRPr="00304197" w:rsidRDefault="00D05CF6" w:rsidP="00A62171">
      <w:pPr>
        <w:pStyle w:val="Style1"/>
        <w:spacing w:before="120" w:beforeAutospacing="0" w:after="120" w:afterAutospacing="0"/>
      </w:pPr>
      <w:r>
        <w:t>S’il y</w:t>
      </w:r>
      <w:r w:rsidR="005261A0">
        <w:t xml:space="preserve"> </w:t>
      </w:r>
      <w:r>
        <w:t xml:space="preserve">a lieu, la </w:t>
      </w:r>
      <w:r w:rsidR="003E7ED4" w:rsidRPr="00304197">
        <w:t>délimitation des secteurs jugés homogènes doit être clairement illustrée sur les graphiques.</w:t>
      </w:r>
    </w:p>
    <w:p w14:paraId="2D8768F9" w14:textId="77777777" w:rsidR="009C7367" w:rsidRPr="009C7367" w:rsidRDefault="009C7367" w:rsidP="00A62171">
      <w:pPr>
        <w:pStyle w:val="Titre3"/>
        <w:jc w:val="both"/>
      </w:pPr>
      <w:bookmarkStart w:id="57" w:name="_Toc34731280"/>
      <w:r w:rsidRPr="009C7367">
        <w:t>Rapport final</w:t>
      </w:r>
      <w:bookmarkEnd w:id="57"/>
    </w:p>
    <w:p w14:paraId="2D8768FA" w14:textId="77777777" w:rsidR="008D19A6" w:rsidRDefault="009C7367" w:rsidP="00A62171">
      <w:pPr>
        <w:pStyle w:val="Style1"/>
        <w:spacing w:before="120" w:beforeAutospacing="0" w:after="120" w:afterAutospacing="0"/>
      </w:pPr>
      <w:r w:rsidRPr="00A8257D">
        <w:t>L</w:t>
      </w:r>
      <w:r w:rsidR="00D05CF6">
        <w:t>e prestataire de services doit transmettre au Ministère le fichier</w:t>
      </w:r>
      <w:r w:rsidR="008D19A6">
        <w:t xml:space="preserve"> du rapport final</w:t>
      </w:r>
      <w:r w:rsidR="00D05CF6">
        <w:t>, habituellement un fich</w:t>
      </w:r>
      <w:r w:rsidR="008D19A6">
        <w:t>ier PDF, plus quatre</w:t>
      </w:r>
      <w:r w:rsidRPr="00A8257D">
        <w:t xml:space="preserve"> (4) exemplaires</w:t>
      </w:r>
      <w:r w:rsidR="008D19A6">
        <w:t xml:space="preserve"> </w:t>
      </w:r>
      <w:r w:rsidR="005261A0">
        <w:t>« </w:t>
      </w:r>
      <w:r w:rsidR="008D19A6">
        <w:t>papier</w:t>
      </w:r>
      <w:r w:rsidR="005261A0">
        <w:t> »</w:t>
      </w:r>
      <w:r w:rsidR="008D19A6">
        <w:t>.</w:t>
      </w:r>
    </w:p>
    <w:p w14:paraId="2D8768FB" w14:textId="77777777" w:rsidR="009C7367" w:rsidRDefault="008D19A6" w:rsidP="00A62171">
      <w:pPr>
        <w:pStyle w:val="Style1"/>
        <w:spacing w:before="120" w:beforeAutospacing="0" w:after="120" w:afterAutospacing="0"/>
      </w:pPr>
      <w:r>
        <w:t xml:space="preserve">Le rapport final doit </w:t>
      </w:r>
      <w:r w:rsidR="009C7367">
        <w:t>présent</w:t>
      </w:r>
      <w:r w:rsidR="009C7367" w:rsidRPr="00A8257D">
        <w:t xml:space="preserve">er </w:t>
      </w:r>
      <w:r w:rsidR="009C7367" w:rsidRPr="00CF2A6F">
        <w:t>et synthétiser l’ensemble des renseignements pertinents relatifs au projet. Il doit contenir, sans s’y limiter, les points suivants :</w:t>
      </w:r>
    </w:p>
    <w:tbl>
      <w:tblPr>
        <w:tblW w:w="9450" w:type="dxa"/>
        <w:tblInd w:w="-20" w:type="dxa"/>
        <w:tblLayout w:type="fixed"/>
        <w:tblCellMar>
          <w:left w:w="70" w:type="dxa"/>
          <w:right w:w="70" w:type="dxa"/>
        </w:tblCellMar>
        <w:tblLook w:val="0000" w:firstRow="0" w:lastRow="0" w:firstColumn="0" w:lastColumn="0" w:noHBand="0" w:noVBand="0"/>
      </w:tblPr>
      <w:tblGrid>
        <w:gridCol w:w="3119"/>
        <w:gridCol w:w="6331"/>
      </w:tblGrid>
      <w:tr w:rsidR="009C7367" w:rsidRPr="00D95D4E" w14:paraId="2D8768FE" w14:textId="77777777" w:rsidTr="00BB7684">
        <w:trPr>
          <w:trHeight w:val="801"/>
        </w:trPr>
        <w:tc>
          <w:tcPr>
            <w:tcW w:w="3119" w:type="dxa"/>
            <w:shd w:val="clear" w:color="auto" w:fill="auto"/>
          </w:tcPr>
          <w:p w14:paraId="2D8768FC" w14:textId="77777777" w:rsidR="009C7367" w:rsidRPr="00D95D4E" w:rsidRDefault="009C7367" w:rsidP="00A62171">
            <w:pPr>
              <w:pStyle w:val="Style1"/>
              <w:spacing w:before="120" w:beforeAutospacing="0" w:after="120" w:afterAutospacing="0"/>
              <w:rPr>
                <w:b/>
              </w:rPr>
            </w:pPr>
            <w:r w:rsidRPr="00D95D4E">
              <w:rPr>
                <w:b/>
              </w:rPr>
              <w:t>Introduction</w:t>
            </w:r>
            <w:r>
              <w:rPr>
                <w:b/>
              </w:rPr>
              <w:t> :</w:t>
            </w:r>
          </w:p>
        </w:tc>
        <w:tc>
          <w:tcPr>
            <w:tcW w:w="6331" w:type="dxa"/>
            <w:shd w:val="clear" w:color="auto" w:fill="auto"/>
          </w:tcPr>
          <w:p w14:paraId="2D8768FD" w14:textId="77777777" w:rsidR="009C7367" w:rsidRPr="00C85B50" w:rsidRDefault="009C7367" w:rsidP="00A62171">
            <w:pPr>
              <w:pStyle w:val="Style1"/>
              <w:spacing w:before="120" w:beforeAutospacing="0" w:after="120" w:afterAutospacing="0"/>
            </w:pPr>
            <w:r w:rsidRPr="00C85B50">
              <w:t>Détermination et localisation du tronçon</w:t>
            </w:r>
            <w:r w:rsidR="00F70C88">
              <w:t>.</w:t>
            </w:r>
          </w:p>
        </w:tc>
      </w:tr>
      <w:tr w:rsidR="009C7367" w:rsidRPr="00304197" w14:paraId="2D876901" w14:textId="77777777" w:rsidTr="00BB7684">
        <w:trPr>
          <w:trHeight w:val="1341"/>
        </w:trPr>
        <w:tc>
          <w:tcPr>
            <w:tcW w:w="3119" w:type="dxa"/>
            <w:shd w:val="clear" w:color="auto" w:fill="auto"/>
          </w:tcPr>
          <w:p w14:paraId="2D8768FF" w14:textId="77777777" w:rsidR="009C7367" w:rsidRPr="00220EF4" w:rsidRDefault="009C7367" w:rsidP="00A62171">
            <w:pPr>
              <w:pStyle w:val="Style1"/>
              <w:spacing w:before="120" w:beforeAutospacing="0" w:after="120" w:afterAutospacing="0"/>
              <w:rPr>
                <w:b/>
              </w:rPr>
            </w:pPr>
            <w:r w:rsidRPr="00220EF4">
              <w:rPr>
                <w:b/>
              </w:rPr>
              <w:t>Analyse des relevés</w:t>
            </w:r>
            <w:r>
              <w:rPr>
                <w:b/>
              </w:rPr>
              <w:t> :</w:t>
            </w:r>
          </w:p>
        </w:tc>
        <w:tc>
          <w:tcPr>
            <w:tcW w:w="6331" w:type="dxa"/>
            <w:shd w:val="clear" w:color="auto" w:fill="auto"/>
          </w:tcPr>
          <w:p w14:paraId="2D876900" w14:textId="77777777" w:rsidR="009C7367" w:rsidRPr="00304197" w:rsidRDefault="009C7367" w:rsidP="00A62171">
            <w:pPr>
              <w:pStyle w:val="Style1"/>
              <w:spacing w:before="120" w:beforeAutospacing="0" w:after="120" w:afterAutospacing="0"/>
            </w:pPr>
            <w:r w:rsidRPr="00CF2A6F">
              <w:t>Résumé des données ayant une inc</w:t>
            </w:r>
            <w:r w:rsidRPr="00304197">
              <w:t>idence sur le diagnostic ou le choix de la solution (relevés visuels, sondages, profilométrie, secteurs actifs en période de gel, etc.)</w:t>
            </w:r>
            <w:r w:rsidR="00F70C88">
              <w:t>.</w:t>
            </w:r>
          </w:p>
        </w:tc>
      </w:tr>
      <w:tr w:rsidR="009C7367" w:rsidRPr="00304197" w14:paraId="2D876904" w14:textId="77777777" w:rsidTr="00BB7684">
        <w:trPr>
          <w:trHeight w:val="1341"/>
        </w:trPr>
        <w:tc>
          <w:tcPr>
            <w:tcW w:w="3119" w:type="dxa"/>
            <w:shd w:val="clear" w:color="auto" w:fill="auto"/>
          </w:tcPr>
          <w:p w14:paraId="2D876902" w14:textId="77777777" w:rsidR="009C7367" w:rsidRPr="00220EF4" w:rsidRDefault="009C7367" w:rsidP="00A62171">
            <w:pPr>
              <w:pStyle w:val="Style1"/>
              <w:spacing w:before="120" w:beforeAutospacing="0" w:after="120" w:afterAutospacing="0"/>
              <w:rPr>
                <w:b/>
              </w:rPr>
            </w:pPr>
            <w:r w:rsidRPr="00220EF4">
              <w:rPr>
                <w:b/>
              </w:rPr>
              <w:t>Diagnostic</w:t>
            </w:r>
            <w:r>
              <w:rPr>
                <w:b/>
              </w:rPr>
              <w:t> :</w:t>
            </w:r>
          </w:p>
        </w:tc>
        <w:tc>
          <w:tcPr>
            <w:tcW w:w="6331" w:type="dxa"/>
            <w:shd w:val="clear" w:color="auto" w:fill="auto"/>
          </w:tcPr>
          <w:p w14:paraId="2D876903" w14:textId="77777777" w:rsidR="009C7367" w:rsidRPr="00304197" w:rsidRDefault="009C7367" w:rsidP="009E74CE">
            <w:pPr>
              <w:pStyle w:val="Style1"/>
              <w:spacing w:before="120" w:beforeAutospacing="0" w:after="120" w:afterAutospacing="0"/>
            </w:pPr>
            <w:r w:rsidRPr="00CF2A6F">
              <w:t xml:space="preserve">Énoncé du raisonnement suivi pour établir les relations de cause à effet, </w:t>
            </w:r>
            <w:r w:rsidR="009E74CE">
              <w:t>tel que les</w:t>
            </w:r>
            <w:r w:rsidRPr="00CF2A6F">
              <w:t xml:space="preserve"> recoupements entre re</w:t>
            </w:r>
            <w:r w:rsidRPr="00304197">
              <w:t xml:space="preserve">levés, </w:t>
            </w:r>
            <w:r w:rsidR="009E74CE">
              <w:t xml:space="preserve">les similarités des tronçons, </w:t>
            </w:r>
            <w:r w:rsidRPr="00304197">
              <w:t>les comportements comparatifs, etc.</w:t>
            </w:r>
            <w:r w:rsidR="005261A0">
              <w:t xml:space="preserve"> Le diagnostic doit inclure le graphique synthèse illustrant la segmentation du projet.</w:t>
            </w:r>
          </w:p>
        </w:tc>
      </w:tr>
      <w:tr w:rsidR="009C7367" w:rsidRPr="00304197" w14:paraId="2D876907" w14:textId="77777777" w:rsidTr="00BB7684">
        <w:trPr>
          <w:trHeight w:val="1089"/>
        </w:trPr>
        <w:tc>
          <w:tcPr>
            <w:tcW w:w="3119" w:type="dxa"/>
            <w:shd w:val="clear" w:color="auto" w:fill="auto"/>
          </w:tcPr>
          <w:p w14:paraId="2D876905" w14:textId="77777777" w:rsidR="009C7367" w:rsidRPr="00220EF4" w:rsidRDefault="009C7367" w:rsidP="00A62171">
            <w:pPr>
              <w:pStyle w:val="Style1"/>
              <w:spacing w:before="120" w:beforeAutospacing="0" w:after="120" w:afterAutospacing="0"/>
              <w:rPr>
                <w:b/>
              </w:rPr>
            </w:pPr>
            <w:r w:rsidRPr="00220EF4">
              <w:rPr>
                <w:b/>
              </w:rPr>
              <w:t>Solutions potentielles</w:t>
            </w:r>
            <w:r>
              <w:rPr>
                <w:b/>
              </w:rPr>
              <w:t> :</w:t>
            </w:r>
          </w:p>
        </w:tc>
        <w:tc>
          <w:tcPr>
            <w:tcW w:w="6331" w:type="dxa"/>
            <w:shd w:val="clear" w:color="auto" w:fill="auto"/>
          </w:tcPr>
          <w:p w14:paraId="2D876906" w14:textId="77777777" w:rsidR="009C7367" w:rsidRPr="00CF2A6F" w:rsidRDefault="009C7367" w:rsidP="00A62171">
            <w:pPr>
              <w:pStyle w:val="Style1"/>
              <w:spacing w:before="120" w:beforeAutospacing="0" w:after="120" w:afterAutospacing="0"/>
            </w:pPr>
            <w:r w:rsidRPr="00CF2A6F">
              <w:t>Détermination de quelques possibilités pour chaque secteur et mention des limitations, avantages et inconvénients de chacune</w:t>
            </w:r>
            <w:r w:rsidR="009E74CE">
              <w:t xml:space="preserve"> et la durée de vie attendue</w:t>
            </w:r>
            <w:r>
              <w:t>.</w:t>
            </w:r>
          </w:p>
        </w:tc>
      </w:tr>
      <w:tr w:rsidR="009C7367" w:rsidRPr="00304197" w14:paraId="2D87690A" w14:textId="77777777" w:rsidTr="00BB7684">
        <w:trPr>
          <w:trHeight w:val="801"/>
        </w:trPr>
        <w:tc>
          <w:tcPr>
            <w:tcW w:w="3119" w:type="dxa"/>
            <w:shd w:val="clear" w:color="auto" w:fill="auto"/>
          </w:tcPr>
          <w:p w14:paraId="2D876908" w14:textId="77777777" w:rsidR="009C7367" w:rsidRPr="00220EF4" w:rsidRDefault="009C7367" w:rsidP="00A62171">
            <w:pPr>
              <w:pStyle w:val="Style1"/>
              <w:spacing w:before="120" w:beforeAutospacing="0" w:after="120" w:afterAutospacing="0"/>
              <w:rPr>
                <w:b/>
              </w:rPr>
            </w:pPr>
            <w:r w:rsidRPr="00220EF4">
              <w:rPr>
                <w:b/>
              </w:rPr>
              <w:t>Recommandations</w:t>
            </w:r>
            <w:r>
              <w:rPr>
                <w:b/>
              </w:rPr>
              <w:t> :</w:t>
            </w:r>
          </w:p>
        </w:tc>
        <w:tc>
          <w:tcPr>
            <w:tcW w:w="6331" w:type="dxa"/>
            <w:shd w:val="clear" w:color="auto" w:fill="auto"/>
          </w:tcPr>
          <w:p w14:paraId="2D876909" w14:textId="77777777" w:rsidR="009C7367" w:rsidRPr="00304197" w:rsidRDefault="009C7367" w:rsidP="00A62171">
            <w:pPr>
              <w:pStyle w:val="Style1"/>
              <w:spacing w:before="120" w:beforeAutospacing="0" w:after="120" w:afterAutospacing="0"/>
            </w:pPr>
            <w:r w:rsidRPr="00CF2A6F">
              <w:t>Description du processus de sélection util</w:t>
            </w:r>
            <w:r w:rsidR="009E74CE">
              <w:t>isé et de la solution, les enjeux de réalisation, les détails de conception et les étapes des travaux.</w:t>
            </w:r>
          </w:p>
        </w:tc>
      </w:tr>
      <w:tr w:rsidR="009C7367" w:rsidRPr="00304197" w14:paraId="2D87690D" w14:textId="77777777" w:rsidTr="00BB7684">
        <w:trPr>
          <w:trHeight w:val="562"/>
        </w:trPr>
        <w:tc>
          <w:tcPr>
            <w:tcW w:w="3119" w:type="dxa"/>
            <w:shd w:val="clear" w:color="auto" w:fill="auto"/>
          </w:tcPr>
          <w:p w14:paraId="2D87690B" w14:textId="77777777" w:rsidR="009C7367" w:rsidRPr="00220EF4" w:rsidRDefault="009C7367" w:rsidP="00A62171">
            <w:pPr>
              <w:pStyle w:val="Style1"/>
              <w:spacing w:before="120" w:beforeAutospacing="0" w:after="120" w:afterAutospacing="0"/>
              <w:rPr>
                <w:b/>
              </w:rPr>
            </w:pPr>
            <w:r w:rsidRPr="00220EF4">
              <w:rPr>
                <w:b/>
              </w:rPr>
              <w:t>Annexes</w:t>
            </w:r>
            <w:r>
              <w:rPr>
                <w:b/>
              </w:rPr>
              <w:t> :</w:t>
            </w:r>
          </w:p>
        </w:tc>
        <w:tc>
          <w:tcPr>
            <w:tcW w:w="6331" w:type="dxa"/>
            <w:shd w:val="clear" w:color="auto" w:fill="auto"/>
          </w:tcPr>
          <w:p w14:paraId="2D87690C" w14:textId="77777777" w:rsidR="009C7367" w:rsidRPr="00CF2A6F" w:rsidRDefault="009C7367" w:rsidP="00A62171">
            <w:pPr>
              <w:pStyle w:val="Style1"/>
              <w:spacing w:before="120" w:beforeAutospacing="0" w:after="120" w:afterAutospacing="0"/>
            </w:pPr>
            <w:r w:rsidRPr="00CF2A6F">
              <w:t>Les annexes doivent comprendre les résultats bruts de tous les relevés effectués.</w:t>
            </w:r>
          </w:p>
        </w:tc>
      </w:tr>
    </w:tbl>
    <w:p w14:paraId="2D87690E" w14:textId="77777777" w:rsidR="009C7367" w:rsidRPr="00CF2A6F" w:rsidRDefault="009C7367" w:rsidP="00A62171">
      <w:pPr>
        <w:pStyle w:val="Style1"/>
        <w:spacing w:before="120" w:beforeAutospacing="0" w:after="120" w:afterAutospacing="0"/>
      </w:pPr>
      <w:r w:rsidRPr="00A8257D">
        <w:t xml:space="preserve">Le prestataire de services doit présenter au représentant du Ministère un plan de rédaction ou la table des matières du rapport final pour </w:t>
      </w:r>
      <w:r w:rsidRPr="00CF2A6F">
        <w:t xml:space="preserve">approbation préalable. </w:t>
      </w:r>
    </w:p>
    <w:p w14:paraId="2D87690F" w14:textId="77777777" w:rsidR="009C7367" w:rsidRPr="00304197" w:rsidRDefault="009C7367" w:rsidP="00A62171">
      <w:pPr>
        <w:pStyle w:val="Style1"/>
        <w:spacing w:before="120" w:beforeAutospacing="0" w:after="120" w:afterAutospacing="0"/>
      </w:pPr>
      <w:r w:rsidRPr="00304197">
        <w:t xml:space="preserve">Une version préliminaire du rapport final doit être soumise au représentant du Ministère au plus tard deux (2) mois après la réalisation du dernier relevé sur la chaussée. </w:t>
      </w:r>
    </w:p>
    <w:p w14:paraId="2D876910" w14:textId="77777777" w:rsidR="009C7367" w:rsidRPr="00304197" w:rsidRDefault="009C7367" w:rsidP="00A62171">
      <w:pPr>
        <w:pStyle w:val="Style1"/>
        <w:spacing w:before="120" w:beforeAutospacing="0" w:after="120" w:afterAutospacing="0"/>
      </w:pPr>
      <w:r w:rsidRPr="00304197">
        <w:t xml:space="preserve">Le Ministère peut demander au prestataire de services de présenter le contenu de son rapport lors d’une rencontre. </w:t>
      </w:r>
    </w:p>
    <w:p w14:paraId="2D876911" w14:textId="77777777" w:rsidR="009C7367" w:rsidRPr="00304197" w:rsidRDefault="009C7367" w:rsidP="00A62171">
      <w:pPr>
        <w:pStyle w:val="Style1"/>
        <w:spacing w:before="120" w:beforeAutospacing="0" w:after="120" w:afterAutospacing="0"/>
      </w:pPr>
      <w:r w:rsidRPr="00304197">
        <w:t xml:space="preserve">Le Ministère s’engage à remettre ses commentaires dans un délai de </w:t>
      </w:r>
      <w:r w:rsidRPr="00304197">
        <w:rPr>
          <w:highlight w:val="yellow"/>
        </w:rPr>
        <w:t>XX</w:t>
      </w:r>
      <w:r w:rsidRPr="00304197">
        <w:t xml:space="preserve"> jours ouvrables suivant le dépôt du rapport préliminaire. </w:t>
      </w:r>
    </w:p>
    <w:p w14:paraId="2D876912" w14:textId="77777777" w:rsidR="009C7367" w:rsidRPr="00304197" w:rsidRDefault="009C7367" w:rsidP="00436F17">
      <w:pPr>
        <w:pStyle w:val="Style1"/>
        <w:spacing w:before="120" w:beforeAutospacing="0" w:after="120" w:afterAutospacing="0"/>
      </w:pPr>
      <w:r w:rsidRPr="00304197">
        <w:t>Le prestataire de services s’engage à apporter les modifications nécessaires afin que le rapport réponde aux besoins du Ministère.</w:t>
      </w:r>
      <w:r>
        <w:t xml:space="preserve"> </w:t>
      </w:r>
    </w:p>
    <w:p w14:paraId="2D876913" w14:textId="77777777" w:rsidR="00605645" w:rsidRPr="004F2E3C" w:rsidRDefault="00446264" w:rsidP="009D1014">
      <w:pPr>
        <w:pStyle w:val="Titre2"/>
      </w:pPr>
      <w:bookmarkStart w:id="58" w:name="_Toc34731281"/>
      <w:r>
        <w:t>Références bibliographiques</w:t>
      </w:r>
      <w:bookmarkEnd w:id="58"/>
    </w:p>
    <w:p w14:paraId="2D876914" w14:textId="77777777" w:rsidR="00A0190B" w:rsidRPr="00436F17" w:rsidRDefault="00A0190B" w:rsidP="00436F17">
      <w:pPr>
        <w:pStyle w:val="Style1"/>
        <w:spacing w:before="120" w:beforeAutospacing="0" w:after="120" w:afterAutospacing="0"/>
        <w:rPr>
          <w:color w:val="000000" w:themeColor="text1"/>
        </w:rPr>
      </w:pPr>
      <w:r w:rsidRPr="00436F17">
        <w:rPr>
          <w:color w:val="000000" w:themeColor="text1"/>
        </w:rPr>
        <w:t xml:space="preserve">Le </w:t>
      </w:r>
      <w:r w:rsidRPr="00436F17">
        <w:t>consultant</w:t>
      </w:r>
      <w:r w:rsidRPr="00436F17">
        <w:rPr>
          <w:color w:val="000000" w:themeColor="text1"/>
        </w:rPr>
        <w:t xml:space="preserve"> doit, dans l’analyse du diagnostic, des différentes options d’intervention qui en découlent et du scénario d’intervention proposé, se référer aux versions les plus récentes des ouvrages de référence suivants : </w:t>
      </w:r>
    </w:p>
    <w:p w14:paraId="2D876915"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Normes, documents contractuels, guides et manuels de la collection </w:t>
      </w:r>
      <w:r w:rsidRPr="00436F17">
        <w:rPr>
          <w:rFonts w:cs="Arial"/>
          <w:i/>
          <w:iCs/>
          <w:color w:val="000000" w:themeColor="text1"/>
        </w:rPr>
        <w:t>Ouvrages routiers</w:t>
      </w:r>
      <w:r w:rsidRPr="00436F17">
        <w:rPr>
          <w:rFonts w:cs="Arial"/>
          <w:color w:val="000000" w:themeColor="text1"/>
        </w:rPr>
        <w:t xml:space="preserve"> du Ministère des Transports sur Publications Québec</w:t>
      </w:r>
    </w:p>
    <w:p w14:paraId="2D876916" w14:textId="77777777" w:rsidR="00A0190B" w:rsidRPr="00A808DD" w:rsidRDefault="00E65C99" w:rsidP="00D2641B">
      <w:pPr>
        <w:spacing w:before="120" w:after="120"/>
        <w:ind w:left="720" w:hanging="14"/>
        <w:jc w:val="both"/>
        <w:rPr>
          <w:rFonts w:ascii="Arial" w:hAnsi="Arial" w:cs="Arial"/>
          <w:color w:val="000000" w:themeColor="text1"/>
        </w:rPr>
      </w:pPr>
      <w:hyperlink r:id="rId19" w:history="1">
        <w:r w:rsidR="00A0190B" w:rsidRPr="00A808DD">
          <w:rPr>
            <w:rStyle w:val="Lienhypertexte"/>
            <w:rFonts w:ascii="Arial" w:hAnsi="Arial" w:cs="Arial"/>
          </w:rPr>
          <w:t>http://www3.publicationsduquebec.gouv.qc.ca/produits/ouvrage_routier.fr.html</w:t>
        </w:r>
      </w:hyperlink>
    </w:p>
    <w:p w14:paraId="2D876917"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Info DGLC </w:t>
      </w:r>
    </w:p>
    <w:p w14:paraId="2D876918" w14:textId="77777777" w:rsidR="00A0190B" w:rsidRPr="00A808DD" w:rsidRDefault="00E65C99" w:rsidP="00E00384">
      <w:pPr>
        <w:spacing w:before="120" w:after="120"/>
        <w:ind w:left="720" w:hanging="14"/>
        <w:jc w:val="both"/>
        <w:rPr>
          <w:rFonts w:ascii="Arial" w:hAnsi="Arial" w:cs="Arial"/>
          <w:color w:val="000000" w:themeColor="text1"/>
        </w:rPr>
      </w:pPr>
      <w:hyperlink r:id="rId20" w:history="1">
        <w:r w:rsidR="00A0190B" w:rsidRPr="00A808DD">
          <w:rPr>
            <w:rStyle w:val="Lienhypertexte"/>
            <w:rFonts w:ascii="Arial" w:hAnsi="Arial" w:cs="Arial"/>
          </w:rPr>
          <w:t>https://www.transports.gouv.qc.ca/fr/entreprises-partenaires/entreprises-reseaux-routier/info-dglc/Pages/info-dglc.aspx</w:t>
        </w:r>
      </w:hyperlink>
    </w:p>
    <w:p w14:paraId="2D876919"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Info Normes </w:t>
      </w:r>
    </w:p>
    <w:p w14:paraId="2D87691A" w14:textId="77777777" w:rsidR="00A0190B" w:rsidRPr="00A808DD" w:rsidRDefault="00E65C99" w:rsidP="00436F17">
      <w:pPr>
        <w:spacing w:before="120" w:after="120"/>
        <w:ind w:left="720"/>
        <w:jc w:val="both"/>
        <w:rPr>
          <w:rStyle w:val="Lienhypertexte"/>
          <w:rFonts w:ascii="Arial" w:hAnsi="Arial" w:cs="Arial"/>
        </w:rPr>
      </w:pPr>
      <w:hyperlink r:id="rId21" w:history="1">
        <w:r w:rsidR="00A0190B" w:rsidRPr="00A808DD">
          <w:rPr>
            <w:rStyle w:val="Lienhypertexte"/>
            <w:rFonts w:ascii="Arial" w:hAnsi="Arial" w:cs="Arial"/>
          </w:rPr>
          <w:t>https://www.transports.gouv.qc.ca/fr/entreprises-partenaires/entreprises-reseaux-routier/normes/Pages/info-normes.aspx</w:t>
        </w:r>
      </w:hyperlink>
    </w:p>
    <w:p w14:paraId="2D87691B"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Documentation relative aux chaussées mise à jour par le Ministère des Transports </w:t>
      </w:r>
    </w:p>
    <w:p w14:paraId="2D87691C" w14:textId="77777777" w:rsidR="00A0190B" w:rsidRPr="00A808DD" w:rsidRDefault="00E65C99" w:rsidP="00E00384">
      <w:pPr>
        <w:spacing w:before="120" w:after="120"/>
        <w:ind w:left="706"/>
        <w:jc w:val="both"/>
        <w:rPr>
          <w:rFonts w:ascii="Arial" w:hAnsi="Arial" w:cs="Arial"/>
          <w:color w:val="000000" w:themeColor="text1"/>
        </w:rPr>
      </w:pPr>
      <w:hyperlink r:id="rId22" w:history="1">
        <w:r w:rsidR="00A0190B" w:rsidRPr="00A808DD">
          <w:rPr>
            <w:rStyle w:val="Lienhypertexte"/>
            <w:rFonts w:ascii="Arial" w:hAnsi="Arial" w:cs="Arial"/>
          </w:rPr>
          <w:t>https://www.transports.gouv.qc.ca/fr/entreprises-partenaires/entreprises-reseaux-routier/chaussees/Pages/chaussees.aspx</w:t>
        </w:r>
      </w:hyperlink>
    </w:p>
    <w:p w14:paraId="2D87691D"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Logiciel de dimensionnement des chaussées identifié CHAUSSÉE du Ministère des Transports </w:t>
      </w:r>
    </w:p>
    <w:p w14:paraId="2D87691E" w14:textId="77777777" w:rsidR="00A0190B" w:rsidRPr="00A808DD" w:rsidRDefault="00E65C99" w:rsidP="00436F17">
      <w:pPr>
        <w:spacing w:before="120" w:after="120"/>
        <w:ind w:left="709"/>
        <w:jc w:val="both"/>
        <w:rPr>
          <w:rFonts w:ascii="Arial" w:hAnsi="Arial" w:cs="Arial"/>
          <w:color w:val="000000" w:themeColor="text1"/>
        </w:rPr>
      </w:pPr>
      <w:hyperlink r:id="rId23" w:history="1">
        <w:r w:rsidR="00A0190B" w:rsidRPr="00A808DD">
          <w:rPr>
            <w:rStyle w:val="Lienhypertexte"/>
            <w:rFonts w:ascii="Arial" w:hAnsi="Arial" w:cs="Arial"/>
          </w:rPr>
          <w:t>https://www.transports.gouv.qc.ca/fr/entreprises-partenaires/entreprises-reseaux-routier/chaussees/Pages/logiciel-dimensionnement.aspx</w:t>
        </w:r>
      </w:hyperlink>
    </w:p>
    <w:p w14:paraId="2D87691F"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Documents contractuels (dont les devis types) du Ministère des Transports</w:t>
      </w:r>
    </w:p>
    <w:p w14:paraId="2D876920" w14:textId="77777777" w:rsidR="00A0190B" w:rsidRPr="00A808DD" w:rsidRDefault="00E65C99" w:rsidP="00436F17">
      <w:pPr>
        <w:spacing w:before="120" w:after="120"/>
        <w:ind w:left="709"/>
        <w:jc w:val="both"/>
        <w:rPr>
          <w:rFonts w:ascii="Arial" w:hAnsi="Arial" w:cs="Arial"/>
          <w:color w:val="000000" w:themeColor="text1"/>
        </w:rPr>
      </w:pPr>
      <w:hyperlink r:id="rId24" w:history="1">
        <w:r w:rsidR="00A0190B" w:rsidRPr="00A808DD">
          <w:rPr>
            <w:rStyle w:val="Lienhypertexte"/>
            <w:rFonts w:ascii="Arial" w:hAnsi="Arial" w:cs="Arial"/>
          </w:rPr>
          <w:t>https://www.transports.gouv.qc.ca/fr/entreprises-partenaires/entreprises-reseaux-routier/contrats/Pages/Documents-contractuels.aspx</w:t>
        </w:r>
      </w:hyperlink>
    </w:p>
    <w:p w14:paraId="2D876921" w14:textId="77777777" w:rsidR="00A0190B" w:rsidRPr="00436F17" w:rsidRDefault="00A0190B" w:rsidP="00436F17">
      <w:pPr>
        <w:pStyle w:val="Paragraphedeliste"/>
        <w:numPr>
          <w:ilvl w:val="0"/>
          <w:numId w:val="33"/>
        </w:numPr>
        <w:spacing w:before="120" w:after="120"/>
        <w:contextualSpacing w:val="0"/>
        <w:rPr>
          <w:rFonts w:cs="Arial"/>
        </w:rPr>
      </w:pPr>
      <w:r w:rsidRPr="00436F17">
        <w:rPr>
          <w:rFonts w:cs="Arial"/>
          <w:color w:val="000000" w:themeColor="text1"/>
        </w:rPr>
        <w:t xml:space="preserve">Notes de cours de la formation </w:t>
      </w:r>
      <w:r w:rsidRPr="00436F17">
        <w:rPr>
          <w:rFonts w:cs="Arial"/>
          <w:i/>
          <w:iCs/>
          <w:color w:val="000000" w:themeColor="text1"/>
        </w:rPr>
        <w:t>Expertise en chaussées souples</w:t>
      </w:r>
      <w:r w:rsidRPr="00436F17">
        <w:rPr>
          <w:rFonts w:cs="Arial"/>
          <w:color w:val="000000" w:themeColor="text1"/>
        </w:rPr>
        <w:t xml:space="preserve"> </w:t>
      </w:r>
      <w:r w:rsidRPr="00436F17">
        <w:rPr>
          <w:rFonts w:cs="Arial"/>
        </w:rPr>
        <w:t>et les instructions de travail sont disponibles auprès de la </w:t>
      </w:r>
      <w:r w:rsidRPr="00436F17">
        <w:rPr>
          <w:rFonts w:cs="Arial"/>
          <w:color w:val="000000" w:themeColor="text1"/>
        </w:rPr>
        <w:t>Direction des chaussées à l’adresse suivante :</w:t>
      </w:r>
    </w:p>
    <w:p w14:paraId="2D876922" w14:textId="77777777" w:rsidR="00A0190B" w:rsidRPr="00436F17" w:rsidRDefault="00A0190B" w:rsidP="00436F17">
      <w:pPr>
        <w:pStyle w:val="Normalcentr"/>
        <w:spacing w:before="120"/>
        <w:ind w:left="1411"/>
        <w:rPr>
          <w:rFonts w:cs="Arial"/>
        </w:rPr>
      </w:pPr>
      <w:r w:rsidRPr="00436F17">
        <w:rPr>
          <w:rFonts w:cs="Arial"/>
        </w:rPr>
        <w:t>Direction générale du laboratoire des chaussées</w:t>
      </w:r>
    </w:p>
    <w:p w14:paraId="2D876923" w14:textId="77777777" w:rsidR="00A0190B" w:rsidRPr="00436F17" w:rsidRDefault="00A0190B" w:rsidP="00436F17">
      <w:pPr>
        <w:pStyle w:val="Normalcentr"/>
        <w:spacing w:before="120"/>
        <w:ind w:left="1411"/>
        <w:rPr>
          <w:rFonts w:cs="Arial"/>
        </w:rPr>
      </w:pPr>
      <w:r w:rsidRPr="00436F17">
        <w:rPr>
          <w:rFonts w:cs="Arial"/>
        </w:rPr>
        <w:t>Direction des chaussées</w:t>
      </w:r>
    </w:p>
    <w:p w14:paraId="2D876924" w14:textId="77777777" w:rsidR="00A0190B" w:rsidRPr="00436F17" w:rsidRDefault="00A0190B" w:rsidP="00436F17">
      <w:pPr>
        <w:pStyle w:val="Normalcentr"/>
        <w:spacing w:before="120"/>
        <w:ind w:left="1411"/>
        <w:rPr>
          <w:rFonts w:cs="Arial"/>
        </w:rPr>
      </w:pPr>
      <w:r w:rsidRPr="00436F17">
        <w:rPr>
          <w:rFonts w:cs="Arial"/>
        </w:rPr>
        <w:t>800, place D’Youville, 14</w:t>
      </w:r>
      <w:r w:rsidRPr="00436F17">
        <w:rPr>
          <w:rFonts w:cs="Arial"/>
          <w:vertAlign w:val="superscript"/>
        </w:rPr>
        <w:t>e</w:t>
      </w:r>
      <w:r w:rsidRPr="00436F17">
        <w:rPr>
          <w:rFonts w:cs="Arial"/>
        </w:rPr>
        <w:t xml:space="preserve"> étage</w:t>
      </w:r>
    </w:p>
    <w:p w14:paraId="2D876925" w14:textId="77777777" w:rsidR="00A0190B" w:rsidRPr="00436F17" w:rsidRDefault="00A0190B" w:rsidP="00436F17">
      <w:pPr>
        <w:pStyle w:val="Normalcentr"/>
        <w:spacing w:before="120"/>
        <w:ind w:left="1411"/>
        <w:rPr>
          <w:rFonts w:cs="Arial"/>
        </w:rPr>
      </w:pPr>
      <w:r w:rsidRPr="00436F17">
        <w:rPr>
          <w:rFonts w:cs="Arial"/>
        </w:rPr>
        <w:t>Québec (Québec)  G1R 3P4</w:t>
      </w:r>
    </w:p>
    <w:p w14:paraId="2D876926" w14:textId="77777777" w:rsidR="00A0190B" w:rsidRPr="00436F17" w:rsidRDefault="00A53CE0" w:rsidP="00436F17">
      <w:pPr>
        <w:pStyle w:val="Normalcentr"/>
        <w:spacing w:before="120"/>
        <w:ind w:left="1411"/>
        <w:rPr>
          <w:rFonts w:cs="Arial"/>
        </w:rPr>
      </w:pPr>
      <w:r>
        <w:rPr>
          <w:rFonts w:cs="Arial"/>
        </w:rPr>
        <w:t xml:space="preserve">Téléphone : </w:t>
      </w:r>
      <w:r w:rsidR="00CC0E0A">
        <w:rPr>
          <w:rFonts w:cs="Arial"/>
        </w:rPr>
        <w:t>(</w:t>
      </w:r>
      <w:r>
        <w:rPr>
          <w:rFonts w:cs="Arial"/>
        </w:rPr>
        <w:t>418</w:t>
      </w:r>
      <w:r w:rsidR="00CC0E0A">
        <w:rPr>
          <w:rFonts w:cs="Arial"/>
        </w:rPr>
        <w:t>)</w:t>
      </w:r>
      <w:r>
        <w:rPr>
          <w:rFonts w:cs="Arial"/>
        </w:rPr>
        <w:t> 643-0800</w:t>
      </w:r>
      <w:r w:rsidR="001F2AE1">
        <w:rPr>
          <w:rFonts w:cs="Arial"/>
        </w:rPr>
        <w:t xml:space="preserve">, </w:t>
      </w:r>
      <w:r w:rsidR="001F2AE1" w:rsidRPr="001F2AE1">
        <w:rPr>
          <w:rFonts w:cs="Arial"/>
          <w:highlight w:val="yellow"/>
        </w:rPr>
        <w:t>poste 24034</w:t>
      </w:r>
    </w:p>
    <w:p w14:paraId="2D876927" w14:textId="77777777" w:rsidR="00A0190B" w:rsidRPr="00436F17" w:rsidRDefault="00A0190B" w:rsidP="00436F17">
      <w:pPr>
        <w:pStyle w:val="Paragraphedeliste"/>
        <w:numPr>
          <w:ilvl w:val="0"/>
          <w:numId w:val="31"/>
        </w:numPr>
        <w:spacing w:before="120" w:after="120"/>
        <w:contextualSpacing w:val="0"/>
        <w:rPr>
          <w:rFonts w:cs="Arial"/>
        </w:rPr>
      </w:pPr>
      <w:r w:rsidRPr="00436F17">
        <w:rPr>
          <w:rFonts w:cs="Arial"/>
        </w:rPr>
        <w:t xml:space="preserve">Normes </w:t>
      </w:r>
      <w:r w:rsidRPr="00436F17">
        <w:rPr>
          <w:rFonts w:cs="Arial"/>
          <w:i/>
        </w:rPr>
        <w:t>BNQ 2560-114 Travaux de génie civil – Granulats</w:t>
      </w:r>
      <w:r w:rsidRPr="00436F17">
        <w:rPr>
          <w:rFonts w:cs="Arial"/>
        </w:rPr>
        <w:t xml:space="preserve"> et </w:t>
      </w:r>
      <w:r w:rsidRPr="00436F17">
        <w:rPr>
          <w:rFonts w:cs="Arial"/>
          <w:i/>
        </w:rPr>
        <w:t>NQ 2560-600 Granulats – Matériaux recyclés fabriqués à partir de résidus de béton, d’enrobés bitumineux et de briques – Classification et caractéristiques</w:t>
      </w:r>
    </w:p>
    <w:p w14:paraId="2D876928" w14:textId="77777777" w:rsidR="00485344" w:rsidRPr="00436F17" w:rsidRDefault="00E65C99" w:rsidP="00436F17">
      <w:pPr>
        <w:pStyle w:val="Paragraphedeliste"/>
        <w:spacing w:before="120" w:after="120"/>
        <w:contextualSpacing w:val="0"/>
        <w:rPr>
          <w:rFonts w:cs="Arial"/>
          <w:noProof/>
          <w:color w:val="0000FF"/>
          <w:u w:val="single"/>
        </w:rPr>
      </w:pPr>
      <w:hyperlink r:id="rId25" w:history="1">
        <w:r w:rsidR="00A0190B" w:rsidRPr="00436F17">
          <w:rPr>
            <w:rStyle w:val="Lienhypertexte"/>
            <w:rFonts w:cs="Arial"/>
          </w:rPr>
          <w:t>https://www.bnq.qc.ca/fr/</w:t>
        </w:r>
      </w:hyperlink>
    </w:p>
    <w:p w14:paraId="2D876929" w14:textId="77777777" w:rsidR="00033DBB" w:rsidRPr="008957C5" w:rsidRDefault="001F78D0">
      <w:pPr>
        <w:pStyle w:val="Titre1"/>
      </w:pPr>
      <w:bookmarkStart w:id="59" w:name="_Toc34731282"/>
      <w:r>
        <w:t>Ressources humaines</w:t>
      </w:r>
      <w:bookmarkEnd w:id="59"/>
    </w:p>
    <w:p w14:paraId="2D87692A" w14:textId="77777777" w:rsidR="00033DBB" w:rsidRPr="008957C5" w:rsidRDefault="001F78D0" w:rsidP="009D1014">
      <w:pPr>
        <w:pStyle w:val="Titre2"/>
      </w:pPr>
      <w:bookmarkStart w:id="60" w:name="_Toc34731283"/>
      <w:r>
        <w:t>Chargé de projets</w:t>
      </w:r>
      <w:bookmarkEnd w:id="60"/>
    </w:p>
    <w:p w14:paraId="2D87692B" w14:textId="77777777" w:rsidR="00D30AEF" w:rsidRPr="00304197" w:rsidRDefault="00842C99" w:rsidP="00935E52">
      <w:pPr>
        <w:pStyle w:val="Style1"/>
        <w:spacing w:before="120" w:beforeAutospacing="0" w:after="120" w:afterAutospacing="0"/>
      </w:pPr>
      <w:r>
        <w:t>Le prestataire de services doit désigner un</w:t>
      </w:r>
      <w:r w:rsidR="00D30AEF" w:rsidRPr="00CF2A6F">
        <w:t xml:space="preserve"> ch</w:t>
      </w:r>
      <w:r>
        <w:t xml:space="preserve">argé de projet qui </w:t>
      </w:r>
      <w:r w:rsidR="007D6B38">
        <w:t xml:space="preserve">a la responsabilité de </w:t>
      </w:r>
      <w:r w:rsidR="00D30AEF" w:rsidRPr="00CF2A6F">
        <w:t>coordonner le travail des équipes d’inspection</w:t>
      </w:r>
      <w:r>
        <w:t xml:space="preserve"> et de relevés</w:t>
      </w:r>
      <w:r w:rsidR="00D30AEF" w:rsidRPr="00CF2A6F">
        <w:t xml:space="preserve">. </w:t>
      </w:r>
      <w:r>
        <w:t>Le chargé de projet est l</w:t>
      </w:r>
      <w:r w:rsidR="00D30AEF" w:rsidRPr="00CF2A6F">
        <w:t xml:space="preserve">e représentant du prestataire de services pour </w:t>
      </w:r>
      <w:r>
        <w:t>le</w:t>
      </w:r>
      <w:r w:rsidR="00D30AEF" w:rsidRPr="00CF2A6F">
        <w:t xml:space="preserve"> contrat. Il doit s’assurer que toutes les activités relat</w:t>
      </w:r>
      <w:r w:rsidR="00D30AEF" w:rsidRPr="00304197">
        <w:t>ives au contrat sont exécutées conformément aux exigences.</w:t>
      </w:r>
    </w:p>
    <w:p w14:paraId="2D87692C" w14:textId="77777777" w:rsidR="00D30AEF" w:rsidRPr="00304197" w:rsidRDefault="00D30AEF" w:rsidP="00935E52">
      <w:pPr>
        <w:pStyle w:val="Style1"/>
        <w:spacing w:before="120" w:beforeAutospacing="0" w:after="120" w:afterAutospacing="0"/>
      </w:pPr>
      <w:r w:rsidRPr="00304197">
        <w:t>Le chargé de projet doit être un ingénieur membre de l’Or</w:t>
      </w:r>
      <w:r w:rsidR="007D6B38">
        <w:t>dre des ingénieurs du Québec avec</w:t>
      </w:r>
      <w:r w:rsidRPr="00304197">
        <w:t xml:space="preserve"> une expérience </w:t>
      </w:r>
      <w:r w:rsidR="007D6B38">
        <w:t xml:space="preserve">pertinente </w:t>
      </w:r>
      <w:r w:rsidR="00842C99">
        <w:t>de</w:t>
      </w:r>
      <w:r w:rsidRPr="00304197">
        <w:t xml:space="preserve"> </w:t>
      </w:r>
      <w:r w:rsidR="007D6B38" w:rsidRPr="007D6B38">
        <w:rPr>
          <w:highlight w:val="yellow"/>
        </w:rPr>
        <w:t>(nombre d’années à spécifier</w:t>
      </w:r>
      <w:r w:rsidR="007D6B38">
        <w:rPr>
          <w:highlight w:val="yellow"/>
        </w:rPr>
        <w:t xml:space="preserve"> par le concepteur</w:t>
      </w:r>
      <w:r w:rsidR="007D6B38" w:rsidRPr="007D6B38">
        <w:rPr>
          <w:highlight w:val="yellow"/>
        </w:rPr>
        <w:t>)</w:t>
      </w:r>
      <w:r w:rsidRPr="00304197">
        <w:t xml:space="preserve"> </w:t>
      </w:r>
      <w:r w:rsidR="007D6B38">
        <w:t xml:space="preserve">ans </w:t>
      </w:r>
      <w:r w:rsidRPr="00304197">
        <w:t xml:space="preserve">dans le domaine </w:t>
      </w:r>
      <w:r w:rsidRPr="00842C99">
        <w:rPr>
          <w:highlight w:val="yellow"/>
        </w:rPr>
        <w:t xml:space="preserve">de </w:t>
      </w:r>
      <w:r w:rsidR="00842C99" w:rsidRPr="00842C99">
        <w:rPr>
          <w:highlight w:val="yellow"/>
        </w:rPr>
        <w:t>l’</w:t>
      </w:r>
      <w:r w:rsidR="007D6B38">
        <w:rPr>
          <w:highlight w:val="yellow"/>
        </w:rPr>
        <w:t>analyse de chaussée (</w:t>
      </w:r>
      <w:r w:rsidR="00842C99" w:rsidRPr="00842C99">
        <w:rPr>
          <w:highlight w:val="yellow"/>
        </w:rPr>
        <w:t xml:space="preserve">ou de </w:t>
      </w:r>
      <w:r w:rsidR="007D6B38">
        <w:rPr>
          <w:highlight w:val="yellow"/>
        </w:rPr>
        <w:t xml:space="preserve">la </w:t>
      </w:r>
      <w:r w:rsidR="00842C99" w:rsidRPr="00842C99">
        <w:rPr>
          <w:highlight w:val="yellow"/>
        </w:rPr>
        <w:t xml:space="preserve">conception en génie routier – à préciser et </w:t>
      </w:r>
      <w:r w:rsidR="007D6B38">
        <w:rPr>
          <w:highlight w:val="yellow"/>
        </w:rPr>
        <w:t xml:space="preserve">à </w:t>
      </w:r>
      <w:r w:rsidR="00842C99" w:rsidRPr="00842C99">
        <w:rPr>
          <w:highlight w:val="yellow"/>
        </w:rPr>
        <w:t>compléter par le concepteur</w:t>
      </w:r>
      <w:r w:rsidR="007D6B38">
        <w:rPr>
          <w:highlight w:val="yellow"/>
        </w:rPr>
        <w:t>)</w:t>
      </w:r>
      <w:r w:rsidR="00842C99" w:rsidRPr="00842C99">
        <w:rPr>
          <w:highlight w:val="yellow"/>
        </w:rPr>
        <w:t>.</w:t>
      </w:r>
    </w:p>
    <w:p w14:paraId="2D87692D" w14:textId="77777777" w:rsidR="002205DD" w:rsidRPr="008957C5" w:rsidRDefault="00037EF7" w:rsidP="009D1014">
      <w:pPr>
        <w:pStyle w:val="Titre2"/>
      </w:pPr>
      <w:bookmarkStart w:id="61" w:name="_Toc34731284"/>
      <w:r>
        <w:t>Équipe</w:t>
      </w:r>
      <w:bookmarkEnd w:id="61"/>
    </w:p>
    <w:p w14:paraId="2D87692E" w14:textId="77777777" w:rsidR="001A65C2" w:rsidRPr="001A65C2" w:rsidRDefault="001A65C2" w:rsidP="001A65C2">
      <w:pPr>
        <w:shd w:val="clear" w:color="auto" w:fill="C0C0C0"/>
        <w:spacing w:before="120" w:after="120"/>
        <w:jc w:val="both"/>
        <w:rPr>
          <w:rFonts w:ascii="Arial" w:hAnsi="Arial" w:cs="Arial"/>
          <w:bCs/>
          <w:dstrike/>
          <w:vanish/>
          <w:lang w:eastAsia="fr-CA"/>
        </w:rPr>
      </w:pPr>
      <w:bookmarkStart w:id="62" w:name="_Toc17899856"/>
      <w:bookmarkStart w:id="63" w:name="_Toc20746156"/>
      <w:r w:rsidRPr="001A65C2">
        <w:rPr>
          <w:rFonts w:ascii="Arial" w:hAnsi="Arial" w:cs="Arial"/>
          <w:bCs/>
          <w:vanish/>
          <w:color w:val="0000FF"/>
          <w:lang w:eastAsia="fr-CA"/>
        </w:rPr>
        <w:t xml:space="preserve">Le </w:t>
      </w:r>
      <w:r>
        <w:rPr>
          <w:rFonts w:ascii="Arial" w:hAnsi="Arial" w:cs="Arial"/>
          <w:bCs/>
          <w:vanish/>
          <w:color w:val="0000FF"/>
          <w:lang w:eastAsia="fr-CA"/>
        </w:rPr>
        <w:t>concepteur</w:t>
      </w:r>
      <w:r w:rsidRPr="001A65C2">
        <w:rPr>
          <w:rFonts w:ascii="Arial" w:hAnsi="Arial" w:cs="Arial"/>
          <w:bCs/>
          <w:vanish/>
          <w:color w:val="0000FF"/>
          <w:lang w:eastAsia="fr-CA"/>
        </w:rPr>
        <w:t xml:space="preserve"> doit évaluer les besoins en ressources humaines pour la réalisation du </w:t>
      </w:r>
      <w:r>
        <w:rPr>
          <w:rFonts w:ascii="Arial" w:hAnsi="Arial" w:cs="Arial"/>
          <w:bCs/>
          <w:vanish/>
          <w:color w:val="0000FF"/>
          <w:lang w:eastAsia="fr-CA"/>
        </w:rPr>
        <w:t>contrat</w:t>
      </w:r>
      <w:r w:rsidRPr="001A65C2">
        <w:rPr>
          <w:rFonts w:ascii="Arial" w:hAnsi="Arial" w:cs="Arial"/>
          <w:bCs/>
          <w:vanish/>
          <w:color w:val="0000FF"/>
          <w:lang w:eastAsia="fr-CA"/>
        </w:rPr>
        <w:t>. Il doit déterminer le nombre d’années d’expérience pertinente requis pour chaque ressource demandée.</w:t>
      </w:r>
    </w:p>
    <w:p w14:paraId="2D87692F" w14:textId="77777777" w:rsidR="001A65C2" w:rsidRPr="001A65C2" w:rsidRDefault="001A65C2" w:rsidP="001A65C2">
      <w:pPr>
        <w:spacing w:before="120" w:after="120"/>
        <w:jc w:val="both"/>
        <w:rPr>
          <w:rFonts w:ascii="Arial" w:hAnsi="Arial"/>
          <w:lang w:eastAsia="fr-CA"/>
        </w:rPr>
      </w:pPr>
      <w:r w:rsidRPr="001A65C2">
        <w:rPr>
          <w:rFonts w:ascii="Arial" w:hAnsi="Arial"/>
          <w:lang w:eastAsia="fr-CA"/>
        </w:rPr>
        <w:t xml:space="preserve">Pour la réalisation du </w:t>
      </w:r>
      <w:r>
        <w:rPr>
          <w:rFonts w:ascii="Arial" w:hAnsi="Arial"/>
          <w:lang w:eastAsia="fr-CA"/>
        </w:rPr>
        <w:t>contrat</w:t>
      </w:r>
      <w:r w:rsidRPr="001A65C2">
        <w:rPr>
          <w:rFonts w:ascii="Arial" w:hAnsi="Arial"/>
          <w:lang w:eastAsia="fr-CA"/>
        </w:rPr>
        <w:t xml:space="preserve">, le Ministère détermine l’expérience des ressources demandées selon les exigences spécifiées dans le tableau ci-dessous. </w:t>
      </w:r>
    </w:p>
    <w:p w14:paraId="2D876930" w14:textId="77777777" w:rsidR="001A65C2" w:rsidRPr="001A65C2" w:rsidRDefault="001A65C2" w:rsidP="001A65C2">
      <w:pPr>
        <w:spacing w:before="120" w:after="360"/>
        <w:jc w:val="both"/>
        <w:rPr>
          <w:rFonts w:ascii="Arial" w:hAnsi="Arial"/>
          <w:lang w:eastAsia="fr-CA"/>
        </w:rPr>
      </w:pPr>
      <w:r w:rsidRPr="001A65C2">
        <w:rPr>
          <w:rFonts w:ascii="Arial" w:hAnsi="Arial"/>
          <w:lang w:eastAsia="fr-CA"/>
        </w:rPr>
        <w:t xml:space="preserve">Toutefois, le prestataire de services peut proposer une combinaison différente de ressources qu’il juge adéquate pour l’exécution du </w:t>
      </w:r>
      <w:r>
        <w:rPr>
          <w:rFonts w:ascii="Arial" w:hAnsi="Arial"/>
          <w:lang w:eastAsia="fr-CA"/>
        </w:rPr>
        <w:t xml:space="preserve">contrat. À cet effet, le </w:t>
      </w:r>
      <w:r w:rsidRPr="001A65C2">
        <w:rPr>
          <w:rFonts w:ascii="Arial" w:hAnsi="Arial"/>
          <w:lang w:eastAsia="fr-CA"/>
        </w:rPr>
        <w:t>Ministère n’a pas l’obligation d’accepter les ressources proposées par le prestataire de services, s’il estime que l’expérience est insuffisante ou injustifiée en fonction des besoins du mandat.</w:t>
      </w:r>
      <w:bookmarkEnd w:id="62"/>
      <w:bookmarkEnd w:id="63"/>
    </w:p>
    <w:tbl>
      <w:tblPr>
        <w:tblStyle w:val="Grilledutableau1"/>
        <w:tblW w:w="85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50"/>
        <w:gridCol w:w="1910"/>
        <w:gridCol w:w="2500"/>
        <w:gridCol w:w="2498"/>
      </w:tblGrid>
      <w:tr w:rsidR="001A65C2" w:rsidRPr="001A65C2" w14:paraId="2D876935" w14:textId="77777777" w:rsidTr="001A65C2">
        <w:trPr>
          <w:jc w:val="center"/>
        </w:trPr>
        <w:tc>
          <w:tcPr>
            <w:tcW w:w="1650" w:type="dxa"/>
            <w:shd w:val="clear" w:color="auto" w:fill="BFBFBF" w:themeFill="background1" w:themeFillShade="BF"/>
            <w:vAlign w:val="center"/>
          </w:tcPr>
          <w:p w14:paraId="2D876931"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 xml:space="preserve">Quantité </w:t>
            </w:r>
          </w:p>
        </w:tc>
        <w:tc>
          <w:tcPr>
            <w:tcW w:w="1910" w:type="dxa"/>
            <w:shd w:val="clear" w:color="auto" w:fill="BFBFBF" w:themeFill="background1" w:themeFillShade="BF"/>
            <w:vAlign w:val="center"/>
          </w:tcPr>
          <w:p w14:paraId="2D876932"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Catégorie de la ressource</w:t>
            </w:r>
          </w:p>
        </w:tc>
        <w:tc>
          <w:tcPr>
            <w:tcW w:w="2500" w:type="dxa"/>
            <w:shd w:val="clear" w:color="auto" w:fill="BFBFBF" w:themeFill="background1" w:themeFillShade="BF"/>
            <w:vAlign w:val="center"/>
          </w:tcPr>
          <w:p w14:paraId="2D876933"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 xml:space="preserve">Expérience requise </w:t>
            </w:r>
          </w:p>
        </w:tc>
        <w:tc>
          <w:tcPr>
            <w:tcW w:w="2498" w:type="dxa"/>
            <w:shd w:val="clear" w:color="auto" w:fill="BFBFBF" w:themeFill="background1" w:themeFillShade="BF"/>
            <w:vAlign w:val="center"/>
          </w:tcPr>
          <w:p w14:paraId="2D876934"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Domaine particulier</w:t>
            </w:r>
          </w:p>
        </w:tc>
      </w:tr>
      <w:tr w:rsidR="001A65C2" w:rsidRPr="001A65C2" w14:paraId="2D87693A" w14:textId="77777777" w:rsidTr="001A65C2">
        <w:trPr>
          <w:jc w:val="center"/>
        </w:trPr>
        <w:tc>
          <w:tcPr>
            <w:tcW w:w="1650" w:type="dxa"/>
            <w:vAlign w:val="center"/>
          </w:tcPr>
          <w:p w14:paraId="2D876936"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37"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Ingénieur</w:t>
            </w:r>
          </w:p>
        </w:tc>
        <w:tc>
          <w:tcPr>
            <w:tcW w:w="2500" w:type="dxa"/>
            <w:vAlign w:val="center"/>
          </w:tcPr>
          <w:p w14:paraId="2D876938"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 à titre d’ingénieur</w:t>
            </w:r>
          </w:p>
        </w:tc>
        <w:tc>
          <w:tcPr>
            <w:tcW w:w="2498" w:type="dxa"/>
            <w:vAlign w:val="center"/>
          </w:tcPr>
          <w:p w14:paraId="2D876939"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Infrastructures routières</w:t>
            </w:r>
          </w:p>
        </w:tc>
      </w:tr>
      <w:tr w:rsidR="001A65C2" w:rsidRPr="001A65C2" w14:paraId="2D87693F" w14:textId="77777777" w:rsidTr="001A65C2">
        <w:trPr>
          <w:jc w:val="center"/>
        </w:trPr>
        <w:tc>
          <w:tcPr>
            <w:tcW w:w="1650" w:type="dxa"/>
            <w:vAlign w:val="center"/>
          </w:tcPr>
          <w:p w14:paraId="2D87693B"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3C"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Ingénieur</w:t>
            </w:r>
          </w:p>
        </w:tc>
        <w:tc>
          <w:tcPr>
            <w:tcW w:w="2500" w:type="dxa"/>
            <w:vAlign w:val="center"/>
          </w:tcPr>
          <w:p w14:paraId="2D87693D"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2 ans à titre d’ingénieur</w:t>
            </w:r>
          </w:p>
        </w:tc>
        <w:tc>
          <w:tcPr>
            <w:tcW w:w="2498" w:type="dxa"/>
            <w:vAlign w:val="center"/>
          </w:tcPr>
          <w:p w14:paraId="2D87693E"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Gestion de la circulation et signalisation</w:t>
            </w:r>
          </w:p>
        </w:tc>
      </w:tr>
      <w:tr w:rsidR="001A65C2" w:rsidRPr="001A65C2" w14:paraId="2D876944" w14:textId="77777777" w:rsidTr="001A65C2">
        <w:trPr>
          <w:jc w:val="center"/>
        </w:trPr>
        <w:tc>
          <w:tcPr>
            <w:tcW w:w="1650" w:type="dxa"/>
            <w:vAlign w:val="center"/>
          </w:tcPr>
          <w:p w14:paraId="2D876940"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41"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Technicien</w:t>
            </w:r>
          </w:p>
        </w:tc>
        <w:tc>
          <w:tcPr>
            <w:tcW w:w="2500" w:type="dxa"/>
            <w:vAlign w:val="center"/>
          </w:tcPr>
          <w:p w14:paraId="2D876942"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w:t>
            </w:r>
          </w:p>
        </w:tc>
        <w:tc>
          <w:tcPr>
            <w:tcW w:w="2498" w:type="dxa"/>
            <w:vAlign w:val="center"/>
          </w:tcPr>
          <w:p w14:paraId="2D876943"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Levés de terrain</w:t>
            </w:r>
          </w:p>
        </w:tc>
      </w:tr>
      <w:tr w:rsidR="001A65C2" w:rsidRPr="001A65C2" w14:paraId="2D876949" w14:textId="77777777" w:rsidTr="001A65C2">
        <w:trPr>
          <w:jc w:val="center"/>
        </w:trPr>
        <w:tc>
          <w:tcPr>
            <w:tcW w:w="1650" w:type="dxa"/>
            <w:vAlign w:val="center"/>
          </w:tcPr>
          <w:p w14:paraId="2D876945"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46"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Technicien</w:t>
            </w:r>
          </w:p>
        </w:tc>
        <w:tc>
          <w:tcPr>
            <w:tcW w:w="2500" w:type="dxa"/>
            <w:vAlign w:val="center"/>
          </w:tcPr>
          <w:p w14:paraId="2D876947"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w:t>
            </w:r>
          </w:p>
        </w:tc>
        <w:tc>
          <w:tcPr>
            <w:tcW w:w="2498" w:type="dxa"/>
            <w:vAlign w:val="center"/>
          </w:tcPr>
          <w:p w14:paraId="2D876948"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Infrastructures routières</w:t>
            </w:r>
          </w:p>
        </w:tc>
      </w:tr>
      <w:tr w:rsidR="001A65C2" w:rsidRPr="001A65C2" w14:paraId="2D87694E" w14:textId="77777777" w:rsidTr="001A65C2">
        <w:trPr>
          <w:jc w:val="center"/>
        </w:trPr>
        <w:tc>
          <w:tcPr>
            <w:tcW w:w="1650" w:type="dxa"/>
            <w:shd w:val="clear" w:color="auto" w:fill="D9D9D9" w:themeFill="background1" w:themeFillShade="D9"/>
          </w:tcPr>
          <w:p w14:paraId="2D87694A" w14:textId="77777777" w:rsidR="001A65C2" w:rsidRPr="001A65C2" w:rsidRDefault="001A65C2" w:rsidP="001A65C2">
            <w:pPr>
              <w:spacing w:before="120" w:after="120"/>
              <w:jc w:val="center"/>
              <w:rPr>
                <w:rFonts w:ascii="Arial" w:hAnsi="Arial" w:cs="Arial"/>
                <w:highlight w:val="yellow"/>
                <w:lang w:eastAsia="fr-CA"/>
              </w:rPr>
            </w:pPr>
          </w:p>
        </w:tc>
        <w:tc>
          <w:tcPr>
            <w:tcW w:w="1910" w:type="dxa"/>
            <w:shd w:val="clear" w:color="auto" w:fill="D9D9D9" w:themeFill="background1" w:themeFillShade="D9"/>
          </w:tcPr>
          <w:p w14:paraId="2D87694B" w14:textId="77777777" w:rsidR="001A65C2" w:rsidRPr="001A65C2" w:rsidRDefault="001A65C2" w:rsidP="001A65C2">
            <w:pPr>
              <w:spacing w:before="120" w:after="120"/>
              <w:jc w:val="center"/>
              <w:rPr>
                <w:rFonts w:ascii="Arial" w:hAnsi="Arial" w:cs="Arial"/>
                <w:highlight w:val="yellow"/>
                <w:lang w:eastAsia="fr-CA"/>
              </w:rPr>
            </w:pPr>
          </w:p>
        </w:tc>
        <w:tc>
          <w:tcPr>
            <w:tcW w:w="2500" w:type="dxa"/>
            <w:shd w:val="clear" w:color="auto" w:fill="D9D9D9" w:themeFill="background1" w:themeFillShade="D9"/>
          </w:tcPr>
          <w:p w14:paraId="2D87694C" w14:textId="77777777" w:rsidR="001A65C2" w:rsidRPr="001A65C2" w:rsidRDefault="001A65C2" w:rsidP="001A65C2">
            <w:pPr>
              <w:spacing w:before="120" w:after="120"/>
              <w:jc w:val="center"/>
              <w:rPr>
                <w:rFonts w:ascii="Arial" w:hAnsi="Arial" w:cs="Arial"/>
                <w:highlight w:val="yellow"/>
                <w:lang w:eastAsia="fr-CA"/>
              </w:rPr>
            </w:pPr>
          </w:p>
        </w:tc>
        <w:tc>
          <w:tcPr>
            <w:tcW w:w="2498" w:type="dxa"/>
            <w:shd w:val="clear" w:color="auto" w:fill="D9D9D9" w:themeFill="background1" w:themeFillShade="D9"/>
          </w:tcPr>
          <w:p w14:paraId="2D87694D" w14:textId="77777777" w:rsidR="001A65C2" w:rsidRPr="001A65C2" w:rsidRDefault="001A65C2" w:rsidP="001A65C2">
            <w:pPr>
              <w:spacing w:before="120" w:after="120"/>
              <w:jc w:val="center"/>
              <w:rPr>
                <w:rFonts w:ascii="Arial" w:hAnsi="Arial" w:cs="Arial"/>
                <w:highlight w:val="yellow"/>
                <w:lang w:eastAsia="fr-CA"/>
              </w:rPr>
            </w:pPr>
          </w:p>
        </w:tc>
      </w:tr>
    </w:tbl>
    <w:p w14:paraId="2D87694F" w14:textId="77777777" w:rsidR="00DA58A6" w:rsidRPr="008957C5" w:rsidRDefault="00DA58A6">
      <w:pPr>
        <w:pStyle w:val="Titre1"/>
      </w:pPr>
      <w:bookmarkStart w:id="64" w:name="_Toc34731285"/>
      <w:r>
        <w:t>Ressources matérielles</w:t>
      </w:r>
      <w:bookmarkEnd w:id="64"/>
    </w:p>
    <w:p w14:paraId="2D876950" w14:textId="77777777" w:rsidR="00DA58A6" w:rsidRPr="00CF2A6F" w:rsidRDefault="00DA58A6" w:rsidP="009D1014">
      <w:pPr>
        <w:pStyle w:val="Style1"/>
        <w:spacing w:before="120" w:beforeAutospacing="0" w:after="120" w:afterAutospacing="0"/>
      </w:pPr>
      <w:r w:rsidRPr="00A8257D">
        <w:t>Le prestataire de services doit disposer de tout l’équipement et de tout le matériel (même si ce n’est pas décrit spécifiquement ci-dessus) ainsi qu</w:t>
      </w:r>
      <w:r w:rsidRPr="00CF2A6F">
        <w:t>e des logiciels nécessaires à la pleine exécution du présent contrat.</w:t>
      </w:r>
    </w:p>
    <w:p w14:paraId="2D876951" w14:textId="77777777" w:rsidR="00DA58A6" w:rsidRDefault="00DA58A6" w:rsidP="009D1014">
      <w:pPr>
        <w:pStyle w:val="Style1"/>
        <w:spacing w:before="120" w:beforeAutospacing="0" w:after="120" w:afterAutospacing="0"/>
      </w:pPr>
      <w:r w:rsidRPr="00304197">
        <w:t xml:space="preserve">Tous les équipements requis doivent rencontrer les exigences spécifiées </w:t>
      </w:r>
      <w:r w:rsidR="00644D58">
        <w:t xml:space="preserve">dans les instructions </w:t>
      </w:r>
      <w:r w:rsidRPr="00304197">
        <w:t xml:space="preserve">de travail afférentes à chaque relevé. </w:t>
      </w:r>
    </w:p>
    <w:p w14:paraId="2D876952" w14:textId="77777777" w:rsidR="00DA58A6" w:rsidRDefault="00DA58A6">
      <w:pPr>
        <w:pStyle w:val="Titre1"/>
      </w:pPr>
      <w:bookmarkStart w:id="65" w:name="_Toc34731286"/>
      <w:r>
        <w:t>Rémunération</w:t>
      </w:r>
      <w:bookmarkEnd w:id="65"/>
    </w:p>
    <w:p w14:paraId="2D876953" w14:textId="77777777" w:rsidR="00D2641B" w:rsidRDefault="00D2641B" w:rsidP="00D2641B">
      <w:pPr>
        <w:pStyle w:val="Masqu"/>
        <w:shd w:val="clear" w:color="auto" w:fill="D9D9D9" w:themeFill="background1" w:themeFillShade="D9"/>
      </w:pPr>
      <w:r>
        <w:t>Le concepteur doit préciser le mode de rémunération et les modalités de paiement du contrat.</w:t>
      </w:r>
    </w:p>
    <w:p w14:paraId="2D876954" w14:textId="77777777" w:rsidR="00D2641B" w:rsidRDefault="00D2641B" w:rsidP="00D2641B">
      <w:pPr>
        <w:pStyle w:val="Masqu"/>
        <w:shd w:val="clear" w:color="auto" w:fill="D9D9D9" w:themeFill="background1" w:themeFillShade="D9"/>
      </w:pPr>
      <w:r>
        <w:t>Le Ministère favorise le mode de rémunération selon la méthode à forfait.</w:t>
      </w:r>
      <w:r w:rsidR="008452E6">
        <w:t xml:space="preserve"> Cependant, le chargé de projet est toujours rémunéré selon la méthode horaire.</w:t>
      </w:r>
    </w:p>
    <w:p w14:paraId="2D876955" w14:textId="77777777" w:rsidR="00D2641B" w:rsidRPr="00D2641B" w:rsidRDefault="008452E6" w:rsidP="00D2641B">
      <w:pPr>
        <w:pStyle w:val="Masqu"/>
        <w:shd w:val="clear" w:color="auto" w:fill="D9D9D9" w:themeFill="background1" w:themeFillShade="D9"/>
      </w:pPr>
      <w:r>
        <w:t>D</w:t>
      </w:r>
      <w:r w:rsidR="00D2641B">
        <w:t xml:space="preserve">ans l’éventualité où il est difficile d’évaluer les honoraires associés à certains services, le concepteur peut </w:t>
      </w:r>
      <w:r>
        <w:t xml:space="preserve">aussi </w:t>
      </w:r>
      <w:r w:rsidR="00D2641B">
        <w:t>spécifier un mode rémunération selon la méthode horaire pour ces services.</w:t>
      </w:r>
    </w:p>
    <w:p w14:paraId="2D876956" w14:textId="77777777" w:rsidR="002205DD" w:rsidRPr="008957C5" w:rsidRDefault="00DA58A6" w:rsidP="009D1014">
      <w:pPr>
        <w:pStyle w:val="Titre2"/>
      </w:pPr>
      <w:bookmarkStart w:id="66" w:name="_Toc34731287"/>
      <w:r>
        <w:t>Mode de rémunération</w:t>
      </w:r>
      <w:bookmarkEnd w:id="66"/>
    </w:p>
    <w:p w14:paraId="2D876957" w14:textId="77777777" w:rsidR="00DA58A6" w:rsidRDefault="00D2641B" w:rsidP="009D1014">
      <w:pPr>
        <w:pStyle w:val="Style1"/>
        <w:spacing w:before="120" w:beforeAutospacing="0" w:after="120" w:afterAutospacing="0"/>
      </w:pPr>
      <w:r>
        <w:t xml:space="preserve">Le prestataire de services </w:t>
      </w:r>
      <w:r w:rsidR="00DA58A6" w:rsidRPr="00304197">
        <w:t xml:space="preserve">est </w:t>
      </w:r>
      <w:r>
        <w:t xml:space="preserve">rémunérée </w:t>
      </w:r>
      <w:r w:rsidRPr="00D2641B">
        <w:t xml:space="preserve">selon la méthode à forfait </w:t>
      </w:r>
      <w:r>
        <w:t xml:space="preserve">conformément aux </w:t>
      </w:r>
      <w:r w:rsidR="00DA58A6" w:rsidRPr="00304197">
        <w:t xml:space="preserve">modalités </w:t>
      </w:r>
      <w:r>
        <w:t>du</w:t>
      </w:r>
      <w:r w:rsidR="00DA58A6" w:rsidRPr="00304197">
        <w:t xml:space="preserve"> décret 1235-87 et ses </w:t>
      </w:r>
      <w:r>
        <w:t xml:space="preserve">derniers </w:t>
      </w:r>
      <w:r w:rsidR="00DA58A6" w:rsidRPr="00304197">
        <w:t>amendement</w:t>
      </w:r>
      <w:r>
        <w:t>s.</w:t>
      </w:r>
    </w:p>
    <w:p w14:paraId="2D876958" w14:textId="77777777" w:rsidR="00D2641B" w:rsidRDefault="00DA58A6" w:rsidP="009D1014">
      <w:pPr>
        <w:pStyle w:val="Style1"/>
        <w:spacing w:before="120" w:beforeAutospacing="0" w:after="120" w:afterAutospacing="0"/>
      </w:pPr>
      <w:r w:rsidRPr="00304197">
        <w:t xml:space="preserve">Le prix </w:t>
      </w:r>
      <w:r w:rsidR="00D2641B">
        <w:t xml:space="preserve">forfaitaire </w:t>
      </w:r>
      <w:r w:rsidRPr="00304197">
        <w:t>couvre notamment la signalisation (main-d’œuvre et matériel), les équipements, les véhicules, le matériel, les fournitures, la main-d’œuvre et tous les frais directs et indirects nécessaires au bon déroulement de chacune des opérations.</w:t>
      </w:r>
    </w:p>
    <w:p w14:paraId="2D876959" w14:textId="77777777" w:rsidR="008452E6" w:rsidRDefault="008452E6" w:rsidP="009D1014">
      <w:pPr>
        <w:pStyle w:val="Style1"/>
        <w:spacing w:before="120" w:beforeAutospacing="0" w:after="120" w:afterAutospacing="0"/>
      </w:pPr>
      <w:r>
        <w:t>Cependant, le travail du chargé de projet du prestataire de services est rémunéré selon la méthode horaire du décret 1235-87 et ses derniers amendements.</w:t>
      </w:r>
    </w:p>
    <w:p w14:paraId="2D87695A" w14:textId="77777777" w:rsidR="00D2641B" w:rsidRPr="00304197" w:rsidRDefault="008452E6" w:rsidP="009D1014">
      <w:pPr>
        <w:pStyle w:val="Style1"/>
        <w:spacing w:before="120" w:beforeAutospacing="0" w:after="120" w:afterAutospacing="0"/>
      </w:pPr>
      <w:r>
        <w:rPr>
          <w:highlight w:val="yellow"/>
        </w:rPr>
        <w:t xml:space="preserve">Le </w:t>
      </w:r>
      <w:r w:rsidR="00D2641B">
        <w:rPr>
          <w:highlight w:val="yellow"/>
        </w:rPr>
        <w:t>ou les</w:t>
      </w:r>
      <w:r w:rsidR="00D2641B" w:rsidRPr="00D2641B">
        <w:rPr>
          <w:highlight w:val="yellow"/>
        </w:rPr>
        <w:t xml:space="preserve"> </w:t>
      </w:r>
      <w:r w:rsidR="00D2641B">
        <w:rPr>
          <w:highlight w:val="yellow"/>
        </w:rPr>
        <w:t>« </w:t>
      </w:r>
      <w:r w:rsidR="00D2641B" w:rsidRPr="00D2641B">
        <w:rPr>
          <w:b/>
          <w:i/>
          <w:highlight w:val="yellow"/>
        </w:rPr>
        <w:t>services à préciser</w:t>
      </w:r>
      <w:r w:rsidR="00D2641B">
        <w:rPr>
          <w:highlight w:val="yellow"/>
        </w:rPr>
        <w:t> »</w:t>
      </w:r>
      <w:r w:rsidR="00D2641B" w:rsidRPr="00D2641B">
        <w:rPr>
          <w:highlight w:val="yellow"/>
        </w:rPr>
        <w:t xml:space="preserve"> sont </w:t>
      </w:r>
      <w:r>
        <w:rPr>
          <w:highlight w:val="yellow"/>
        </w:rPr>
        <w:t xml:space="preserve">aussi </w:t>
      </w:r>
      <w:r w:rsidR="00D2641B" w:rsidRPr="00D2641B">
        <w:rPr>
          <w:highlight w:val="yellow"/>
        </w:rPr>
        <w:t>rémunérés selon la méthode horaire conformément aux modalités du décret 1235-87 et ses derniers amendements.</w:t>
      </w:r>
    </w:p>
    <w:p w14:paraId="2D87695B" w14:textId="77777777" w:rsidR="002205DD" w:rsidRPr="008957C5" w:rsidRDefault="00EA275C" w:rsidP="009D1014">
      <w:pPr>
        <w:pStyle w:val="Titre2"/>
      </w:pPr>
      <w:bookmarkStart w:id="67" w:name="_Toc34731288"/>
      <w:r>
        <w:t>Modalités de paiement</w:t>
      </w:r>
      <w:bookmarkEnd w:id="67"/>
    </w:p>
    <w:p w14:paraId="2D87695C" w14:textId="77777777" w:rsidR="003603E7" w:rsidRPr="00304197" w:rsidRDefault="003603E7" w:rsidP="009D1014">
      <w:pPr>
        <w:pStyle w:val="Style1"/>
        <w:spacing w:before="120" w:beforeAutospacing="0" w:after="120" w:afterAutospacing="0"/>
      </w:pPr>
      <w:r w:rsidRPr="00304197">
        <w:t>Le paiement est effectué après la remise au Ministère des rapports d’ét</w:t>
      </w:r>
      <w:r w:rsidR="00D71FBC">
        <w:t xml:space="preserve">ape et du rapport final, </w:t>
      </w:r>
      <w:r w:rsidRPr="00304197">
        <w:t>selon les pourcentages suivants :</w:t>
      </w:r>
    </w:p>
    <w:p w14:paraId="2D87695D" w14:textId="77777777" w:rsidR="003603E7" w:rsidRPr="00304197" w:rsidRDefault="003603E7" w:rsidP="00ED5698">
      <w:pPr>
        <w:pStyle w:val="Listepuces"/>
        <w:numPr>
          <w:ilvl w:val="0"/>
          <w:numId w:val="32"/>
        </w:numPr>
      </w:pPr>
      <w:r w:rsidRPr="00D2641B">
        <w:rPr>
          <w:highlight w:val="yellow"/>
        </w:rPr>
        <w:t>15 %</w:t>
      </w:r>
      <w:r w:rsidRPr="00304197">
        <w:t xml:space="preserve"> du montant total du contrat à la remise du rapport d’étape </w:t>
      </w:r>
      <w:r w:rsidR="000A2D1C">
        <w:t xml:space="preserve">portant </w:t>
      </w:r>
      <w:r w:rsidRPr="00304197">
        <w:t>sur les relevés visuels d’été ;</w:t>
      </w:r>
    </w:p>
    <w:p w14:paraId="2D87695E" w14:textId="77777777" w:rsidR="003603E7" w:rsidRPr="00304197" w:rsidRDefault="003603E7" w:rsidP="00ED5698">
      <w:pPr>
        <w:pStyle w:val="Listepuces"/>
        <w:numPr>
          <w:ilvl w:val="0"/>
          <w:numId w:val="32"/>
        </w:numPr>
      </w:pPr>
      <w:r w:rsidRPr="00D2641B">
        <w:rPr>
          <w:highlight w:val="yellow"/>
        </w:rPr>
        <w:t>15 %</w:t>
      </w:r>
      <w:r w:rsidRPr="00304197">
        <w:t xml:space="preserve"> du montant total du contrat à la remise du rapport d’étape </w:t>
      </w:r>
      <w:r w:rsidR="000A2D1C">
        <w:t xml:space="preserve">portant </w:t>
      </w:r>
      <w:r w:rsidRPr="00304197">
        <w:t>sur les relevés visuels d’hiver ;</w:t>
      </w:r>
    </w:p>
    <w:p w14:paraId="2D87695F" w14:textId="77777777" w:rsidR="003603E7" w:rsidRPr="00304197" w:rsidRDefault="003603E7" w:rsidP="00ED5698">
      <w:pPr>
        <w:pStyle w:val="Listepuces"/>
        <w:numPr>
          <w:ilvl w:val="0"/>
          <w:numId w:val="32"/>
        </w:numPr>
      </w:pPr>
      <w:r w:rsidRPr="00D2641B">
        <w:rPr>
          <w:highlight w:val="yellow"/>
        </w:rPr>
        <w:t>40 %</w:t>
      </w:r>
      <w:r w:rsidRPr="00304197">
        <w:t xml:space="preserve"> du montant total du contrat à la remise du rapport d’étape </w:t>
      </w:r>
      <w:r w:rsidR="000A2D1C">
        <w:t xml:space="preserve">portant </w:t>
      </w:r>
      <w:r w:rsidRPr="00304197">
        <w:t>sur les sondages ;</w:t>
      </w:r>
    </w:p>
    <w:p w14:paraId="2D876960" w14:textId="77777777" w:rsidR="003603E7" w:rsidRDefault="00D2641B" w:rsidP="00ED5698">
      <w:pPr>
        <w:pStyle w:val="Listepuces"/>
        <w:numPr>
          <w:ilvl w:val="0"/>
          <w:numId w:val="32"/>
        </w:numPr>
      </w:pPr>
      <w:r>
        <w:rPr>
          <w:highlight w:val="yellow"/>
        </w:rPr>
        <w:t>15</w:t>
      </w:r>
      <w:r w:rsidR="003603E7" w:rsidRPr="00D2641B">
        <w:rPr>
          <w:highlight w:val="yellow"/>
        </w:rPr>
        <w:t> %</w:t>
      </w:r>
      <w:r w:rsidR="003603E7" w:rsidRPr="00304197">
        <w:t xml:space="preserve"> du montant total du contrat à la remise du rapport final</w:t>
      </w:r>
      <w:r w:rsidR="008637E7">
        <w:t xml:space="preserve"> par le prestataire de services ;</w:t>
      </w:r>
    </w:p>
    <w:p w14:paraId="2D876961" w14:textId="77777777" w:rsidR="00D2641B" w:rsidRDefault="00D2641B" w:rsidP="00D2641B">
      <w:pPr>
        <w:pStyle w:val="Listepuces"/>
        <w:numPr>
          <w:ilvl w:val="0"/>
          <w:numId w:val="32"/>
        </w:numPr>
      </w:pPr>
      <w:r w:rsidRPr="00D2641B">
        <w:t xml:space="preserve">Le solde du montant dû au prestataire de services représentant </w:t>
      </w:r>
      <w:r w:rsidRPr="00D2641B">
        <w:rPr>
          <w:highlight w:val="yellow"/>
        </w:rPr>
        <w:t>15 %</w:t>
      </w:r>
      <w:r w:rsidR="008637E7">
        <w:t xml:space="preserve"> du montant total forfaitaire</w:t>
      </w:r>
      <w:r w:rsidRPr="00D2641B">
        <w:t xml:space="preserve"> est payable au moment où tous les livrables </w:t>
      </w:r>
      <w:r>
        <w:t xml:space="preserve">exigés </w:t>
      </w:r>
      <w:r w:rsidRPr="00D2641B">
        <w:t>sont acceptés par le Ministère.</w:t>
      </w:r>
    </w:p>
    <w:p w14:paraId="2D876962" w14:textId="77777777" w:rsidR="003603E7" w:rsidRPr="00304197" w:rsidRDefault="003603E7">
      <w:pPr>
        <w:pStyle w:val="Titre1"/>
      </w:pPr>
      <w:bookmarkStart w:id="68" w:name="_Toc34731289"/>
      <w:r>
        <w:t>Pénalité</w:t>
      </w:r>
      <w:r w:rsidR="00D2641B">
        <w:t>s</w:t>
      </w:r>
      <w:bookmarkEnd w:id="68"/>
    </w:p>
    <w:p w14:paraId="2D876963" w14:textId="77777777" w:rsidR="003603E7" w:rsidRPr="00304197" w:rsidRDefault="003603E7" w:rsidP="009D1014">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La clause de pénalité pour retard est facultative et ne doit être utilisée que dans les cas particuliers où le moindre retard à l’échéancier prévu peut, en raison des différents enjeux du contrat, entraîner un préjudice important pour le Ministère. </w:t>
      </w:r>
    </w:p>
    <w:p w14:paraId="2D876964" w14:textId="77777777" w:rsidR="003603E7" w:rsidRDefault="003603E7" w:rsidP="009D1014">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La peine prescrite doit être proportionnelle aux dommages que peut causer le retard dans l’exécution de l’obligation. </w:t>
      </w:r>
    </w:p>
    <w:p w14:paraId="2D876965" w14:textId="77777777" w:rsidR="003603E7" w:rsidRPr="00304197" w:rsidRDefault="00D2641B" w:rsidP="00D16B00">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Le concepteur </w:t>
      </w:r>
      <w:r w:rsidR="003603E7" w:rsidRPr="00304197">
        <w:rPr>
          <w:rFonts w:ascii="Arial" w:hAnsi="Arial" w:cs="Arial"/>
          <w:vanish/>
          <w:color w:val="0000FF"/>
          <w:lang w:eastAsia="fr-CA"/>
        </w:rPr>
        <w:t>doit, en effet, éviter les peines excessives qui ne correspondent pas à l’objectif d’une telle clause. Autrement, la pénalité pourrait être jugée abusive et le montant de la peine pourrait être réduit.</w:t>
      </w:r>
    </w:p>
    <w:p w14:paraId="2D876966" w14:textId="77777777" w:rsidR="003603E7" w:rsidRPr="00304197" w:rsidRDefault="00D2641B" w:rsidP="00D16B00">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Le concepteur peut aussi prévoir une </w:t>
      </w:r>
      <w:r w:rsidR="003603E7" w:rsidRPr="00304197">
        <w:rPr>
          <w:rFonts w:ascii="Arial" w:hAnsi="Arial" w:cs="Arial"/>
          <w:vanish/>
          <w:color w:val="0000FF"/>
          <w:lang w:eastAsia="fr-CA"/>
        </w:rPr>
        <w:t>clause de pénalité concernant la non-disponibilité d’une ressource</w:t>
      </w:r>
      <w:r>
        <w:rPr>
          <w:rFonts w:ascii="Arial" w:hAnsi="Arial" w:cs="Arial"/>
          <w:vanish/>
          <w:color w:val="0000FF"/>
          <w:lang w:eastAsia="fr-CA"/>
        </w:rPr>
        <w:t xml:space="preserve"> si son </w:t>
      </w:r>
      <w:r w:rsidR="003603E7" w:rsidRPr="00304197">
        <w:rPr>
          <w:rFonts w:ascii="Arial" w:hAnsi="Arial" w:cs="Arial"/>
          <w:vanish/>
          <w:color w:val="0000FF"/>
          <w:lang w:eastAsia="fr-CA"/>
        </w:rPr>
        <w:t>absence entraîne un préjudice important pour le Ministère.</w:t>
      </w:r>
    </w:p>
    <w:p w14:paraId="2D876967" w14:textId="77777777" w:rsidR="003603E7" w:rsidRPr="0075550F" w:rsidRDefault="003603E7" w:rsidP="00D16B00">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Si, dans ce contexte, une clause de pénalité est requise, </w:t>
      </w:r>
      <w:r w:rsidR="00D2641B">
        <w:rPr>
          <w:rFonts w:ascii="Arial" w:hAnsi="Arial" w:cs="Arial"/>
          <w:vanish/>
          <w:color w:val="0000FF"/>
          <w:lang w:eastAsia="fr-CA"/>
        </w:rPr>
        <w:t>le concepteur</w:t>
      </w:r>
      <w:r w:rsidRPr="00304197">
        <w:rPr>
          <w:rFonts w:ascii="Arial" w:hAnsi="Arial" w:cs="Arial"/>
          <w:vanish/>
          <w:color w:val="0000FF"/>
          <w:lang w:eastAsia="fr-CA"/>
        </w:rPr>
        <w:t xml:space="preserve"> peut utiliser un des deux </w:t>
      </w:r>
      <w:r w:rsidR="00D2641B">
        <w:rPr>
          <w:rFonts w:ascii="Arial" w:hAnsi="Arial" w:cs="Arial"/>
          <w:vanish/>
          <w:color w:val="0000FF"/>
          <w:lang w:eastAsia="fr-CA"/>
        </w:rPr>
        <w:t xml:space="preserve">ou les deux </w:t>
      </w:r>
      <w:r w:rsidRPr="00304197">
        <w:rPr>
          <w:rFonts w:ascii="Arial" w:hAnsi="Arial" w:cs="Arial"/>
          <w:vanish/>
          <w:color w:val="0000FF"/>
          <w:lang w:eastAsia="fr-CA"/>
        </w:rPr>
        <w:t>paragraphes ci-dessous</w:t>
      </w:r>
      <w:r w:rsidR="00D2641B">
        <w:rPr>
          <w:rFonts w:ascii="Arial" w:hAnsi="Arial" w:cs="Arial"/>
          <w:vanish/>
          <w:color w:val="0000FF"/>
          <w:lang w:eastAsia="fr-CA"/>
        </w:rPr>
        <w:t xml:space="preserve">. </w:t>
      </w:r>
    </w:p>
    <w:p w14:paraId="2D876968" w14:textId="77777777" w:rsidR="003603E7" w:rsidRDefault="003603E7" w:rsidP="00F8417E">
      <w:pPr>
        <w:pStyle w:val="Style1"/>
        <w:spacing w:before="120" w:beforeAutospacing="0" w:after="120" w:afterAutospacing="0"/>
      </w:pPr>
      <w:r w:rsidRPr="00A8257D">
        <w:t>À défaut de respecter les délais prévus dans le présent contrat, le prestataire de services peut se voir imposer un</w:t>
      </w:r>
      <w:r w:rsidRPr="00CF2A6F">
        <w:t xml:space="preserve">e retenue de </w:t>
      </w:r>
      <w:r w:rsidRPr="00304197">
        <w:rPr>
          <w:highlight w:val="yellow"/>
        </w:rPr>
        <w:t>XXX, XX</w:t>
      </w:r>
      <w:r w:rsidRPr="00304197">
        <w:t xml:space="preserve"> $, à titre de dommages et intérêts liquidés, pour chaque jour de dépassement de la date de fin prévue du contrat. </w:t>
      </w:r>
    </w:p>
    <w:p w14:paraId="2D876969" w14:textId="77777777" w:rsidR="003603E7" w:rsidRPr="00304197" w:rsidRDefault="003603E7" w:rsidP="00F8417E">
      <w:pPr>
        <w:pStyle w:val="Style1"/>
        <w:spacing w:before="120" w:beforeAutospacing="0" w:after="120" w:afterAutospacing="0"/>
      </w:pPr>
      <w:r w:rsidRPr="00304197">
        <w:t>Ce montant est déduit des sommes dues au prestataire de services.</w:t>
      </w:r>
    </w:p>
    <w:p w14:paraId="2D87696A" w14:textId="77777777" w:rsidR="00B072B3" w:rsidRPr="0075550F" w:rsidRDefault="00B072B3" w:rsidP="00F8417E">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Ou</w:t>
      </w:r>
    </w:p>
    <w:p w14:paraId="2D87696B" w14:textId="77777777" w:rsidR="00D2641B" w:rsidRDefault="00B072B3" w:rsidP="00F8417E">
      <w:pPr>
        <w:pStyle w:val="Style1"/>
        <w:spacing w:before="120" w:beforeAutospacing="0" w:after="120" w:afterAutospacing="0"/>
      </w:pPr>
      <w:r w:rsidRPr="00A8257D">
        <w:t xml:space="preserve">Une retenue de </w:t>
      </w:r>
      <w:r w:rsidRPr="00CF2A6F">
        <w:rPr>
          <w:highlight w:val="yellow"/>
        </w:rPr>
        <w:t>XXX, XX</w:t>
      </w:r>
      <w:r w:rsidRPr="00304197">
        <w:t xml:space="preserve"> $ est appliquée, à titre de dommages et intérêts liquidés, en cas de changement du chargé de projet. </w:t>
      </w:r>
    </w:p>
    <w:p w14:paraId="2D87696C" w14:textId="77777777" w:rsidR="00B072B3" w:rsidRDefault="00B072B3" w:rsidP="00F8417E">
      <w:pPr>
        <w:pStyle w:val="Style1"/>
        <w:spacing w:before="120" w:beforeAutospacing="0" w:after="120" w:afterAutospacing="0"/>
      </w:pPr>
      <w:r w:rsidRPr="00304197">
        <w:t>Ce montant est déduit des sommes dues au prestataire de services.</w:t>
      </w:r>
    </w:p>
    <w:p w14:paraId="2D87696D" w14:textId="77777777" w:rsidR="00F8417E" w:rsidRDefault="00F8417E" w:rsidP="00F8417E">
      <w:pPr>
        <w:pStyle w:val="Style1"/>
        <w:spacing w:before="120" w:beforeAutospacing="0" w:after="120" w:afterAutospacing="0"/>
      </w:pPr>
      <w:r w:rsidRPr="00F8417E">
        <w:t xml:space="preserve">Dans le cas où </w:t>
      </w:r>
      <w:r>
        <w:t xml:space="preserve">le Ministère </w:t>
      </w:r>
      <w:r w:rsidR="008637E7" w:rsidRPr="008637E7">
        <w:t>juge la qualité du travail insuffisante, celui-ci peut exiger la reprise des relevés ou des rapports et retenir, en partie ou en entier, le paiement</w:t>
      </w:r>
      <w:r w:rsidR="001D2EC5">
        <w:t>.</w:t>
      </w:r>
    </w:p>
    <w:p w14:paraId="2D87696E" w14:textId="77777777" w:rsidR="003750EF" w:rsidRPr="00304197" w:rsidRDefault="00180593">
      <w:pPr>
        <w:pStyle w:val="Titre1"/>
      </w:pPr>
      <w:bookmarkStart w:id="69" w:name="_Toc34731290"/>
      <w:r>
        <w:t>Durée du contrat</w:t>
      </w:r>
      <w:bookmarkEnd w:id="69"/>
    </w:p>
    <w:p w14:paraId="2D87696F" w14:textId="77777777" w:rsidR="00180593" w:rsidRPr="00BD0806" w:rsidRDefault="00D2641B" w:rsidP="005A472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peut spécifier le délai de réalisation du contrat en considérant, s’il y a lieu, la ou les pénalités associées au non-respect du délai de réalisation du mandat de services professionnels.</w:t>
      </w:r>
    </w:p>
    <w:p w14:paraId="2D876970" w14:textId="77777777" w:rsidR="00180593" w:rsidRDefault="00180593" w:rsidP="005A472B">
      <w:pPr>
        <w:pStyle w:val="Style1"/>
        <w:spacing w:before="120" w:beforeAutospacing="0" w:after="120" w:afterAutospacing="0"/>
      </w:pPr>
      <w:r w:rsidRPr="00A8257D">
        <w:t>Le</w:t>
      </w:r>
      <w:r w:rsidR="00D2641B">
        <w:t xml:space="preserve"> prestataire de services doit compléter et remettre au Ministère le</w:t>
      </w:r>
      <w:r w:rsidRPr="00A8257D">
        <w:t xml:space="preserve">s biens livrables </w:t>
      </w:r>
      <w:r w:rsidR="00D2641B">
        <w:t xml:space="preserve">exigés </w:t>
      </w:r>
      <w:r w:rsidRPr="00D2641B">
        <w:rPr>
          <w:highlight w:val="yellow"/>
        </w:rPr>
        <w:t>XX semaines</w:t>
      </w:r>
      <w:r w:rsidRPr="00304197">
        <w:t xml:space="preserve"> après avoir reçu l’autorisation de commencer les travaux.</w:t>
      </w:r>
    </w:p>
    <w:p w14:paraId="2D876971" w14:textId="77777777" w:rsidR="00D2641B" w:rsidRPr="00D2641B" w:rsidRDefault="00D2641B" w:rsidP="00D2641B">
      <w:pPr>
        <w:spacing w:before="120" w:after="120"/>
        <w:jc w:val="both"/>
        <w:rPr>
          <w:rFonts w:ascii="Arial" w:hAnsi="Arial"/>
          <w:lang w:eastAsia="fr-CA"/>
        </w:rPr>
      </w:pPr>
      <w:r>
        <w:rPr>
          <w:rFonts w:ascii="Arial" w:hAnsi="Arial"/>
          <w:lang w:eastAsia="fr-CA"/>
        </w:rPr>
        <w:t xml:space="preserve">Les </w:t>
      </w:r>
      <w:r w:rsidRPr="00D2641B">
        <w:rPr>
          <w:rFonts w:ascii="Arial" w:hAnsi="Arial"/>
          <w:lang w:eastAsia="fr-CA"/>
        </w:rPr>
        <w:t>obligations du prestataire de services prennent fin lorsque tous les biens livrables exigés sont acceptés par le Ministère.</w:t>
      </w:r>
    </w:p>
    <w:p w14:paraId="2D876972" w14:textId="77777777" w:rsidR="002E267E" w:rsidRDefault="008E6F02">
      <w:pPr>
        <w:pStyle w:val="Titre1"/>
      </w:pPr>
      <w:bookmarkStart w:id="70" w:name="_Toc34731291"/>
      <w:r w:rsidRPr="008957C5">
        <w:t>S</w:t>
      </w:r>
      <w:r w:rsidR="00CE1471" w:rsidRPr="008957C5">
        <w:t>ignature et dat</w:t>
      </w:r>
      <w:r w:rsidR="00CA32F2" w:rsidRPr="008957C5">
        <w:t>e</w:t>
      </w:r>
      <w:r w:rsidR="00EB3CB6" w:rsidRPr="008957C5">
        <w:t xml:space="preserve"> du devis</w:t>
      </w:r>
      <w:bookmarkEnd w:id="70"/>
    </w:p>
    <w:p w14:paraId="2D876973" w14:textId="77777777" w:rsidR="00180593" w:rsidRPr="00494F16" w:rsidRDefault="00180593" w:rsidP="005A472B">
      <w:pPr>
        <w:shd w:val="clear" w:color="auto" w:fill="C0C0C0"/>
        <w:spacing w:before="120" w:after="120"/>
        <w:jc w:val="both"/>
        <w:rPr>
          <w:rFonts w:ascii="Arial" w:hAnsi="Arial" w:cs="Arial"/>
          <w:bCs/>
        </w:rPr>
      </w:pPr>
      <w:r w:rsidRPr="00494F16">
        <w:rPr>
          <w:rFonts w:ascii="Arial" w:hAnsi="Arial" w:cs="Arial"/>
          <w:bCs/>
          <w:vanish/>
          <w:color w:val="0000FF"/>
          <w:lang w:eastAsia="fr-CA"/>
        </w:rPr>
        <w:t xml:space="preserve">Il est important que les coordonnées (adresse et numéro de téléphone) des personnes qui signent le devis ne soient pas indiquées, afin de ne pas inciter les soumissionnaires à communiquer avec elles pendant la période d’appel d’offres. </w:t>
      </w:r>
    </w:p>
    <w:p w14:paraId="2D876974" w14:textId="77777777" w:rsidR="00180593" w:rsidRPr="00494F16" w:rsidRDefault="00180593" w:rsidP="005A472B">
      <w:pPr>
        <w:shd w:val="clear" w:color="auto" w:fill="C0C0C0"/>
        <w:spacing w:before="120" w:after="120"/>
        <w:jc w:val="both"/>
        <w:rPr>
          <w:rFonts w:ascii="Arial" w:hAnsi="Arial" w:cs="Arial"/>
          <w:bCs/>
          <w:vanish/>
          <w:color w:val="0000FF"/>
          <w:lang w:eastAsia="fr-CA"/>
        </w:rPr>
      </w:pPr>
      <w:r w:rsidRPr="00494F16">
        <w:rPr>
          <w:rFonts w:ascii="Arial" w:hAnsi="Arial" w:cs="Arial"/>
          <w:bCs/>
          <w:vanish/>
          <w:color w:val="0000FF"/>
          <w:lang w:eastAsia="fr-CA"/>
        </w:rPr>
        <w:t>Les signataires du devis ne doivent pas répondre à de telles demandes</w:t>
      </w:r>
      <w:r>
        <w:rPr>
          <w:rFonts w:ascii="Arial" w:hAnsi="Arial" w:cs="Arial"/>
          <w:bCs/>
          <w:vanish/>
          <w:color w:val="0000FF"/>
          <w:lang w:eastAsia="fr-CA"/>
        </w:rPr>
        <w:t>. I</w:t>
      </w:r>
      <w:r w:rsidRPr="00494F16">
        <w:rPr>
          <w:rFonts w:ascii="Arial" w:hAnsi="Arial" w:cs="Arial"/>
          <w:bCs/>
          <w:vanish/>
          <w:color w:val="0000FF"/>
          <w:lang w:eastAsia="fr-CA"/>
        </w:rPr>
        <w:t xml:space="preserve">ls doivent </w:t>
      </w:r>
      <w:r w:rsidR="00750DAD">
        <w:rPr>
          <w:rFonts w:ascii="Arial" w:hAnsi="Arial" w:cs="Arial"/>
          <w:bCs/>
          <w:vanish/>
          <w:color w:val="0000FF"/>
          <w:lang w:eastAsia="fr-CA"/>
        </w:rPr>
        <w:t xml:space="preserve">plutôt </w:t>
      </w:r>
      <w:r w:rsidRPr="00494F16">
        <w:rPr>
          <w:rFonts w:ascii="Arial" w:hAnsi="Arial" w:cs="Arial"/>
          <w:bCs/>
          <w:vanish/>
          <w:color w:val="0000FF"/>
          <w:lang w:eastAsia="fr-CA"/>
        </w:rPr>
        <w:t>rediriger les demandes d’information à la Direction générale de l’expertise contractuelle, qui s’assure que</w:t>
      </w:r>
      <w:r>
        <w:rPr>
          <w:rFonts w:ascii="Arial" w:hAnsi="Arial" w:cs="Arial"/>
          <w:bCs/>
          <w:vanish/>
          <w:color w:val="0000FF"/>
          <w:lang w:eastAsia="fr-CA"/>
        </w:rPr>
        <w:t xml:space="preserve"> tous</w:t>
      </w:r>
      <w:r w:rsidRPr="00494F16">
        <w:rPr>
          <w:rFonts w:ascii="Arial" w:hAnsi="Arial" w:cs="Arial"/>
          <w:bCs/>
          <w:vanish/>
          <w:color w:val="0000FF"/>
          <w:lang w:eastAsia="fr-CA"/>
        </w:rPr>
        <w:t xml:space="preserve"> </w:t>
      </w:r>
      <w:r>
        <w:rPr>
          <w:rFonts w:ascii="Arial" w:hAnsi="Arial" w:cs="Arial"/>
          <w:bCs/>
          <w:vanish/>
          <w:color w:val="0000FF"/>
          <w:lang w:eastAsia="fr-CA"/>
        </w:rPr>
        <w:t>les</w:t>
      </w:r>
      <w:r w:rsidRPr="00494F16">
        <w:rPr>
          <w:rFonts w:ascii="Arial" w:hAnsi="Arial" w:cs="Arial"/>
          <w:bCs/>
          <w:vanish/>
          <w:color w:val="0000FF"/>
          <w:lang w:eastAsia="fr-CA"/>
        </w:rPr>
        <w:t xml:space="preserve"> soumissionnaires disposent de la même information avant le dépôt de</w:t>
      </w:r>
      <w:r>
        <w:rPr>
          <w:rFonts w:ascii="Arial" w:hAnsi="Arial" w:cs="Arial"/>
          <w:bCs/>
          <w:vanish/>
          <w:color w:val="0000FF"/>
          <w:lang w:eastAsia="fr-CA"/>
        </w:rPr>
        <w:t xml:space="preserve"> leur </w:t>
      </w:r>
      <w:r w:rsidRPr="00494F16">
        <w:rPr>
          <w:rFonts w:ascii="Arial" w:hAnsi="Arial" w:cs="Arial"/>
          <w:bCs/>
          <w:vanish/>
          <w:color w:val="0000FF"/>
          <w:lang w:eastAsia="fr-CA"/>
        </w:rPr>
        <w:t>offre de services.</w:t>
      </w:r>
    </w:p>
    <w:p w14:paraId="2D876975" w14:textId="77777777" w:rsidR="00051199" w:rsidRDefault="00051199" w:rsidP="00833657">
      <w:pPr>
        <w:suppressAutoHyphens/>
        <w:spacing w:before="120" w:after="120"/>
        <w:rPr>
          <w:rFonts w:ascii="Arial" w:hAnsi="Arial" w:cs="Arial"/>
          <w:lang w:eastAsia="ar-SA"/>
        </w:rPr>
      </w:pPr>
    </w:p>
    <w:p w14:paraId="2D876976" w14:textId="77777777" w:rsidR="00394B8D" w:rsidRDefault="00394B8D" w:rsidP="00833657">
      <w:pPr>
        <w:suppressAutoHyphens/>
        <w:spacing w:before="120" w:after="120"/>
        <w:rPr>
          <w:rFonts w:ascii="Arial" w:hAnsi="Arial" w:cs="Arial"/>
          <w:lang w:eastAsia="ar-SA"/>
        </w:rPr>
      </w:pPr>
    </w:p>
    <w:tbl>
      <w:tblPr>
        <w:tblW w:w="0" w:type="auto"/>
        <w:tblLayout w:type="fixed"/>
        <w:tblCellMar>
          <w:left w:w="70" w:type="dxa"/>
          <w:right w:w="70" w:type="dxa"/>
        </w:tblCellMar>
        <w:tblLook w:val="0000" w:firstRow="0" w:lastRow="0" w:firstColumn="0" w:lastColumn="0" w:noHBand="0" w:noVBand="0"/>
      </w:tblPr>
      <w:tblGrid>
        <w:gridCol w:w="4770"/>
        <w:gridCol w:w="1260"/>
        <w:gridCol w:w="2498"/>
      </w:tblGrid>
      <w:tr w:rsidR="00180593" w:rsidRPr="00C90A79" w14:paraId="2D87697A" w14:textId="77777777" w:rsidTr="0054610A">
        <w:trPr>
          <w:trHeight w:hRule="exact" w:val="1869"/>
        </w:trPr>
        <w:tc>
          <w:tcPr>
            <w:tcW w:w="4770" w:type="dxa"/>
            <w:tcBorders>
              <w:top w:val="single" w:sz="6" w:space="0" w:color="auto"/>
              <w:left w:val="nil"/>
              <w:bottom w:val="single" w:sz="6" w:space="0" w:color="auto"/>
              <w:right w:val="nil"/>
            </w:tcBorders>
            <w:shd w:val="clear" w:color="auto" w:fill="auto"/>
          </w:tcPr>
          <w:p w14:paraId="2D876977"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Préparé par</w:t>
            </w:r>
            <w:r>
              <w:rPr>
                <w:rFonts w:ascii="Arial" w:hAnsi="Arial" w:cs="Arial"/>
              </w:rPr>
              <w:t> </w:t>
            </w:r>
            <w:r w:rsidRPr="00C90A79">
              <w:rPr>
                <w:rFonts w:ascii="Arial" w:hAnsi="Arial" w:cs="Arial"/>
              </w:rPr>
              <w:t>:</w:t>
            </w:r>
            <w:r>
              <w:rPr>
                <w:rFonts w:ascii="Arial" w:hAnsi="Arial" w:cs="Arial"/>
              </w:rPr>
              <w:t xml:space="preserve"> </w:t>
            </w:r>
            <w:r w:rsidRPr="00750DAD">
              <w:rPr>
                <w:rFonts w:ascii="Arial" w:hAnsi="Arial" w:cs="Arial"/>
                <w:highlight w:val="yellow"/>
              </w:rPr>
              <w:t>Prénom et Nom</w:t>
            </w:r>
          </w:p>
        </w:tc>
        <w:tc>
          <w:tcPr>
            <w:tcW w:w="1260" w:type="dxa"/>
          </w:tcPr>
          <w:p w14:paraId="2D876978"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p>
        </w:tc>
        <w:tc>
          <w:tcPr>
            <w:tcW w:w="2498" w:type="dxa"/>
            <w:tcBorders>
              <w:top w:val="single" w:sz="6" w:space="0" w:color="auto"/>
              <w:left w:val="nil"/>
              <w:bottom w:val="single" w:sz="6" w:space="0" w:color="auto"/>
              <w:right w:val="nil"/>
            </w:tcBorders>
          </w:tcPr>
          <w:p w14:paraId="2D876979"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Date</w:t>
            </w:r>
          </w:p>
        </w:tc>
      </w:tr>
      <w:tr w:rsidR="00180593" w:rsidRPr="00C90A79" w14:paraId="2D87697E" w14:textId="77777777" w:rsidTr="0054610A">
        <w:trPr>
          <w:trHeight w:hRule="exact" w:val="1086"/>
        </w:trPr>
        <w:tc>
          <w:tcPr>
            <w:tcW w:w="4770" w:type="dxa"/>
            <w:tcBorders>
              <w:top w:val="single" w:sz="6" w:space="0" w:color="auto"/>
              <w:left w:val="nil"/>
              <w:bottom w:val="nil"/>
              <w:right w:val="nil"/>
            </w:tcBorders>
            <w:shd w:val="clear" w:color="auto" w:fill="auto"/>
          </w:tcPr>
          <w:p w14:paraId="2D87697B"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Vérifié par</w:t>
            </w:r>
            <w:r>
              <w:rPr>
                <w:rFonts w:ascii="Arial" w:hAnsi="Arial" w:cs="Arial"/>
              </w:rPr>
              <w:t> </w:t>
            </w:r>
            <w:r w:rsidRPr="00C90A79">
              <w:rPr>
                <w:rFonts w:ascii="Arial" w:hAnsi="Arial" w:cs="Arial"/>
              </w:rPr>
              <w:t>:</w:t>
            </w:r>
            <w:r>
              <w:rPr>
                <w:rFonts w:ascii="Arial" w:hAnsi="Arial" w:cs="Arial"/>
              </w:rPr>
              <w:t xml:space="preserve"> </w:t>
            </w:r>
            <w:r w:rsidRPr="00750DAD">
              <w:rPr>
                <w:rFonts w:ascii="Arial" w:hAnsi="Arial" w:cs="Arial"/>
                <w:highlight w:val="yellow"/>
              </w:rPr>
              <w:t>Prénom et Nom</w:t>
            </w:r>
          </w:p>
        </w:tc>
        <w:tc>
          <w:tcPr>
            <w:tcW w:w="1260" w:type="dxa"/>
          </w:tcPr>
          <w:p w14:paraId="2D87697C"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p>
        </w:tc>
        <w:tc>
          <w:tcPr>
            <w:tcW w:w="2498" w:type="dxa"/>
            <w:tcBorders>
              <w:top w:val="single" w:sz="6" w:space="0" w:color="auto"/>
              <w:left w:val="nil"/>
              <w:bottom w:val="nil"/>
              <w:right w:val="nil"/>
            </w:tcBorders>
          </w:tcPr>
          <w:p w14:paraId="2D87697D"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Date</w:t>
            </w:r>
          </w:p>
        </w:tc>
      </w:tr>
    </w:tbl>
    <w:p w14:paraId="2D87697F" w14:textId="77777777" w:rsidR="00FC1400" w:rsidRDefault="00FC1400" w:rsidP="00833657">
      <w:pPr>
        <w:suppressAutoHyphens/>
        <w:spacing w:before="120" w:after="120"/>
        <w:rPr>
          <w:rFonts w:ascii="Arial" w:hAnsi="Arial" w:cs="Arial"/>
          <w:lang w:eastAsia="ar-SA"/>
        </w:rPr>
      </w:pPr>
    </w:p>
    <w:p w14:paraId="2D876980" w14:textId="77777777" w:rsidR="00FC1400" w:rsidRDefault="00FC1400" w:rsidP="00833657">
      <w:pPr>
        <w:suppressAutoHyphens/>
        <w:spacing w:before="120" w:after="120"/>
        <w:rPr>
          <w:rFonts w:ascii="Arial" w:hAnsi="Arial" w:cs="Arial"/>
          <w:lang w:eastAsia="ar-SA"/>
        </w:rPr>
      </w:pPr>
    </w:p>
    <w:p w14:paraId="2D876981" w14:textId="77777777" w:rsidR="00506984" w:rsidRDefault="00506984" w:rsidP="00506984">
      <w:pPr>
        <w:suppressAutoHyphens/>
        <w:spacing w:before="120" w:after="120"/>
        <w:jc w:val="center"/>
        <w:rPr>
          <w:rFonts w:ascii="Arial" w:hAnsi="Arial" w:cs="Arial"/>
          <w:b/>
          <w:lang w:eastAsia="ar-SA"/>
        </w:rPr>
      </w:pPr>
    </w:p>
    <w:p w14:paraId="2D876982" w14:textId="77777777" w:rsidR="00506984" w:rsidRDefault="00506984" w:rsidP="00FE3BE1">
      <w:pPr>
        <w:suppressAutoHyphens/>
        <w:spacing w:before="120" w:after="120"/>
        <w:rPr>
          <w:rFonts w:ascii="Arial" w:hAnsi="Arial" w:cs="Arial"/>
          <w:b/>
          <w:lang w:eastAsia="ar-SA"/>
        </w:rPr>
      </w:pPr>
    </w:p>
    <w:p w14:paraId="2D876983" w14:textId="77777777" w:rsidR="00FC1400" w:rsidRPr="00074BCB" w:rsidRDefault="00506984" w:rsidP="00FE3BE1">
      <w:pPr>
        <w:suppressAutoHyphens/>
        <w:spacing w:before="360" w:after="240"/>
        <w:jc w:val="center"/>
        <w:rPr>
          <w:rFonts w:ascii="Arial" w:hAnsi="Arial" w:cs="Arial"/>
          <w:b/>
          <w:sz w:val="28"/>
          <w:szCs w:val="28"/>
          <w:lang w:eastAsia="ar-SA"/>
        </w:rPr>
      </w:pPr>
      <w:r w:rsidRPr="00074BCB">
        <w:rPr>
          <w:rFonts w:ascii="Arial" w:hAnsi="Arial" w:cs="Arial"/>
          <w:b/>
          <w:sz w:val="28"/>
          <w:szCs w:val="28"/>
          <w:lang w:eastAsia="ar-SA"/>
        </w:rPr>
        <w:t>ANNEXES</w:t>
      </w:r>
    </w:p>
    <w:p w14:paraId="2D876984" w14:textId="77777777" w:rsidR="00FC1400" w:rsidRDefault="00FC1400" w:rsidP="00833657">
      <w:pPr>
        <w:suppressAutoHyphens/>
        <w:spacing w:before="120" w:after="120"/>
        <w:rPr>
          <w:rFonts w:ascii="Arial" w:hAnsi="Arial" w:cs="Arial"/>
          <w:lang w:eastAsia="ar-SA"/>
        </w:rPr>
      </w:pPr>
    </w:p>
    <w:p w14:paraId="2D876985" w14:textId="77777777" w:rsidR="00AE2560" w:rsidRPr="00506984" w:rsidRDefault="00AE2560" w:rsidP="00506984">
      <w:pPr>
        <w:rPr>
          <w:rFonts w:ascii="Arial" w:hAnsi="Arial" w:cs="Arial"/>
          <w:lang w:eastAsia="ar-SA"/>
        </w:rPr>
        <w:sectPr w:rsidR="00AE2560" w:rsidRPr="00506984" w:rsidSect="00506984">
          <w:headerReference w:type="even" r:id="rId26"/>
          <w:headerReference w:type="first" r:id="rId27"/>
          <w:footerReference w:type="first" r:id="rId28"/>
          <w:pgSz w:w="12240" w:h="20160" w:code="5"/>
          <w:pgMar w:top="1440" w:right="1800" w:bottom="1440" w:left="1800" w:header="706" w:footer="360" w:gutter="0"/>
          <w:cols w:space="708"/>
          <w:formProt w:val="0"/>
          <w:docGrid w:linePitch="360"/>
        </w:sectPr>
      </w:pPr>
    </w:p>
    <w:p w14:paraId="2D876986" w14:textId="77777777" w:rsidR="00AE2560" w:rsidRDefault="00AE2560" w:rsidP="00A402D4">
      <w:pPr>
        <w:pStyle w:val="Annexe"/>
        <w:spacing w:before="360" w:after="240"/>
        <w:ind w:left="86"/>
        <w:jc w:val="both"/>
      </w:pPr>
      <w:bookmarkStart w:id="71" w:name="_Toc8720322"/>
      <w:bookmarkStart w:id="72" w:name="_Toc8913382"/>
      <w:bookmarkStart w:id="73" w:name="_Toc8914609"/>
      <w:bookmarkStart w:id="74" w:name="_Toc9011831"/>
      <w:bookmarkStart w:id="75" w:name="_Toc12355687"/>
      <w:bookmarkStart w:id="76" w:name="_Toc12356333"/>
      <w:bookmarkStart w:id="77" w:name="_Toc34731194"/>
      <w:r w:rsidRPr="0092582A">
        <w:t xml:space="preserve">ANNEXE </w:t>
      </w:r>
      <w:r w:rsidRPr="0092582A">
        <w:rPr>
          <w:highlight w:val="yellow"/>
        </w:rPr>
        <w:t>A</w:t>
      </w:r>
      <w:r w:rsidRPr="0092582A">
        <w:t> : LISTE DES TRONÇONS DE ROUTE À ÉVALUER</w:t>
      </w:r>
      <w:bookmarkEnd w:id="71"/>
      <w:bookmarkEnd w:id="72"/>
      <w:bookmarkEnd w:id="73"/>
      <w:bookmarkEnd w:id="74"/>
      <w:bookmarkEnd w:id="75"/>
      <w:bookmarkEnd w:id="76"/>
      <w:bookmarkEnd w:id="77"/>
    </w:p>
    <w:p w14:paraId="2D876987" w14:textId="77777777" w:rsidR="00A402D4" w:rsidRDefault="00A402D4" w:rsidP="00A402D4">
      <w:pPr>
        <w:pStyle w:val="Annexe"/>
        <w:spacing w:before="120" w:after="0"/>
        <w:ind w:left="86"/>
        <w:jc w:val="both"/>
      </w:pPr>
    </w:p>
    <w:tbl>
      <w:tblPr>
        <w:tblW w:w="17280" w:type="dxa"/>
        <w:tblInd w:w="198" w:type="dxa"/>
        <w:shd w:val="clear" w:color="auto" w:fill="C0C0C0"/>
        <w:tblLayout w:type="fixed"/>
        <w:tblLook w:val="01E0" w:firstRow="1" w:lastRow="1" w:firstColumn="1" w:lastColumn="1" w:noHBand="0" w:noVBand="0"/>
      </w:tblPr>
      <w:tblGrid>
        <w:gridCol w:w="1221"/>
        <w:gridCol w:w="806"/>
        <w:gridCol w:w="301"/>
        <w:gridCol w:w="1285"/>
        <w:gridCol w:w="37"/>
        <w:gridCol w:w="1358"/>
        <w:gridCol w:w="98"/>
        <w:gridCol w:w="1954"/>
        <w:gridCol w:w="2163"/>
        <w:gridCol w:w="1040"/>
        <w:gridCol w:w="1349"/>
        <w:gridCol w:w="1646"/>
        <w:gridCol w:w="2373"/>
        <w:gridCol w:w="1649"/>
      </w:tblGrid>
      <w:tr w:rsidR="00AE2560" w:rsidRPr="00D95D4E" w14:paraId="2D876989" w14:textId="77777777" w:rsidTr="0054610A">
        <w:tc>
          <w:tcPr>
            <w:tcW w:w="17280" w:type="dxa"/>
            <w:gridSpan w:val="14"/>
            <w:tcBorders>
              <w:top w:val="single" w:sz="12" w:space="0" w:color="auto"/>
              <w:left w:val="single" w:sz="12" w:space="0" w:color="auto"/>
              <w:bottom w:val="single" w:sz="12" w:space="0" w:color="auto"/>
              <w:right w:val="single" w:sz="12" w:space="0" w:color="auto"/>
            </w:tcBorders>
            <w:shd w:val="clear" w:color="auto" w:fill="C0C0C0"/>
          </w:tcPr>
          <w:p w14:paraId="2D876988" w14:textId="77777777" w:rsidR="00AE2560" w:rsidRPr="00D95D4E" w:rsidRDefault="00AE2560" w:rsidP="0054610A">
            <w:pPr>
              <w:pStyle w:val="Style1"/>
              <w:spacing w:before="120" w:beforeAutospacing="0" w:after="120" w:afterAutospacing="0"/>
              <w:rPr>
                <w:b/>
                <w:sz w:val="20"/>
                <w:szCs w:val="20"/>
              </w:rPr>
            </w:pPr>
            <w:r w:rsidRPr="00D95D4E">
              <w:rPr>
                <w:b/>
              </w:rPr>
              <w:t xml:space="preserve">Localisation des sondages </w:t>
            </w:r>
            <w:r>
              <w:rPr>
                <w:b/>
              </w:rPr>
              <w:t xml:space="preserve">déterminée par le </w:t>
            </w:r>
            <w:r w:rsidRPr="00D95D4E">
              <w:rPr>
                <w:b/>
              </w:rPr>
              <w:t>prestataire de services</w:t>
            </w:r>
          </w:p>
        </w:tc>
      </w:tr>
      <w:tr w:rsidR="00AE2560" w:rsidRPr="00D95D4E" w14:paraId="2D87698F" w14:textId="77777777" w:rsidTr="001E5726">
        <w:tblPrEx>
          <w:shd w:val="clear" w:color="auto" w:fill="auto"/>
        </w:tblPrEx>
        <w:tc>
          <w:tcPr>
            <w:tcW w:w="2027" w:type="dxa"/>
            <w:gridSpan w:val="2"/>
            <w:tcBorders>
              <w:top w:val="single" w:sz="12" w:space="0" w:color="auto"/>
              <w:left w:val="single" w:sz="12" w:space="0" w:color="auto"/>
              <w:bottom w:val="single" w:sz="12" w:space="0" w:color="auto"/>
              <w:right w:val="single" w:sz="4" w:space="0" w:color="auto"/>
            </w:tcBorders>
            <w:shd w:val="clear" w:color="auto" w:fill="C0C0C0"/>
            <w:vAlign w:val="center"/>
          </w:tcPr>
          <w:p w14:paraId="2D87698A" w14:textId="77777777" w:rsidR="00AE2560" w:rsidRPr="00D95D4E" w:rsidRDefault="00AE2560" w:rsidP="0054610A">
            <w:pPr>
              <w:pStyle w:val="Style1"/>
              <w:jc w:val="left"/>
              <w:rPr>
                <w:sz w:val="20"/>
                <w:szCs w:val="20"/>
              </w:rPr>
            </w:pPr>
            <w:r w:rsidRPr="00D95D4E">
              <w:rPr>
                <w:sz w:val="20"/>
                <w:szCs w:val="20"/>
              </w:rPr>
              <w:t>Route                                           Tronçon                                        Section</w:t>
            </w:r>
          </w:p>
        </w:tc>
        <w:tc>
          <w:tcPr>
            <w:tcW w:w="1623" w:type="dxa"/>
            <w:gridSpan w:val="3"/>
            <w:tcBorders>
              <w:top w:val="single" w:sz="12" w:space="0" w:color="auto"/>
              <w:left w:val="single" w:sz="4" w:space="0" w:color="auto"/>
              <w:bottom w:val="single" w:sz="12" w:space="0" w:color="auto"/>
              <w:right w:val="single" w:sz="12" w:space="0" w:color="auto"/>
            </w:tcBorders>
            <w:shd w:val="clear" w:color="auto" w:fill="C0C0C0"/>
            <w:vAlign w:val="center"/>
          </w:tcPr>
          <w:p w14:paraId="2D87698B" w14:textId="77777777" w:rsidR="00AE2560" w:rsidRPr="00D95D4E" w:rsidRDefault="00AE2560" w:rsidP="00750DAD">
            <w:pPr>
              <w:pStyle w:val="Style1"/>
              <w:jc w:val="left"/>
              <w:rPr>
                <w:sz w:val="20"/>
                <w:szCs w:val="20"/>
              </w:rPr>
            </w:pPr>
            <w:r w:rsidRPr="00D95D4E">
              <w:rPr>
                <w:sz w:val="20"/>
                <w:szCs w:val="20"/>
              </w:rPr>
              <w:t>Voie</w:t>
            </w:r>
            <w:r w:rsidR="00750DAD">
              <w:rPr>
                <w:sz w:val="20"/>
                <w:szCs w:val="20"/>
              </w:rPr>
              <w:t xml:space="preserve"> et</w:t>
            </w:r>
            <w:r w:rsidRPr="00D95D4E">
              <w:rPr>
                <w:sz w:val="20"/>
                <w:szCs w:val="20"/>
              </w:rPr>
              <w:t xml:space="preserve">                                           Direction</w:t>
            </w:r>
          </w:p>
        </w:tc>
        <w:tc>
          <w:tcPr>
            <w:tcW w:w="1358" w:type="dxa"/>
            <w:tcBorders>
              <w:top w:val="single" w:sz="12" w:space="0" w:color="auto"/>
              <w:left w:val="single" w:sz="12" w:space="0" w:color="auto"/>
              <w:bottom w:val="single" w:sz="12" w:space="0" w:color="auto"/>
              <w:right w:val="single" w:sz="4" w:space="0" w:color="auto"/>
            </w:tcBorders>
            <w:shd w:val="clear" w:color="auto" w:fill="C0C0C0"/>
            <w:vAlign w:val="center"/>
          </w:tcPr>
          <w:p w14:paraId="2D87698C" w14:textId="77777777" w:rsidR="00AE2560" w:rsidRPr="00D95D4E" w:rsidRDefault="00AE2560" w:rsidP="0054610A">
            <w:pPr>
              <w:pStyle w:val="Style1"/>
              <w:jc w:val="left"/>
              <w:rPr>
                <w:sz w:val="20"/>
                <w:szCs w:val="20"/>
              </w:rPr>
            </w:pPr>
            <w:r w:rsidRPr="00D95D4E">
              <w:rPr>
                <w:sz w:val="20"/>
                <w:szCs w:val="20"/>
              </w:rPr>
              <w:t>Ch. début                                       Ch. fin                                          Longueur</w:t>
            </w:r>
            <w:r w:rsidR="00D21CB9">
              <w:rPr>
                <w:sz w:val="20"/>
                <w:szCs w:val="20"/>
              </w:rPr>
              <w:t xml:space="preserve"> (m)</w:t>
            </w:r>
          </w:p>
        </w:tc>
        <w:tc>
          <w:tcPr>
            <w:tcW w:w="5255" w:type="dxa"/>
            <w:gridSpan w:val="4"/>
            <w:tcBorders>
              <w:top w:val="single" w:sz="12" w:space="0" w:color="auto"/>
              <w:left w:val="single" w:sz="4" w:space="0" w:color="auto"/>
              <w:bottom w:val="single" w:sz="12" w:space="0" w:color="auto"/>
              <w:right w:val="single" w:sz="4" w:space="0" w:color="auto"/>
            </w:tcBorders>
            <w:shd w:val="clear" w:color="auto" w:fill="C0C0C0"/>
            <w:vAlign w:val="center"/>
          </w:tcPr>
          <w:p w14:paraId="2D87698D" w14:textId="77777777" w:rsidR="00AE2560" w:rsidRPr="00D95D4E" w:rsidRDefault="00AE2560" w:rsidP="0054610A">
            <w:pPr>
              <w:pStyle w:val="Style1"/>
              <w:jc w:val="left"/>
              <w:rPr>
                <w:sz w:val="20"/>
                <w:szCs w:val="20"/>
              </w:rPr>
            </w:pPr>
            <w:r w:rsidRPr="00D95D4E">
              <w:rPr>
                <w:sz w:val="20"/>
                <w:szCs w:val="20"/>
              </w:rPr>
              <w:t xml:space="preserve">Municipalité; MRC; CEP                                                                                                                                  </w:t>
            </w:r>
          </w:p>
        </w:tc>
        <w:tc>
          <w:tcPr>
            <w:tcW w:w="7014" w:type="dxa"/>
            <w:gridSpan w:val="4"/>
            <w:tcBorders>
              <w:top w:val="single" w:sz="12" w:space="0" w:color="auto"/>
              <w:left w:val="single" w:sz="4" w:space="0" w:color="auto"/>
              <w:bottom w:val="single" w:sz="12" w:space="0" w:color="auto"/>
              <w:right w:val="single" w:sz="12" w:space="0" w:color="auto"/>
            </w:tcBorders>
            <w:shd w:val="clear" w:color="auto" w:fill="C0C0C0"/>
            <w:vAlign w:val="center"/>
          </w:tcPr>
          <w:p w14:paraId="2D87698E" w14:textId="77777777" w:rsidR="00AE2560" w:rsidRPr="00D95D4E" w:rsidRDefault="00AE2560" w:rsidP="0054610A">
            <w:pPr>
              <w:pStyle w:val="Style1"/>
              <w:jc w:val="left"/>
              <w:rPr>
                <w:sz w:val="20"/>
                <w:szCs w:val="20"/>
              </w:rPr>
            </w:pPr>
            <w:r w:rsidRPr="00D95D4E">
              <w:rPr>
                <w:sz w:val="20"/>
                <w:szCs w:val="20"/>
              </w:rPr>
              <w:t>Restrictions relatives au maintien de la circulation</w:t>
            </w:r>
          </w:p>
        </w:tc>
      </w:tr>
      <w:tr w:rsidR="00AE2560" w:rsidRPr="00BE111C" w14:paraId="2D876995" w14:textId="77777777" w:rsidTr="001E5726">
        <w:tblPrEx>
          <w:shd w:val="clear" w:color="auto" w:fill="auto"/>
        </w:tblPrEx>
        <w:trPr>
          <w:trHeight w:val="432"/>
        </w:trPr>
        <w:tc>
          <w:tcPr>
            <w:tcW w:w="2027" w:type="dxa"/>
            <w:gridSpan w:val="2"/>
            <w:tcBorders>
              <w:top w:val="single" w:sz="12" w:space="0" w:color="auto"/>
              <w:left w:val="single" w:sz="12" w:space="0" w:color="auto"/>
              <w:bottom w:val="single" w:sz="4" w:space="0" w:color="auto"/>
              <w:right w:val="single" w:sz="4" w:space="0" w:color="auto"/>
            </w:tcBorders>
          </w:tcPr>
          <w:p w14:paraId="2D876990" w14:textId="77777777" w:rsidR="00AE2560" w:rsidRPr="00BE111C" w:rsidRDefault="00AE2560" w:rsidP="0054610A">
            <w:pPr>
              <w:pStyle w:val="Style1"/>
            </w:pPr>
          </w:p>
        </w:tc>
        <w:tc>
          <w:tcPr>
            <w:tcW w:w="1623" w:type="dxa"/>
            <w:gridSpan w:val="3"/>
            <w:tcBorders>
              <w:top w:val="single" w:sz="12" w:space="0" w:color="auto"/>
              <w:left w:val="single" w:sz="4" w:space="0" w:color="auto"/>
              <w:bottom w:val="single" w:sz="4" w:space="0" w:color="auto"/>
              <w:right w:val="single" w:sz="12" w:space="0" w:color="auto"/>
            </w:tcBorders>
          </w:tcPr>
          <w:p w14:paraId="2D876991" w14:textId="77777777" w:rsidR="00AE2560" w:rsidRPr="00BE111C" w:rsidRDefault="00AE2560" w:rsidP="0054610A">
            <w:pPr>
              <w:pStyle w:val="Style1"/>
            </w:pPr>
          </w:p>
        </w:tc>
        <w:tc>
          <w:tcPr>
            <w:tcW w:w="1358" w:type="dxa"/>
            <w:tcBorders>
              <w:top w:val="single" w:sz="12" w:space="0" w:color="auto"/>
              <w:left w:val="single" w:sz="12" w:space="0" w:color="auto"/>
              <w:bottom w:val="single" w:sz="4" w:space="0" w:color="auto"/>
              <w:right w:val="single" w:sz="4" w:space="0" w:color="auto"/>
            </w:tcBorders>
          </w:tcPr>
          <w:p w14:paraId="2D876992" w14:textId="77777777" w:rsidR="00AE2560" w:rsidRPr="00BE111C" w:rsidRDefault="00AE2560" w:rsidP="0054610A">
            <w:pPr>
              <w:pStyle w:val="Style1"/>
            </w:pPr>
          </w:p>
        </w:tc>
        <w:tc>
          <w:tcPr>
            <w:tcW w:w="5255" w:type="dxa"/>
            <w:gridSpan w:val="4"/>
            <w:tcBorders>
              <w:top w:val="single" w:sz="12" w:space="0" w:color="auto"/>
              <w:left w:val="single" w:sz="4" w:space="0" w:color="auto"/>
              <w:bottom w:val="single" w:sz="4" w:space="0" w:color="auto"/>
              <w:right w:val="single" w:sz="4" w:space="0" w:color="auto"/>
            </w:tcBorders>
          </w:tcPr>
          <w:p w14:paraId="2D876993" w14:textId="77777777" w:rsidR="00AE2560" w:rsidRPr="00BE111C" w:rsidRDefault="00AE2560" w:rsidP="0054610A">
            <w:pPr>
              <w:pStyle w:val="Style1"/>
            </w:pPr>
          </w:p>
        </w:tc>
        <w:tc>
          <w:tcPr>
            <w:tcW w:w="7014" w:type="dxa"/>
            <w:gridSpan w:val="4"/>
            <w:tcBorders>
              <w:top w:val="single" w:sz="12" w:space="0" w:color="auto"/>
              <w:left w:val="single" w:sz="4" w:space="0" w:color="auto"/>
              <w:bottom w:val="single" w:sz="4" w:space="0" w:color="auto"/>
              <w:right w:val="single" w:sz="12" w:space="0" w:color="auto"/>
            </w:tcBorders>
          </w:tcPr>
          <w:p w14:paraId="2D876994" w14:textId="77777777" w:rsidR="00AE2560" w:rsidRPr="00BE111C" w:rsidRDefault="00AE2560" w:rsidP="0054610A">
            <w:pPr>
              <w:pStyle w:val="Style1"/>
            </w:pPr>
          </w:p>
        </w:tc>
      </w:tr>
      <w:tr w:rsidR="001E5726" w:rsidRPr="00BE111C" w14:paraId="2D87699B" w14:textId="77777777" w:rsidTr="001E5726">
        <w:tblPrEx>
          <w:shd w:val="clear" w:color="auto" w:fill="auto"/>
        </w:tblPrEx>
        <w:trPr>
          <w:trHeight w:val="432"/>
        </w:trPr>
        <w:tc>
          <w:tcPr>
            <w:tcW w:w="2027" w:type="dxa"/>
            <w:gridSpan w:val="2"/>
            <w:tcBorders>
              <w:top w:val="single" w:sz="4" w:space="0" w:color="auto"/>
              <w:left w:val="single" w:sz="12" w:space="0" w:color="auto"/>
              <w:bottom w:val="single" w:sz="4" w:space="0" w:color="auto"/>
              <w:right w:val="single" w:sz="4" w:space="0" w:color="auto"/>
            </w:tcBorders>
          </w:tcPr>
          <w:p w14:paraId="2D876996" w14:textId="77777777" w:rsidR="001E5726" w:rsidRPr="00BE111C" w:rsidRDefault="001E5726" w:rsidP="0054610A">
            <w:pPr>
              <w:pStyle w:val="Style1"/>
            </w:pPr>
          </w:p>
        </w:tc>
        <w:tc>
          <w:tcPr>
            <w:tcW w:w="1623" w:type="dxa"/>
            <w:gridSpan w:val="3"/>
            <w:tcBorders>
              <w:top w:val="single" w:sz="4" w:space="0" w:color="auto"/>
              <w:left w:val="single" w:sz="4" w:space="0" w:color="auto"/>
              <w:bottom w:val="single" w:sz="4" w:space="0" w:color="auto"/>
              <w:right w:val="single" w:sz="12" w:space="0" w:color="auto"/>
            </w:tcBorders>
          </w:tcPr>
          <w:p w14:paraId="2D876997" w14:textId="77777777" w:rsidR="001E5726" w:rsidRPr="00BE111C" w:rsidRDefault="001E5726" w:rsidP="0054610A">
            <w:pPr>
              <w:pStyle w:val="Style1"/>
            </w:pPr>
          </w:p>
        </w:tc>
        <w:tc>
          <w:tcPr>
            <w:tcW w:w="1358" w:type="dxa"/>
            <w:tcBorders>
              <w:top w:val="single" w:sz="4" w:space="0" w:color="auto"/>
              <w:left w:val="single" w:sz="12" w:space="0" w:color="auto"/>
              <w:bottom w:val="single" w:sz="4" w:space="0" w:color="auto"/>
              <w:right w:val="single" w:sz="4" w:space="0" w:color="auto"/>
            </w:tcBorders>
          </w:tcPr>
          <w:p w14:paraId="2D876998" w14:textId="77777777" w:rsidR="001E5726" w:rsidRPr="00BE111C" w:rsidRDefault="001E5726" w:rsidP="0054610A">
            <w:pPr>
              <w:pStyle w:val="Style1"/>
            </w:pPr>
          </w:p>
        </w:tc>
        <w:tc>
          <w:tcPr>
            <w:tcW w:w="5255" w:type="dxa"/>
            <w:gridSpan w:val="4"/>
            <w:tcBorders>
              <w:top w:val="single" w:sz="4" w:space="0" w:color="auto"/>
              <w:left w:val="single" w:sz="4" w:space="0" w:color="auto"/>
              <w:bottom w:val="single" w:sz="4" w:space="0" w:color="auto"/>
              <w:right w:val="single" w:sz="4" w:space="0" w:color="auto"/>
            </w:tcBorders>
          </w:tcPr>
          <w:p w14:paraId="2D876999" w14:textId="77777777" w:rsidR="001E5726" w:rsidRPr="00BE111C" w:rsidRDefault="001E5726" w:rsidP="0054610A">
            <w:pPr>
              <w:pStyle w:val="Style1"/>
            </w:pPr>
          </w:p>
        </w:tc>
        <w:tc>
          <w:tcPr>
            <w:tcW w:w="7014" w:type="dxa"/>
            <w:gridSpan w:val="4"/>
            <w:tcBorders>
              <w:top w:val="single" w:sz="4" w:space="0" w:color="auto"/>
              <w:left w:val="single" w:sz="4" w:space="0" w:color="auto"/>
              <w:bottom w:val="single" w:sz="4" w:space="0" w:color="auto"/>
              <w:right w:val="single" w:sz="12" w:space="0" w:color="auto"/>
            </w:tcBorders>
          </w:tcPr>
          <w:p w14:paraId="2D87699A" w14:textId="77777777" w:rsidR="001E5726" w:rsidRPr="00BE111C" w:rsidRDefault="001E5726" w:rsidP="0054610A">
            <w:pPr>
              <w:pStyle w:val="Style1"/>
            </w:pPr>
          </w:p>
        </w:tc>
      </w:tr>
      <w:tr w:rsidR="00AE2560" w:rsidRPr="00BE111C" w14:paraId="2D8769A1" w14:textId="77777777" w:rsidTr="001E5726">
        <w:tblPrEx>
          <w:shd w:val="clear" w:color="auto" w:fill="auto"/>
        </w:tblPrEx>
        <w:trPr>
          <w:trHeight w:val="432"/>
        </w:trPr>
        <w:tc>
          <w:tcPr>
            <w:tcW w:w="2027" w:type="dxa"/>
            <w:gridSpan w:val="2"/>
            <w:tcBorders>
              <w:top w:val="single" w:sz="4" w:space="0" w:color="auto"/>
              <w:left w:val="single" w:sz="12" w:space="0" w:color="auto"/>
              <w:bottom w:val="single" w:sz="12" w:space="0" w:color="auto"/>
              <w:right w:val="single" w:sz="4" w:space="0" w:color="auto"/>
            </w:tcBorders>
          </w:tcPr>
          <w:p w14:paraId="2D87699C" w14:textId="77777777" w:rsidR="00AE2560" w:rsidRPr="00BE111C" w:rsidRDefault="00AE2560" w:rsidP="0054610A">
            <w:pPr>
              <w:pStyle w:val="Style1"/>
            </w:pPr>
          </w:p>
        </w:tc>
        <w:tc>
          <w:tcPr>
            <w:tcW w:w="1623" w:type="dxa"/>
            <w:gridSpan w:val="3"/>
            <w:tcBorders>
              <w:top w:val="single" w:sz="4" w:space="0" w:color="auto"/>
              <w:left w:val="single" w:sz="4" w:space="0" w:color="auto"/>
              <w:bottom w:val="single" w:sz="12" w:space="0" w:color="auto"/>
              <w:right w:val="single" w:sz="12" w:space="0" w:color="auto"/>
            </w:tcBorders>
          </w:tcPr>
          <w:p w14:paraId="2D87699D" w14:textId="77777777" w:rsidR="00AE2560" w:rsidRPr="00BE111C" w:rsidRDefault="00AE2560" w:rsidP="0054610A">
            <w:pPr>
              <w:pStyle w:val="Style1"/>
            </w:pPr>
          </w:p>
        </w:tc>
        <w:tc>
          <w:tcPr>
            <w:tcW w:w="1358" w:type="dxa"/>
            <w:tcBorders>
              <w:top w:val="single" w:sz="4" w:space="0" w:color="auto"/>
              <w:left w:val="single" w:sz="12" w:space="0" w:color="auto"/>
              <w:bottom w:val="single" w:sz="12" w:space="0" w:color="auto"/>
              <w:right w:val="single" w:sz="4" w:space="0" w:color="auto"/>
            </w:tcBorders>
          </w:tcPr>
          <w:p w14:paraId="2D87699E" w14:textId="77777777" w:rsidR="00AE2560" w:rsidRPr="00BE111C" w:rsidRDefault="00AE2560" w:rsidP="0054610A">
            <w:pPr>
              <w:pStyle w:val="Style1"/>
            </w:pPr>
          </w:p>
        </w:tc>
        <w:tc>
          <w:tcPr>
            <w:tcW w:w="5255" w:type="dxa"/>
            <w:gridSpan w:val="4"/>
            <w:tcBorders>
              <w:top w:val="single" w:sz="4" w:space="0" w:color="auto"/>
              <w:left w:val="single" w:sz="4" w:space="0" w:color="auto"/>
              <w:bottom w:val="single" w:sz="12" w:space="0" w:color="auto"/>
              <w:right w:val="single" w:sz="4" w:space="0" w:color="auto"/>
            </w:tcBorders>
          </w:tcPr>
          <w:p w14:paraId="2D87699F" w14:textId="77777777" w:rsidR="00AE2560" w:rsidRPr="00BE111C" w:rsidRDefault="00AE2560" w:rsidP="0054610A">
            <w:pPr>
              <w:pStyle w:val="Style1"/>
            </w:pPr>
          </w:p>
        </w:tc>
        <w:tc>
          <w:tcPr>
            <w:tcW w:w="7014" w:type="dxa"/>
            <w:gridSpan w:val="4"/>
            <w:tcBorders>
              <w:top w:val="single" w:sz="4" w:space="0" w:color="auto"/>
              <w:left w:val="single" w:sz="4" w:space="0" w:color="auto"/>
              <w:bottom w:val="single" w:sz="12" w:space="0" w:color="auto"/>
              <w:right w:val="single" w:sz="12" w:space="0" w:color="auto"/>
            </w:tcBorders>
          </w:tcPr>
          <w:p w14:paraId="2D8769A0" w14:textId="77777777" w:rsidR="00AE2560" w:rsidRPr="00BE111C" w:rsidRDefault="00AE2560" w:rsidP="0054610A">
            <w:pPr>
              <w:pStyle w:val="Style1"/>
            </w:pPr>
          </w:p>
        </w:tc>
      </w:tr>
      <w:tr w:rsidR="00AE2560" w:rsidRPr="00BE111C" w14:paraId="2D8769A3" w14:textId="77777777" w:rsidTr="0054610A">
        <w:tc>
          <w:tcPr>
            <w:tcW w:w="17280" w:type="dxa"/>
            <w:gridSpan w:val="14"/>
            <w:tcBorders>
              <w:top w:val="single" w:sz="12" w:space="0" w:color="auto"/>
              <w:left w:val="single" w:sz="12" w:space="0" w:color="auto"/>
              <w:bottom w:val="single" w:sz="12" w:space="0" w:color="auto"/>
              <w:right w:val="single" w:sz="12" w:space="0" w:color="auto"/>
            </w:tcBorders>
            <w:shd w:val="clear" w:color="auto" w:fill="C0C0C0"/>
          </w:tcPr>
          <w:p w14:paraId="2D8769A2" w14:textId="77777777" w:rsidR="00AE2560" w:rsidRPr="00D95D4E" w:rsidRDefault="00AE2560" w:rsidP="0054610A">
            <w:pPr>
              <w:pStyle w:val="Style1"/>
              <w:spacing w:before="120" w:beforeAutospacing="0" w:after="120" w:afterAutospacing="0"/>
              <w:rPr>
                <w:b/>
                <w:sz w:val="20"/>
                <w:szCs w:val="20"/>
              </w:rPr>
            </w:pPr>
            <w:r w:rsidRPr="00D95D4E">
              <w:rPr>
                <w:b/>
              </w:rPr>
              <w:t xml:space="preserve">Localisation des sondages </w:t>
            </w:r>
            <w:r>
              <w:rPr>
                <w:b/>
              </w:rPr>
              <w:t>déterminée</w:t>
            </w:r>
            <w:r w:rsidRPr="00D95D4E">
              <w:rPr>
                <w:b/>
              </w:rPr>
              <w:t xml:space="preserve"> par le Ministère</w:t>
            </w:r>
          </w:p>
        </w:tc>
      </w:tr>
      <w:tr w:rsidR="00AE2560" w:rsidRPr="00D95D4E" w14:paraId="2D8769AA" w14:textId="77777777" w:rsidTr="0054610A">
        <w:tblPrEx>
          <w:shd w:val="clear" w:color="auto" w:fill="auto"/>
        </w:tblPrEx>
        <w:trPr>
          <w:trHeight w:val="467"/>
        </w:trPr>
        <w:tc>
          <w:tcPr>
            <w:tcW w:w="1221" w:type="dxa"/>
            <w:vMerge w:val="restart"/>
            <w:tcBorders>
              <w:top w:val="single" w:sz="12" w:space="0" w:color="auto"/>
              <w:left w:val="single" w:sz="12" w:space="0" w:color="auto"/>
              <w:bottom w:val="single" w:sz="4" w:space="0" w:color="auto"/>
              <w:right w:val="single" w:sz="4" w:space="0" w:color="auto"/>
            </w:tcBorders>
            <w:shd w:val="clear" w:color="auto" w:fill="C0C0C0"/>
            <w:vAlign w:val="center"/>
          </w:tcPr>
          <w:p w14:paraId="2D8769A4" w14:textId="77777777" w:rsidR="00AE2560" w:rsidRPr="00D95D4E" w:rsidRDefault="00AE2560" w:rsidP="0054610A">
            <w:pPr>
              <w:pStyle w:val="Style1"/>
              <w:jc w:val="left"/>
              <w:rPr>
                <w:sz w:val="20"/>
                <w:szCs w:val="20"/>
              </w:rPr>
            </w:pPr>
            <w:r w:rsidRPr="00D95D4E">
              <w:rPr>
                <w:sz w:val="20"/>
                <w:szCs w:val="20"/>
              </w:rPr>
              <w:t>Route Tronçon Section</w:t>
            </w:r>
          </w:p>
        </w:tc>
        <w:tc>
          <w:tcPr>
            <w:tcW w:w="1107" w:type="dxa"/>
            <w:gridSpan w:val="2"/>
            <w:vMerge w:val="restart"/>
            <w:tcBorders>
              <w:top w:val="single" w:sz="12" w:space="0" w:color="auto"/>
              <w:left w:val="single" w:sz="4" w:space="0" w:color="auto"/>
              <w:bottom w:val="single" w:sz="4" w:space="0" w:color="auto"/>
              <w:right w:val="single" w:sz="4" w:space="0" w:color="auto"/>
            </w:tcBorders>
            <w:shd w:val="clear" w:color="auto" w:fill="C0C0C0"/>
            <w:vAlign w:val="center"/>
          </w:tcPr>
          <w:p w14:paraId="2D8769A5" w14:textId="77777777" w:rsidR="00AE2560" w:rsidRPr="00D95D4E" w:rsidRDefault="00AE2560" w:rsidP="0054610A">
            <w:pPr>
              <w:pStyle w:val="Style1"/>
              <w:jc w:val="left"/>
              <w:rPr>
                <w:sz w:val="20"/>
                <w:szCs w:val="20"/>
              </w:rPr>
            </w:pPr>
            <w:r w:rsidRPr="00D95D4E">
              <w:rPr>
                <w:sz w:val="20"/>
                <w:szCs w:val="20"/>
              </w:rPr>
              <w:t>Voie et  Direction</w:t>
            </w:r>
          </w:p>
        </w:tc>
        <w:tc>
          <w:tcPr>
            <w:tcW w:w="1285" w:type="dxa"/>
            <w:vMerge w:val="restart"/>
            <w:tcBorders>
              <w:top w:val="single" w:sz="12" w:space="0" w:color="auto"/>
              <w:left w:val="single" w:sz="4" w:space="0" w:color="auto"/>
              <w:bottom w:val="single" w:sz="4" w:space="0" w:color="auto"/>
              <w:right w:val="single" w:sz="12" w:space="0" w:color="auto"/>
            </w:tcBorders>
            <w:shd w:val="clear" w:color="auto" w:fill="C0C0C0"/>
            <w:vAlign w:val="center"/>
          </w:tcPr>
          <w:p w14:paraId="2D8769A6" w14:textId="77777777" w:rsidR="00AE2560" w:rsidRPr="00D95D4E" w:rsidRDefault="00AE2560" w:rsidP="0054610A">
            <w:pPr>
              <w:pStyle w:val="Style1"/>
              <w:jc w:val="left"/>
              <w:rPr>
                <w:sz w:val="20"/>
                <w:szCs w:val="20"/>
              </w:rPr>
            </w:pPr>
            <w:r w:rsidRPr="00D95D4E">
              <w:rPr>
                <w:sz w:val="20"/>
                <w:szCs w:val="20"/>
              </w:rPr>
              <w:t>Ch. début   Ch. fin Longueur</w:t>
            </w:r>
            <w:r w:rsidR="00D21CB9">
              <w:rPr>
                <w:sz w:val="20"/>
                <w:szCs w:val="20"/>
              </w:rPr>
              <w:t xml:space="preserve"> (m)</w:t>
            </w:r>
          </w:p>
        </w:tc>
        <w:tc>
          <w:tcPr>
            <w:tcW w:w="1493" w:type="dxa"/>
            <w:gridSpan w:val="3"/>
            <w:vMerge w:val="restart"/>
            <w:tcBorders>
              <w:top w:val="single" w:sz="12" w:space="0" w:color="auto"/>
              <w:left w:val="single" w:sz="12" w:space="0" w:color="auto"/>
              <w:bottom w:val="single" w:sz="4" w:space="0" w:color="auto"/>
              <w:right w:val="single" w:sz="4" w:space="0" w:color="auto"/>
            </w:tcBorders>
            <w:shd w:val="clear" w:color="auto" w:fill="C0C0C0"/>
            <w:vAlign w:val="center"/>
          </w:tcPr>
          <w:p w14:paraId="2D8769A7" w14:textId="77777777" w:rsidR="00AE2560" w:rsidRPr="00D95D4E" w:rsidRDefault="00AE2560" w:rsidP="0054610A">
            <w:pPr>
              <w:pStyle w:val="Style1"/>
              <w:jc w:val="left"/>
              <w:rPr>
                <w:sz w:val="20"/>
                <w:szCs w:val="20"/>
              </w:rPr>
            </w:pPr>
            <w:r w:rsidRPr="00D95D4E">
              <w:rPr>
                <w:sz w:val="20"/>
                <w:szCs w:val="20"/>
              </w:rPr>
              <w:t>Municipalité                              MRC                                        CEP</w:t>
            </w:r>
          </w:p>
        </w:tc>
        <w:tc>
          <w:tcPr>
            <w:tcW w:w="1954" w:type="dxa"/>
            <w:vMerge w:val="restart"/>
            <w:tcBorders>
              <w:top w:val="single" w:sz="12" w:space="0" w:color="auto"/>
              <w:left w:val="single" w:sz="4" w:space="0" w:color="auto"/>
              <w:bottom w:val="single" w:sz="4" w:space="0" w:color="auto"/>
              <w:right w:val="single" w:sz="4" w:space="0" w:color="auto"/>
            </w:tcBorders>
            <w:shd w:val="clear" w:color="auto" w:fill="C0C0C0"/>
            <w:vAlign w:val="center"/>
          </w:tcPr>
          <w:p w14:paraId="2D8769A8" w14:textId="77777777" w:rsidR="00AE2560" w:rsidRPr="00D95D4E" w:rsidRDefault="00AE2560" w:rsidP="0054610A">
            <w:pPr>
              <w:pStyle w:val="Style1"/>
              <w:jc w:val="left"/>
              <w:rPr>
                <w:sz w:val="20"/>
                <w:szCs w:val="20"/>
              </w:rPr>
            </w:pPr>
            <w:r w:rsidRPr="00D95D4E">
              <w:rPr>
                <w:sz w:val="20"/>
                <w:szCs w:val="20"/>
              </w:rPr>
              <w:t>Restrictions relatives                   au maintien de                             la circulation</w:t>
            </w:r>
          </w:p>
        </w:tc>
        <w:tc>
          <w:tcPr>
            <w:tcW w:w="10217" w:type="dxa"/>
            <w:gridSpan w:val="6"/>
            <w:tcBorders>
              <w:top w:val="single" w:sz="12" w:space="0" w:color="auto"/>
              <w:left w:val="single" w:sz="4" w:space="0" w:color="auto"/>
              <w:bottom w:val="single" w:sz="4" w:space="0" w:color="auto"/>
              <w:right w:val="single" w:sz="12" w:space="0" w:color="auto"/>
            </w:tcBorders>
            <w:shd w:val="clear" w:color="auto" w:fill="C0C0C0"/>
            <w:vAlign w:val="center"/>
          </w:tcPr>
          <w:p w14:paraId="2D8769A9" w14:textId="77777777" w:rsidR="00AE2560" w:rsidRPr="00D95D4E" w:rsidRDefault="00AE2560" w:rsidP="0054610A">
            <w:pPr>
              <w:pStyle w:val="Style1"/>
              <w:jc w:val="center"/>
              <w:rPr>
                <w:b/>
              </w:rPr>
            </w:pPr>
            <w:r w:rsidRPr="00D95D4E">
              <w:rPr>
                <w:b/>
              </w:rPr>
              <w:t>Sondages</w:t>
            </w:r>
          </w:p>
        </w:tc>
      </w:tr>
      <w:tr w:rsidR="00AE2560" w:rsidRPr="00D95D4E" w14:paraId="2D8769B5" w14:textId="77777777" w:rsidTr="0054610A">
        <w:tblPrEx>
          <w:shd w:val="clear" w:color="auto" w:fill="auto"/>
        </w:tblPrEx>
        <w:trPr>
          <w:trHeight w:val="652"/>
        </w:trPr>
        <w:tc>
          <w:tcPr>
            <w:tcW w:w="1221" w:type="dxa"/>
            <w:vMerge/>
            <w:tcBorders>
              <w:top w:val="single" w:sz="4" w:space="0" w:color="auto"/>
              <w:left w:val="single" w:sz="12" w:space="0" w:color="auto"/>
              <w:bottom w:val="single" w:sz="12" w:space="0" w:color="auto"/>
              <w:right w:val="single" w:sz="4" w:space="0" w:color="auto"/>
            </w:tcBorders>
            <w:shd w:val="clear" w:color="auto" w:fill="C0C0C0"/>
            <w:vAlign w:val="center"/>
          </w:tcPr>
          <w:p w14:paraId="2D8769AB" w14:textId="77777777" w:rsidR="00AE2560" w:rsidRPr="00D95D4E" w:rsidRDefault="00AE2560" w:rsidP="0054610A">
            <w:pPr>
              <w:pStyle w:val="Style1"/>
              <w:rPr>
                <w:sz w:val="20"/>
                <w:szCs w:val="20"/>
              </w:rPr>
            </w:pPr>
          </w:p>
        </w:tc>
        <w:tc>
          <w:tcPr>
            <w:tcW w:w="1107" w:type="dxa"/>
            <w:gridSpan w:val="2"/>
            <w:vMerge/>
            <w:tcBorders>
              <w:top w:val="single" w:sz="4" w:space="0" w:color="auto"/>
              <w:left w:val="single" w:sz="4" w:space="0" w:color="auto"/>
              <w:bottom w:val="single" w:sz="12" w:space="0" w:color="auto"/>
              <w:right w:val="single" w:sz="4" w:space="0" w:color="auto"/>
            </w:tcBorders>
            <w:shd w:val="clear" w:color="auto" w:fill="C0C0C0"/>
            <w:vAlign w:val="center"/>
          </w:tcPr>
          <w:p w14:paraId="2D8769AC" w14:textId="77777777" w:rsidR="00AE2560" w:rsidRPr="00D95D4E" w:rsidRDefault="00AE2560" w:rsidP="0054610A">
            <w:pPr>
              <w:pStyle w:val="Style1"/>
              <w:rPr>
                <w:sz w:val="20"/>
                <w:szCs w:val="20"/>
              </w:rPr>
            </w:pPr>
          </w:p>
        </w:tc>
        <w:tc>
          <w:tcPr>
            <w:tcW w:w="1285" w:type="dxa"/>
            <w:vMerge/>
            <w:tcBorders>
              <w:top w:val="single" w:sz="4" w:space="0" w:color="auto"/>
              <w:left w:val="single" w:sz="4" w:space="0" w:color="auto"/>
              <w:bottom w:val="single" w:sz="12" w:space="0" w:color="auto"/>
              <w:right w:val="single" w:sz="12" w:space="0" w:color="auto"/>
            </w:tcBorders>
            <w:shd w:val="clear" w:color="auto" w:fill="C0C0C0"/>
            <w:vAlign w:val="center"/>
          </w:tcPr>
          <w:p w14:paraId="2D8769AD" w14:textId="77777777" w:rsidR="00AE2560" w:rsidRPr="00D95D4E" w:rsidRDefault="00AE2560" w:rsidP="0054610A">
            <w:pPr>
              <w:pStyle w:val="Style1"/>
              <w:rPr>
                <w:sz w:val="20"/>
                <w:szCs w:val="20"/>
              </w:rPr>
            </w:pPr>
          </w:p>
        </w:tc>
        <w:tc>
          <w:tcPr>
            <w:tcW w:w="1493" w:type="dxa"/>
            <w:gridSpan w:val="3"/>
            <w:vMerge/>
            <w:tcBorders>
              <w:top w:val="single" w:sz="4" w:space="0" w:color="auto"/>
              <w:left w:val="single" w:sz="12" w:space="0" w:color="auto"/>
              <w:bottom w:val="single" w:sz="12" w:space="0" w:color="auto"/>
              <w:right w:val="single" w:sz="4" w:space="0" w:color="auto"/>
            </w:tcBorders>
            <w:shd w:val="clear" w:color="auto" w:fill="C0C0C0"/>
            <w:vAlign w:val="center"/>
          </w:tcPr>
          <w:p w14:paraId="2D8769AE" w14:textId="77777777" w:rsidR="00AE2560" w:rsidRPr="00D95D4E" w:rsidRDefault="00AE2560" w:rsidP="0054610A">
            <w:pPr>
              <w:pStyle w:val="Style1"/>
              <w:rPr>
                <w:sz w:val="20"/>
                <w:szCs w:val="20"/>
              </w:rPr>
            </w:pPr>
          </w:p>
        </w:tc>
        <w:tc>
          <w:tcPr>
            <w:tcW w:w="1954" w:type="dxa"/>
            <w:vMerge/>
            <w:tcBorders>
              <w:top w:val="single" w:sz="4" w:space="0" w:color="auto"/>
              <w:left w:val="single" w:sz="4" w:space="0" w:color="auto"/>
              <w:bottom w:val="single" w:sz="12" w:space="0" w:color="auto"/>
              <w:right w:val="single" w:sz="4" w:space="0" w:color="auto"/>
            </w:tcBorders>
            <w:shd w:val="clear" w:color="auto" w:fill="C0C0C0"/>
            <w:vAlign w:val="center"/>
          </w:tcPr>
          <w:p w14:paraId="2D8769AF" w14:textId="77777777" w:rsidR="00AE2560" w:rsidRPr="00D95D4E" w:rsidRDefault="00AE2560" w:rsidP="0054610A">
            <w:pPr>
              <w:pStyle w:val="Style1"/>
              <w:rPr>
                <w:sz w:val="20"/>
                <w:szCs w:val="20"/>
              </w:rPr>
            </w:pPr>
          </w:p>
        </w:tc>
        <w:tc>
          <w:tcPr>
            <w:tcW w:w="2163"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0" w14:textId="77777777" w:rsidR="00AE2560" w:rsidRPr="00D95D4E" w:rsidRDefault="00AE2560" w:rsidP="0054610A">
            <w:pPr>
              <w:pStyle w:val="Style1"/>
              <w:jc w:val="left"/>
              <w:rPr>
                <w:sz w:val="20"/>
                <w:szCs w:val="20"/>
              </w:rPr>
            </w:pPr>
            <w:r w:rsidRPr="00D95D4E">
              <w:rPr>
                <w:sz w:val="20"/>
                <w:szCs w:val="20"/>
              </w:rPr>
              <w:t>Chaînage</w:t>
            </w:r>
          </w:p>
        </w:tc>
        <w:tc>
          <w:tcPr>
            <w:tcW w:w="2389" w:type="dxa"/>
            <w:gridSpan w:val="2"/>
            <w:tcBorders>
              <w:top w:val="single" w:sz="4" w:space="0" w:color="auto"/>
              <w:left w:val="single" w:sz="4" w:space="0" w:color="auto"/>
              <w:bottom w:val="single" w:sz="12" w:space="0" w:color="auto"/>
              <w:right w:val="single" w:sz="4" w:space="0" w:color="auto"/>
            </w:tcBorders>
            <w:shd w:val="clear" w:color="auto" w:fill="C0C0C0"/>
            <w:vAlign w:val="center"/>
          </w:tcPr>
          <w:p w14:paraId="2D8769B1" w14:textId="77777777" w:rsidR="00AE2560" w:rsidRPr="00D95D4E" w:rsidRDefault="00AE2560" w:rsidP="0054610A">
            <w:pPr>
              <w:pStyle w:val="Style1"/>
              <w:jc w:val="left"/>
              <w:rPr>
                <w:sz w:val="20"/>
                <w:szCs w:val="20"/>
              </w:rPr>
            </w:pPr>
            <w:r w:rsidRPr="00D95D4E">
              <w:rPr>
                <w:sz w:val="20"/>
                <w:szCs w:val="20"/>
              </w:rPr>
              <w:t>Accotement de gauche (1/2000 m)</w:t>
            </w:r>
          </w:p>
        </w:tc>
        <w:tc>
          <w:tcPr>
            <w:tcW w:w="1646"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2" w14:textId="77777777" w:rsidR="00AE2560" w:rsidRPr="00D95D4E" w:rsidRDefault="00AE2560" w:rsidP="0054610A">
            <w:pPr>
              <w:pStyle w:val="Style1"/>
              <w:jc w:val="left"/>
              <w:rPr>
                <w:sz w:val="20"/>
                <w:szCs w:val="20"/>
              </w:rPr>
            </w:pPr>
            <w:r w:rsidRPr="00D95D4E">
              <w:rPr>
                <w:sz w:val="20"/>
                <w:szCs w:val="20"/>
              </w:rPr>
              <w:t>Voie de gauche (1/300 m)</w:t>
            </w:r>
          </w:p>
        </w:tc>
        <w:tc>
          <w:tcPr>
            <w:tcW w:w="2373"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3" w14:textId="77777777" w:rsidR="00AE2560" w:rsidRPr="00D95D4E" w:rsidRDefault="00AE2560" w:rsidP="0054610A">
            <w:pPr>
              <w:pStyle w:val="Style1"/>
              <w:jc w:val="left"/>
              <w:rPr>
                <w:sz w:val="20"/>
                <w:szCs w:val="20"/>
              </w:rPr>
            </w:pPr>
            <w:r w:rsidRPr="00D95D4E">
              <w:rPr>
                <w:sz w:val="20"/>
                <w:szCs w:val="20"/>
              </w:rPr>
              <w:t>Accotement de droite    (1/2000 m)</w:t>
            </w:r>
          </w:p>
        </w:tc>
        <w:tc>
          <w:tcPr>
            <w:tcW w:w="1646" w:type="dxa"/>
            <w:tcBorders>
              <w:top w:val="single" w:sz="4" w:space="0" w:color="auto"/>
              <w:left w:val="single" w:sz="4" w:space="0" w:color="auto"/>
              <w:bottom w:val="single" w:sz="12" w:space="0" w:color="auto"/>
              <w:right w:val="single" w:sz="12" w:space="0" w:color="auto"/>
            </w:tcBorders>
            <w:shd w:val="clear" w:color="auto" w:fill="C0C0C0"/>
            <w:vAlign w:val="center"/>
          </w:tcPr>
          <w:p w14:paraId="2D8769B4" w14:textId="77777777" w:rsidR="00AE2560" w:rsidRPr="00D95D4E" w:rsidRDefault="00AE2560" w:rsidP="0054610A">
            <w:pPr>
              <w:pStyle w:val="Style1"/>
              <w:jc w:val="left"/>
              <w:rPr>
                <w:sz w:val="20"/>
                <w:szCs w:val="20"/>
              </w:rPr>
            </w:pPr>
            <w:r w:rsidRPr="00D95D4E">
              <w:rPr>
                <w:sz w:val="20"/>
                <w:szCs w:val="20"/>
              </w:rPr>
              <w:t xml:space="preserve">Voie de droite </w:t>
            </w:r>
            <w:r w:rsidRPr="00D95D4E">
              <w:rPr>
                <w:sz w:val="20"/>
                <w:szCs w:val="20"/>
              </w:rPr>
              <w:br/>
              <w:t>(1/300 m)</w:t>
            </w:r>
          </w:p>
        </w:tc>
      </w:tr>
      <w:tr w:rsidR="00AE2560" w:rsidRPr="00BE111C" w14:paraId="2D8769C0" w14:textId="77777777" w:rsidTr="0054610A">
        <w:tblPrEx>
          <w:shd w:val="clear" w:color="auto" w:fill="auto"/>
        </w:tblPrEx>
        <w:trPr>
          <w:trHeight w:val="432"/>
        </w:trPr>
        <w:tc>
          <w:tcPr>
            <w:tcW w:w="1221" w:type="dxa"/>
            <w:vMerge w:val="restart"/>
            <w:tcBorders>
              <w:top w:val="single" w:sz="12" w:space="0" w:color="auto"/>
              <w:left w:val="single" w:sz="12" w:space="0" w:color="auto"/>
              <w:right w:val="single" w:sz="4" w:space="0" w:color="auto"/>
            </w:tcBorders>
          </w:tcPr>
          <w:p w14:paraId="2D8769B6" w14:textId="77777777" w:rsidR="00AE2560" w:rsidRPr="00BE111C" w:rsidRDefault="00AE2560" w:rsidP="0054610A">
            <w:pPr>
              <w:pStyle w:val="Style1"/>
            </w:pPr>
          </w:p>
        </w:tc>
        <w:tc>
          <w:tcPr>
            <w:tcW w:w="1107" w:type="dxa"/>
            <w:gridSpan w:val="2"/>
            <w:vMerge w:val="restart"/>
            <w:tcBorders>
              <w:top w:val="single" w:sz="12" w:space="0" w:color="auto"/>
              <w:left w:val="single" w:sz="4" w:space="0" w:color="auto"/>
              <w:right w:val="single" w:sz="4" w:space="0" w:color="auto"/>
            </w:tcBorders>
          </w:tcPr>
          <w:p w14:paraId="2D8769B7" w14:textId="77777777" w:rsidR="00AE2560" w:rsidRPr="00BE111C" w:rsidRDefault="00AE2560" w:rsidP="0054610A">
            <w:pPr>
              <w:pStyle w:val="Style1"/>
            </w:pPr>
          </w:p>
        </w:tc>
        <w:tc>
          <w:tcPr>
            <w:tcW w:w="1285" w:type="dxa"/>
            <w:vMerge w:val="restart"/>
            <w:tcBorders>
              <w:top w:val="single" w:sz="12" w:space="0" w:color="auto"/>
              <w:left w:val="single" w:sz="4" w:space="0" w:color="auto"/>
              <w:right w:val="single" w:sz="12" w:space="0" w:color="auto"/>
            </w:tcBorders>
          </w:tcPr>
          <w:p w14:paraId="2D8769B8" w14:textId="77777777" w:rsidR="00AE2560" w:rsidRPr="00BE111C" w:rsidRDefault="00AE2560" w:rsidP="0054610A">
            <w:pPr>
              <w:pStyle w:val="Style1"/>
            </w:pPr>
          </w:p>
        </w:tc>
        <w:tc>
          <w:tcPr>
            <w:tcW w:w="1493" w:type="dxa"/>
            <w:gridSpan w:val="3"/>
            <w:vMerge w:val="restart"/>
            <w:tcBorders>
              <w:top w:val="single" w:sz="12" w:space="0" w:color="auto"/>
              <w:left w:val="single" w:sz="12" w:space="0" w:color="auto"/>
              <w:right w:val="single" w:sz="4" w:space="0" w:color="auto"/>
            </w:tcBorders>
          </w:tcPr>
          <w:p w14:paraId="2D8769B9" w14:textId="77777777" w:rsidR="00AE2560" w:rsidRPr="00BE111C" w:rsidRDefault="00AE2560" w:rsidP="0054610A">
            <w:pPr>
              <w:pStyle w:val="Style1"/>
            </w:pPr>
          </w:p>
        </w:tc>
        <w:tc>
          <w:tcPr>
            <w:tcW w:w="1954" w:type="dxa"/>
            <w:vMerge w:val="restart"/>
            <w:tcBorders>
              <w:top w:val="single" w:sz="12" w:space="0" w:color="auto"/>
              <w:left w:val="single" w:sz="4" w:space="0" w:color="auto"/>
              <w:right w:val="single" w:sz="4" w:space="0" w:color="auto"/>
            </w:tcBorders>
          </w:tcPr>
          <w:p w14:paraId="2D8769BA" w14:textId="77777777" w:rsidR="00AE2560" w:rsidRPr="00BE111C" w:rsidRDefault="00AE2560" w:rsidP="0054610A">
            <w:pPr>
              <w:pStyle w:val="Style1"/>
            </w:pPr>
          </w:p>
        </w:tc>
        <w:tc>
          <w:tcPr>
            <w:tcW w:w="2163" w:type="dxa"/>
            <w:tcBorders>
              <w:top w:val="single" w:sz="12" w:space="0" w:color="auto"/>
              <w:left w:val="single" w:sz="4" w:space="0" w:color="auto"/>
              <w:bottom w:val="single" w:sz="4" w:space="0" w:color="auto"/>
              <w:right w:val="single" w:sz="4" w:space="0" w:color="auto"/>
            </w:tcBorders>
          </w:tcPr>
          <w:p w14:paraId="2D8769BB" w14:textId="77777777" w:rsidR="00AE2560" w:rsidRPr="00BE111C" w:rsidRDefault="00AE2560" w:rsidP="0054610A">
            <w:pPr>
              <w:pStyle w:val="Style1"/>
            </w:pPr>
          </w:p>
        </w:tc>
        <w:tc>
          <w:tcPr>
            <w:tcW w:w="2389" w:type="dxa"/>
            <w:gridSpan w:val="2"/>
            <w:tcBorders>
              <w:top w:val="single" w:sz="12" w:space="0" w:color="auto"/>
              <w:left w:val="single" w:sz="4" w:space="0" w:color="auto"/>
              <w:bottom w:val="single" w:sz="4" w:space="0" w:color="auto"/>
              <w:right w:val="single" w:sz="4" w:space="0" w:color="auto"/>
            </w:tcBorders>
          </w:tcPr>
          <w:p w14:paraId="2D8769BC" w14:textId="77777777" w:rsidR="00AE2560" w:rsidRPr="00BE111C" w:rsidRDefault="00AE2560" w:rsidP="0054610A">
            <w:pPr>
              <w:pStyle w:val="Style1"/>
            </w:pPr>
          </w:p>
        </w:tc>
        <w:tc>
          <w:tcPr>
            <w:tcW w:w="1646" w:type="dxa"/>
            <w:tcBorders>
              <w:top w:val="single" w:sz="12" w:space="0" w:color="auto"/>
              <w:left w:val="single" w:sz="4" w:space="0" w:color="auto"/>
              <w:bottom w:val="single" w:sz="4" w:space="0" w:color="auto"/>
              <w:right w:val="single" w:sz="4" w:space="0" w:color="auto"/>
            </w:tcBorders>
          </w:tcPr>
          <w:p w14:paraId="2D8769BD" w14:textId="77777777" w:rsidR="00AE2560" w:rsidRPr="00BE111C" w:rsidRDefault="00AE2560" w:rsidP="0054610A">
            <w:pPr>
              <w:pStyle w:val="Style1"/>
            </w:pPr>
          </w:p>
        </w:tc>
        <w:tc>
          <w:tcPr>
            <w:tcW w:w="2373" w:type="dxa"/>
            <w:tcBorders>
              <w:top w:val="single" w:sz="12" w:space="0" w:color="auto"/>
              <w:left w:val="single" w:sz="4" w:space="0" w:color="auto"/>
              <w:bottom w:val="single" w:sz="4" w:space="0" w:color="auto"/>
              <w:right w:val="single" w:sz="4" w:space="0" w:color="auto"/>
            </w:tcBorders>
          </w:tcPr>
          <w:p w14:paraId="2D8769BE" w14:textId="77777777" w:rsidR="00AE2560" w:rsidRPr="00BE111C" w:rsidRDefault="00AE2560" w:rsidP="0054610A">
            <w:pPr>
              <w:pStyle w:val="Style1"/>
            </w:pPr>
          </w:p>
        </w:tc>
        <w:tc>
          <w:tcPr>
            <w:tcW w:w="1646" w:type="dxa"/>
            <w:tcBorders>
              <w:top w:val="single" w:sz="12" w:space="0" w:color="auto"/>
              <w:left w:val="single" w:sz="4" w:space="0" w:color="auto"/>
              <w:bottom w:val="single" w:sz="4" w:space="0" w:color="auto"/>
              <w:right w:val="single" w:sz="12" w:space="0" w:color="auto"/>
            </w:tcBorders>
          </w:tcPr>
          <w:p w14:paraId="2D8769BF" w14:textId="77777777" w:rsidR="00AE2560" w:rsidRPr="00BE111C" w:rsidRDefault="00AE2560" w:rsidP="0054610A">
            <w:pPr>
              <w:pStyle w:val="Style1"/>
            </w:pPr>
          </w:p>
        </w:tc>
      </w:tr>
      <w:tr w:rsidR="00AE2560" w:rsidRPr="00BE111C" w14:paraId="2D8769CB" w14:textId="77777777" w:rsidTr="0054610A">
        <w:tblPrEx>
          <w:shd w:val="clear" w:color="auto" w:fill="auto"/>
        </w:tblPrEx>
        <w:trPr>
          <w:trHeight w:val="432"/>
        </w:trPr>
        <w:tc>
          <w:tcPr>
            <w:tcW w:w="1221" w:type="dxa"/>
            <w:vMerge/>
            <w:tcBorders>
              <w:left w:val="single" w:sz="12" w:space="0" w:color="auto"/>
              <w:right w:val="single" w:sz="4" w:space="0" w:color="auto"/>
            </w:tcBorders>
          </w:tcPr>
          <w:p w14:paraId="2D8769C1" w14:textId="77777777" w:rsidR="00AE2560" w:rsidRPr="00BE111C" w:rsidRDefault="00AE2560" w:rsidP="0054610A">
            <w:pPr>
              <w:pStyle w:val="Style1"/>
            </w:pPr>
          </w:p>
        </w:tc>
        <w:tc>
          <w:tcPr>
            <w:tcW w:w="1107" w:type="dxa"/>
            <w:gridSpan w:val="2"/>
            <w:vMerge/>
            <w:tcBorders>
              <w:left w:val="single" w:sz="4" w:space="0" w:color="auto"/>
              <w:right w:val="single" w:sz="4" w:space="0" w:color="auto"/>
            </w:tcBorders>
          </w:tcPr>
          <w:p w14:paraId="2D8769C2" w14:textId="77777777" w:rsidR="00AE2560" w:rsidRPr="00BE111C" w:rsidRDefault="00AE2560" w:rsidP="0054610A">
            <w:pPr>
              <w:pStyle w:val="Style1"/>
            </w:pPr>
          </w:p>
        </w:tc>
        <w:tc>
          <w:tcPr>
            <w:tcW w:w="1285" w:type="dxa"/>
            <w:vMerge/>
            <w:tcBorders>
              <w:left w:val="single" w:sz="4" w:space="0" w:color="auto"/>
              <w:right w:val="single" w:sz="12" w:space="0" w:color="auto"/>
            </w:tcBorders>
          </w:tcPr>
          <w:p w14:paraId="2D8769C3" w14:textId="77777777" w:rsidR="00AE2560" w:rsidRPr="00BE111C" w:rsidRDefault="00AE2560" w:rsidP="0054610A">
            <w:pPr>
              <w:pStyle w:val="Style1"/>
            </w:pPr>
          </w:p>
        </w:tc>
        <w:tc>
          <w:tcPr>
            <w:tcW w:w="1493" w:type="dxa"/>
            <w:gridSpan w:val="3"/>
            <w:vMerge/>
            <w:tcBorders>
              <w:left w:val="single" w:sz="12" w:space="0" w:color="auto"/>
              <w:right w:val="single" w:sz="4" w:space="0" w:color="auto"/>
            </w:tcBorders>
          </w:tcPr>
          <w:p w14:paraId="2D8769C4" w14:textId="77777777" w:rsidR="00AE2560" w:rsidRPr="00BE111C" w:rsidRDefault="00AE2560" w:rsidP="0054610A">
            <w:pPr>
              <w:pStyle w:val="Style1"/>
            </w:pPr>
          </w:p>
        </w:tc>
        <w:tc>
          <w:tcPr>
            <w:tcW w:w="1954" w:type="dxa"/>
            <w:vMerge/>
            <w:tcBorders>
              <w:left w:val="single" w:sz="4" w:space="0" w:color="auto"/>
              <w:right w:val="single" w:sz="4" w:space="0" w:color="auto"/>
            </w:tcBorders>
          </w:tcPr>
          <w:p w14:paraId="2D8769C5"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C6"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C7"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C8"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C9"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CA" w14:textId="77777777" w:rsidR="00AE2560" w:rsidRPr="00BE111C" w:rsidRDefault="00AE2560" w:rsidP="0054610A">
            <w:pPr>
              <w:pStyle w:val="Style1"/>
            </w:pPr>
          </w:p>
        </w:tc>
      </w:tr>
      <w:tr w:rsidR="00AE2560" w:rsidRPr="00BE111C" w14:paraId="2D8769D6" w14:textId="77777777" w:rsidTr="0054610A">
        <w:tblPrEx>
          <w:shd w:val="clear" w:color="auto" w:fill="auto"/>
        </w:tblPrEx>
        <w:trPr>
          <w:trHeight w:val="432"/>
        </w:trPr>
        <w:tc>
          <w:tcPr>
            <w:tcW w:w="1221" w:type="dxa"/>
            <w:vMerge/>
            <w:tcBorders>
              <w:left w:val="single" w:sz="12" w:space="0" w:color="auto"/>
              <w:bottom w:val="single" w:sz="4" w:space="0" w:color="auto"/>
              <w:right w:val="single" w:sz="4" w:space="0" w:color="auto"/>
            </w:tcBorders>
          </w:tcPr>
          <w:p w14:paraId="2D8769CC" w14:textId="77777777" w:rsidR="00AE2560" w:rsidRPr="00BE111C" w:rsidRDefault="00AE2560" w:rsidP="0054610A">
            <w:pPr>
              <w:pStyle w:val="Style1"/>
            </w:pPr>
          </w:p>
        </w:tc>
        <w:tc>
          <w:tcPr>
            <w:tcW w:w="1107" w:type="dxa"/>
            <w:gridSpan w:val="2"/>
            <w:vMerge/>
            <w:tcBorders>
              <w:left w:val="single" w:sz="4" w:space="0" w:color="auto"/>
              <w:bottom w:val="single" w:sz="4" w:space="0" w:color="auto"/>
              <w:right w:val="single" w:sz="4" w:space="0" w:color="auto"/>
            </w:tcBorders>
          </w:tcPr>
          <w:p w14:paraId="2D8769CD" w14:textId="77777777" w:rsidR="00AE2560" w:rsidRPr="00BE111C" w:rsidRDefault="00AE2560" w:rsidP="0054610A">
            <w:pPr>
              <w:pStyle w:val="Style1"/>
            </w:pPr>
          </w:p>
        </w:tc>
        <w:tc>
          <w:tcPr>
            <w:tcW w:w="1285" w:type="dxa"/>
            <w:vMerge/>
            <w:tcBorders>
              <w:left w:val="single" w:sz="4" w:space="0" w:color="auto"/>
              <w:bottom w:val="single" w:sz="4" w:space="0" w:color="auto"/>
              <w:right w:val="single" w:sz="12" w:space="0" w:color="auto"/>
            </w:tcBorders>
          </w:tcPr>
          <w:p w14:paraId="2D8769CE" w14:textId="77777777" w:rsidR="00AE2560" w:rsidRPr="00BE111C" w:rsidRDefault="00AE2560" w:rsidP="0054610A">
            <w:pPr>
              <w:pStyle w:val="Style1"/>
            </w:pPr>
          </w:p>
        </w:tc>
        <w:tc>
          <w:tcPr>
            <w:tcW w:w="1493" w:type="dxa"/>
            <w:gridSpan w:val="3"/>
            <w:vMerge/>
            <w:tcBorders>
              <w:left w:val="single" w:sz="12" w:space="0" w:color="auto"/>
              <w:bottom w:val="single" w:sz="4" w:space="0" w:color="auto"/>
              <w:right w:val="single" w:sz="4" w:space="0" w:color="auto"/>
            </w:tcBorders>
          </w:tcPr>
          <w:p w14:paraId="2D8769CF" w14:textId="77777777" w:rsidR="00AE2560" w:rsidRPr="00BE111C" w:rsidRDefault="00AE2560" w:rsidP="0054610A">
            <w:pPr>
              <w:pStyle w:val="Style1"/>
            </w:pPr>
          </w:p>
        </w:tc>
        <w:tc>
          <w:tcPr>
            <w:tcW w:w="1954" w:type="dxa"/>
            <w:vMerge/>
            <w:tcBorders>
              <w:left w:val="single" w:sz="4" w:space="0" w:color="auto"/>
              <w:bottom w:val="single" w:sz="4" w:space="0" w:color="auto"/>
              <w:right w:val="single" w:sz="4" w:space="0" w:color="auto"/>
            </w:tcBorders>
          </w:tcPr>
          <w:p w14:paraId="2D8769D0"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D1"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D2"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D3"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D4"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D5" w14:textId="77777777" w:rsidR="00AE2560" w:rsidRPr="00BE111C" w:rsidRDefault="00AE2560" w:rsidP="0054610A">
            <w:pPr>
              <w:pStyle w:val="Style1"/>
            </w:pPr>
          </w:p>
        </w:tc>
      </w:tr>
      <w:tr w:rsidR="00AE2560" w:rsidRPr="00BE111C" w14:paraId="2D8769E1" w14:textId="77777777" w:rsidTr="0054610A">
        <w:tblPrEx>
          <w:shd w:val="clear" w:color="auto" w:fill="auto"/>
        </w:tblPrEx>
        <w:trPr>
          <w:trHeight w:val="432"/>
        </w:trPr>
        <w:tc>
          <w:tcPr>
            <w:tcW w:w="1221" w:type="dxa"/>
            <w:vMerge w:val="restart"/>
            <w:tcBorders>
              <w:top w:val="single" w:sz="4" w:space="0" w:color="auto"/>
              <w:left w:val="single" w:sz="12" w:space="0" w:color="auto"/>
              <w:bottom w:val="single" w:sz="4" w:space="0" w:color="auto"/>
              <w:right w:val="single" w:sz="4" w:space="0" w:color="auto"/>
            </w:tcBorders>
          </w:tcPr>
          <w:p w14:paraId="2D8769D7" w14:textId="77777777" w:rsidR="00AE2560" w:rsidRPr="00BE111C" w:rsidRDefault="00AE2560" w:rsidP="0054610A">
            <w:pPr>
              <w:pStyle w:val="Style1"/>
            </w:pPr>
          </w:p>
        </w:tc>
        <w:tc>
          <w:tcPr>
            <w:tcW w:w="1107" w:type="dxa"/>
            <w:gridSpan w:val="2"/>
            <w:vMerge w:val="restart"/>
            <w:tcBorders>
              <w:top w:val="single" w:sz="4" w:space="0" w:color="auto"/>
              <w:left w:val="single" w:sz="4" w:space="0" w:color="auto"/>
              <w:bottom w:val="single" w:sz="4" w:space="0" w:color="auto"/>
              <w:right w:val="single" w:sz="4" w:space="0" w:color="auto"/>
            </w:tcBorders>
          </w:tcPr>
          <w:p w14:paraId="2D8769D8" w14:textId="77777777" w:rsidR="00AE2560" w:rsidRPr="00BE111C" w:rsidRDefault="00AE2560" w:rsidP="0054610A">
            <w:pPr>
              <w:pStyle w:val="Style1"/>
            </w:pPr>
          </w:p>
        </w:tc>
        <w:tc>
          <w:tcPr>
            <w:tcW w:w="1285" w:type="dxa"/>
            <w:vMerge w:val="restart"/>
            <w:tcBorders>
              <w:top w:val="single" w:sz="4" w:space="0" w:color="auto"/>
              <w:left w:val="single" w:sz="4" w:space="0" w:color="auto"/>
              <w:bottom w:val="single" w:sz="4" w:space="0" w:color="auto"/>
              <w:right w:val="single" w:sz="12" w:space="0" w:color="auto"/>
            </w:tcBorders>
          </w:tcPr>
          <w:p w14:paraId="2D8769D9" w14:textId="77777777" w:rsidR="00AE2560" w:rsidRPr="00BE111C" w:rsidRDefault="00AE2560" w:rsidP="0054610A">
            <w:pPr>
              <w:pStyle w:val="Style1"/>
            </w:pPr>
          </w:p>
        </w:tc>
        <w:tc>
          <w:tcPr>
            <w:tcW w:w="1493" w:type="dxa"/>
            <w:gridSpan w:val="3"/>
            <w:vMerge w:val="restart"/>
            <w:tcBorders>
              <w:top w:val="single" w:sz="4" w:space="0" w:color="auto"/>
              <w:left w:val="single" w:sz="12" w:space="0" w:color="auto"/>
              <w:bottom w:val="single" w:sz="4" w:space="0" w:color="auto"/>
              <w:right w:val="single" w:sz="4" w:space="0" w:color="auto"/>
            </w:tcBorders>
          </w:tcPr>
          <w:p w14:paraId="2D8769DA" w14:textId="77777777" w:rsidR="00AE2560" w:rsidRPr="00BE111C" w:rsidRDefault="00AE2560" w:rsidP="0054610A">
            <w:pPr>
              <w:pStyle w:val="Style1"/>
            </w:pPr>
          </w:p>
        </w:tc>
        <w:tc>
          <w:tcPr>
            <w:tcW w:w="1954" w:type="dxa"/>
            <w:vMerge w:val="restart"/>
            <w:tcBorders>
              <w:top w:val="single" w:sz="4" w:space="0" w:color="auto"/>
              <w:left w:val="single" w:sz="4" w:space="0" w:color="auto"/>
              <w:bottom w:val="single" w:sz="4" w:space="0" w:color="auto"/>
              <w:right w:val="single" w:sz="4" w:space="0" w:color="auto"/>
            </w:tcBorders>
          </w:tcPr>
          <w:p w14:paraId="2D8769DB"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DC"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DD"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DE"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DF"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E0" w14:textId="77777777" w:rsidR="00AE2560" w:rsidRPr="00BE111C" w:rsidRDefault="00AE2560" w:rsidP="0054610A">
            <w:pPr>
              <w:pStyle w:val="Style1"/>
            </w:pPr>
          </w:p>
        </w:tc>
      </w:tr>
      <w:tr w:rsidR="00AE2560" w:rsidRPr="00BE111C" w14:paraId="2D8769EC" w14:textId="77777777" w:rsidTr="0054610A">
        <w:tblPrEx>
          <w:shd w:val="clear" w:color="auto" w:fill="auto"/>
        </w:tblPrEx>
        <w:trPr>
          <w:trHeight w:val="432"/>
        </w:trPr>
        <w:tc>
          <w:tcPr>
            <w:tcW w:w="1221" w:type="dxa"/>
            <w:vMerge/>
            <w:tcBorders>
              <w:top w:val="single" w:sz="4" w:space="0" w:color="auto"/>
              <w:left w:val="single" w:sz="12" w:space="0" w:color="auto"/>
              <w:bottom w:val="single" w:sz="4" w:space="0" w:color="auto"/>
              <w:right w:val="single" w:sz="4" w:space="0" w:color="auto"/>
            </w:tcBorders>
          </w:tcPr>
          <w:p w14:paraId="2D8769E2" w14:textId="77777777" w:rsidR="00AE2560" w:rsidRPr="00BE111C" w:rsidRDefault="00AE2560" w:rsidP="0054610A">
            <w:pPr>
              <w:pStyle w:val="Style1"/>
            </w:pPr>
          </w:p>
        </w:tc>
        <w:tc>
          <w:tcPr>
            <w:tcW w:w="1107" w:type="dxa"/>
            <w:gridSpan w:val="2"/>
            <w:vMerge/>
            <w:tcBorders>
              <w:top w:val="single" w:sz="4" w:space="0" w:color="auto"/>
              <w:left w:val="single" w:sz="4" w:space="0" w:color="auto"/>
              <w:bottom w:val="single" w:sz="4" w:space="0" w:color="auto"/>
              <w:right w:val="single" w:sz="4" w:space="0" w:color="auto"/>
            </w:tcBorders>
          </w:tcPr>
          <w:p w14:paraId="2D8769E3" w14:textId="77777777" w:rsidR="00AE2560" w:rsidRPr="00BE111C" w:rsidRDefault="00AE2560" w:rsidP="0054610A">
            <w:pPr>
              <w:pStyle w:val="Style1"/>
            </w:pPr>
          </w:p>
        </w:tc>
        <w:tc>
          <w:tcPr>
            <w:tcW w:w="1285" w:type="dxa"/>
            <w:vMerge/>
            <w:tcBorders>
              <w:top w:val="single" w:sz="4" w:space="0" w:color="auto"/>
              <w:left w:val="single" w:sz="4" w:space="0" w:color="auto"/>
              <w:bottom w:val="single" w:sz="4" w:space="0" w:color="auto"/>
              <w:right w:val="single" w:sz="12" w:space="0" w:color="auto"/>
            </w:tcBorders>
          </w:tcPr>
          <w:p w14:paraId="2D8769E4" w14:textId="77777777" w:rsidR="00AE2560" w:rsidRPr="00BE111C" w:rsidRDefault="00AE2560" w:rsidP="0054610A">
            <w:pPr>
              <w:pStyle w:val="Style1"/>
            </w:pPr>
          </w:p>
        </w:tc>
        <w:tc>
          <w:tcPr>
            <w:tcW w:w="1493" w:type="dxa"/>
            <w:gridSpan w:val="3"/>
            <w:vMerge/>
            <w:tcBorders>
              <w:top w:val="single" w:sz="4" w:space="0" w:color="auto"/>
              <w:left w:val="single" w:sz="12" w:space="0" w:color="auto"/>
              <w:bottom w:val="single" w:sz="4" w:space="0" w:color="auto"/>
              <w:right w:val="single" w:sz="4" w:space="0" w:color="auto"/>
            </w:tcBorders>
          </w:tcPr>
          <w:p w14:paraId="2D8769E5" w14:textId="77777777" w:rsidR="00AE2560" w:rsidRPr="00BE111C" w:rsidRDefault="00AE2560" w:rsidP="0054610A">
            <w:pPr>
              <w:pStyle w:val="Style1"/>
            </w:pPr>
          </w:p>
        </w:tc>
        <w:tc>
          <w:tcPr>
            <w:tcW w:w="1954" w:type="dxa"/>
            <w:vMerge/>
            <w:tcBorders>
              <w:top w:val="single" w:sz="4" w:space="0" w:color="auto"/>
              <w:left w:val="single" w:sz="4" w:space="0" w:color="auto"/>
              <w:bottom w:val="single" w:sz="4" w:space="0" w:color="auto"/>
              <w:right w:val="single" w:sz="4" w:space="0" w:color="auto"/>
            </w:tcBorders>
          </w:tcPr>
          <w:p w14:paraId="2D8769E6"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E7"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E8"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E9"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EA"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EB" w14:textId="77777777" w:rsidR="00AE2560" w:rsidRPr="00BE111C" w:rsidRDefault="00AE2560" w:rsidP="0054610A">
            <w:pPr>
              <w:pStyle w:val="Style1"/>
            </w:pPr>
          </w:p>
        </w:tc>
      </w:tr>
      <w:tr w:rsidR="00AE2560" w:rsidRPr="00BE111C" w14:paraId="2D8769F7" w14:textId="77777777" w:rsidTr="0054610A">
        <w:tblPrEx>
          <w:shd w:val="clear" w:color="auto" w:fill="auto"/>
        </w:tblPrEx>
        <w:trPr>
          <w:trHeight w:val="432"/>
        </w:trPr>
        <w:tc>
          <w:tcPr>
            <w:tcW w:w="1221" w:type="dxa"/>
            <w:vMerge/>
            <w:tcBorders>
              <w:top w:val="single" w:sz="4" w:space="0" w:color="auto"/>
              <w:left w:val="single" w:sz="12" w:space="0" w:color="auto"/>
              <w:bottom w:val="single" w:sz="12" w:space="0" w:color="auto"/>
              <w:right w:val="single" w:sz="4" w:space="0" w:color="auto"/>
            </w:tcBorders>
          </w:tcPr>
          <w:p w14:paraId="2D8769ED" w14:textId="77777777" w:rsidR="00AE2560" w:rsidRPr="00BE111C" w:rsidRDefault="00AE2560" w:rsidP="0054610A">
            <w:pPr>
              <w:pStyle w:val="Style1"/>
            </w:pPr>
          </w:p>
        </w:tc>
        <w:tc>
          <w:tcPr>
            <w:tcW w:w="1107" w:type="dxa"/>
            <w:gridSpan w:val="2"/>
            <w:vMerge/>
            <w:tcBorders>
              <w:top w:val="single" w:sz="4" w:space="0" w:color="auto"/>
              <w:left w:val="single" w:sz="4" w:space="0" w:color="auto"/>
              <w:bottom w:val="single" w:sz="12" w:space="0" w:color="auto"/>
              <w:right w:val="single" w:sz="4" w:space="0" w:color="auto"/>
            </w:tcBorders>
          </w:tcPr>
          <w:p w14:paraId="2D8769EE" w14:textId="77777777" w:rsidR="00AE2560" w:rsidRPr="00BE111C" w:rsidRDefault="00AE2560" w:rsidP="0054610A">
            <w:pPr>
              <w:pStyle w:val="Style1"/>
            </w:pPr>
          </w:p>
        </w:tc>
        <w:tc>
          <w:tcPr>
            <w:tcW w:w="1285" w:type="dxa"/>
            <w:vMerge/>
            <w:tcBorders>
              <w:top w:val="single" w:sz="4" w:space="0" w:color="auto"/>
              <w:left w:val="single" w:sz="4" w:space="0" w:color="auto"/>
              <w:bottom w:val="single" w:sz="12" w:space="0" w:color="auto"/>
              <w:right w:val="single" w:sz="12" w:space="0" w:color="auto"/>
            </w:tcBorders>
          </w:tcPr>
          <w:p w14:paraId="2D8769EF" w14:textId="77777777" w:rsidR="00AE2560" w:rsidRPr="00BE111C" w:rsidRDefault="00AE2560" w:rsidP="0054610A">
            <w:pPr>
              <w:pStyle w:val="Style1"/>
            </w:pPr>
          </w:p>
        </w:tc>
        <w:tc>
          <w:tcPr>
            <w:tcW w:w="1493" w:type="dxa"/>
            <w:gridSpan w:val="3"/>
            <w:vMerge/>
            <w:tcBorders>
              <w:top w:val="single" w:sz="4" w:space="0" w:color="auto"/>
              <w:left w:val="single" w:sz="12" w:space="0" w:color="auto"/>
              <w:bottom w:val="single" w:sz="12" w:space="0" w:color="auto"/>
              <w:right w:val="single" w:sz="4" w:space="0" w:color="auto"/>
            </w:tcBorders>
          </w:tcPr>
          <w:p w14:paraId="2D8769F0" w14:textId="77777777" w:rsidR="00AE2560" w:rsidRPr="00BE111C" w:rsidRDefault="00AE2560" w:rsidP="0054610A">
            <w:pPr>
              <w:pStyle w:val="Style1"/>
            </w:pPr>
          </w:p>
        </w:tc>
        <w:tc>
          <w:tcPr>
            <w:tcW w:w="1954" w:type="dxa"/>
            <w:vMerge/>
            <w:tcBorders>
              <w:top w:val="single" w:sz="4" w:space="0" w:color="auto"/>
              <w:left w:val="single" w:sz="4" w:space="0" w:color="auto"/>
              <w:bottom w:val="single" w:sz="12" w:space="0" w:color="auto"/>
              <w:right w:val="single" w:sz="4" w:space="0" w:color="auto"/>
            </w:tcBorders>
          </w:tcPr>
          <w:p w14:paraId="2D8769F1" w14:textId="77777777" w:rsidR="00AE2560" w:rsidRPr="00BE111C" w:rsidRDefault="00AE2560" w:rsidP="0054610A">
            <w:pPr>
              <w:pStyle w:val="Style1"/>
            </w:pPr>
          </w:p>
        </w:tc>
        <w:tc>
          <w:tcPr>
            <w:tcW w:w="2163" w:type="dxa"/>
            <w:tcBorders>
              <w:top w:val="single" w:sz="4" w:space="0" w:color="auto"/>
              <w:left w:val="single" w:sz="4" w:space="0" w:color="auto"/>
              <w:bottom w:val="single" w:sz="12" w:space="0" w:color="auto"/>
              <w:right w:val="single" w:sz="4" w:space="0" w:color="auto"/>
            </w:tcBorders>
          </w:tcPr>
          <w:p w14:paraId="2D8769F2"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12" w:space="0" w:color="auto"/>
              <w:right w:val="single" w:sz="4" w:space="0" w:color="auto"/>
            </w:tcBorders>
          </w:tcPr>
          <w:p w14:paraId="2D8769F3" w14:textId="77777777" w:rsidR="00AE2560" w:rsidRPr="00BE111C" w:rsidRDefault="00AE2560" w:rsidP="0054610A">
            <w:pPr>
              <w:pStyle w:val="Style1"/>
            </w:pPr>
          </w:p>
        </w:tc>
        <w:tc>
          <w:tcPr>
            <w:tcW w:w="1646" w:type="dxa"/>
            <w:tcBorders>
              <w:top w:val="single" w:sz="4" w:space="0" w:color="auto"/>
              <w:left w:val="single" w:sz="4" w:space="0" w:color="auto"/>
              <w:bottom w:val="single" w:sz="12" w:space="0" w:color="auto"/>
              <w:right w:val="single" w:sz="4" w:space="0" w:color="auto"/>
            </w:tcBorders>
          </w:tcPr>
          <w:p w14:paraId="2D8769F4" w14:textId="77777777" w:rsidR="00AE2560" w:rsidRPr="00BE111C" w:rsidRDefault="00AE2560" w:rsidP="0054610A">
            <w:pPr>
              <w:pStyle w:val="Style1"/>
            </w:pPr>
          </w:p>
        </w:tc>
        <w:tc>
          <w:tcPr>
            <w:tcW w:w="2373" w:type="dxa"/>
            <w:tcBorders>
              <w:top w:val="single" w:sz="4" w:space="0" w:color="auto"/>
              <w:left w:val="single" w:sz="4" w:space="0" w:color="auto"/>
              <w:bottom w:val="single" w:sz="12" w:space="0" w:color="auto"/>
              <w:right w:val="single" w:sz="4" w:space="0" w:color="auto"/>
            </w:tcBorders>
          </w:tcPr>
          <w:p w14:paraId="2D8769F5" w14:textId="77777777" w:rsidR="00AE2560" w:rsidRPr="00BE111C" w:rsidRDefault="00AE2560" w:rsidP="0054610A">
            <w:pPr>
              <w:pStyle w:val="Style1"/>
            </w:pPr>
          </w:p>
        </w:tc>
        <w:tc>
          <w:tcPr>
            <w:tcW w:w="1646" w:type="dxa"/>
            <w:tcBorders>
              <w:top w:val="single" w:sz="4" w:space="0" w:color="auto"/>
              <w:left w:val="single" w:sz="4" w:space="0" w:color="auto"/>
              <w:bottom w:val="single" w:sz="12" w:space="0" w:color="auto"/>
              <w:right w:val="single" w:sz="12" w:space="0" w:color="auto"/>
            </w:tcBorders>
          </w:tcPr>
          <w:p w14:paraId="2D8769F6" w14:textId="77777777" w:rsidR="00AE2560" w:rsidRPr="00BE111C" w:rsidRDefault="00AE2560" w:rsidP="0054610A">
            <w:pPr>
              <w:pStyle w:val="Style1"/>
            </w:pPr>
          </w:p>
        </w:tc>
      </w:tr>
      <w:tr w:rsidR="00AE2560" w:rsidRPr="00D95D4E" w14:paraId="2D8769F9" w14:textId="77777777" w:rsidTr="0054610A">
        <w:tblPrEx>
          <w:shd w:val="clear" w:color="auto" w:fill="auto"/>
        </w:tblPrEx>
        <w:trPr>
          <w:trHeight w:val="480"/>
        </w:trPr>
        <w:tc>
          <w:tcPr>
            <w:tcW w:w="17277" w:type="dxa"/>
            <w:gridSpan w:val="14"/>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D8769F8" w14:textId="77777777" w:rsidR="00AE2560" w:rsidRPr="00D95D4E" w:rsidRDefault="00AE2560" w:rsidP="0054610A">
            <w:pPr>
              <w:pStyle w:val="Style1"/>
              <w:spacing w:before="120" w:beforeAutospacing="0" w:after="120" w:afterAutospacing="0"/>
              <w:rPr>
                <w:b/>
              </w:rPr>
            </w:pPr>
            <w:r w:rsidRPr="00D95D4E">
              <w:rPr>
                <w:b/>
              </w:rPr>
              <w:t xml:space="preserve">Total approximatif de </w:t>
            </w:r>
            <w:r w:rsidRPr="00D95D4E">
              <w:rPr>
                <w:b/>
                <w:highlight w:val="yellow"/>
              </w:rPr>
              <w:t>XX</w:t>
            </w:r>
            <w:r w:rsidRPr="00D95D4E">
              <w:rPr>
                <w:b/>
              </w:rPr>
              <w:t xml:space="preserve"> sondages</w:t>
            </w:r>
          </w:p>
        </w:tc>
      </w:tr>
    </w:tbl>
    <w:p w14:paraId="2D8769FA" w14:textId="77777777" w:rsidR="00AE7F10" w:rsidRDefault="00AE7F10" w:rsidP="00420142">
      <w:pPr>
        <w:rPr>
          <w:lang w:eastAsia="ar-SA"/>
        </w:rPr>
      </w:pPr>
    </w:p>
    <w:p w14:paraId="2D8769FB" w14:textId="77777777" w:rsidR="005B3F88" w:rsidRDefault="005B3F88" w:rsidP="005B3F88">
      <w:pPr>
        <w:pStyle w:val="Annexe"/>
        <w:spacing w:before="0" w:after="0"/>
      </w:pPr>
      <w:bookmarkStart w:id="78" w:name="_Toc34731195"/>
      <w:r w:rsidRPr="0092582A">
        <w:t xml:space="preserve">ANNEXE </w:t>
      </w:r>
      <w:r w:rsidRPr="00A402D4">
        <w:rPr>
          <w:highlight w:val="yellow"/>
        </w:rPr>
        <w:t>B</w:t>
      </w:r>
      <w:r>
        <w:t> : PLAN</w:t>
      </w:r>
      <w:r w:rsidR="00D21CB9" w:rsidRPr="00D21CB9">
        <w:rPr>
          <w:highlight w:val="yellow"/>
        </w:rPr>
        <w:t>(S)</w:t>
      </w:r>
      <w:r>
        <w:t xml:space="preserve"> DE LOCALISATION</w:t>
      </w:r>
      <w:bookmarkEnd w:id="78"/>
    </w:p>
    <w:p w14:paraId="2D8769FC" w14:textId="77777777" w:rsidR="005B3F88" w:rsidRDefault="005B3F88" w:rsidP="00420142">
      <w:pPr>
        <w:rPr>
          <w:lang w:eastAsia="ar-SA"/>
        </w:rPr>
      </w:pPr>
    </w:p>
    <w:p w14:paraId="2D8769FD" w14:textId="77777777" w:rsidR="005B3F88" w:rsidRDefault="005B3F88" w:rsidP="00420142">
      <w:pPr>
        <w:rPr>
          <w:lang w:eastAsia="ar-SA"/>
        </w:rPr>
      </w:pPr>
    </w:p>
    <w:p w14:paraId="2D8769FE" w14:textId="77777777" w:rsidR="005B3F88" w:rsidRDefault="005B3F88" w:rsidP="00420142">
      <w:pPr>
        <w:rPr>
          <w:lang w:eastAsia="ar-SA"/>
        </w:rPr>
      </w:pPr>
    </w:p>
    <w:p w14:paraId="2D8769FF" w14:textId="77777777" w:rsidR="005B3F88" w:rsidRDefault="005B3F88" w:rsidP="00420142">
      <w:pPr>
        <w:rPr>
          <w:lang w:eastAsia="ar-SA"/>
        </w:rPr>
      </w:pPr>
    </w:p>
    <w:p w14:paraId="2D876A00" w14:textId="77777777" w:rsidR="005B3F88" w:rsidRDefault="005B3F88" w:rsidP="00420142">
      <w:pPr>
        <w:rPr>
          <w:lang w:eastAsia="ar-SA"/>
        </w:rPr>
      </w:pPr>
    </w:p>
    <w:p w14:paraId="2D876A01" w14:textId="77777777" w:rsidR="005B3F88" w:rsidRDefault="005B3F88" w:rsidP="00420142">
      <w:pPr>
        <w:rPr>
          <w:lang w:eastAsia="ar-SA"/>
        </w:rPr>
      </w:pPr>
    </w:p>
    <w:p w14:paraId="2D876A02" w14:textId="77777777" w:rsidR="005B3F88" w:rsidRDefault="005B3F88" w:rsidP="00420142">
      <w:pPr>
        <w:rPr>
          <w:lang w:eastAsia="ar-SA"/>
        </w:rPr>
      </w:pPr>
    </w:p>
    <w:p w14:paraId="2D876A03" w14:textId="77777777" w:rsidR="005B3F88" w:rsidRDefault="005B3F88" w:rsidP="00420142">
      <w:pPr>
        <w:rPr>
          <w:lang w:eastAsia="ar-SA"/>
        </w:rPr>
      </w:pPr>
    </w:p>
    <w:p w14:paraId="2D876A04" w14:textId="77777777" w:rsidR="005B3F88" w:rsidRDefault="005B3F88" w:rsidP="00420142">
      <w:pPr>
        <w:rPr>
          <w:lang w:eastAsia="ar-SA"/>
        </w:rPr>
      </w:pPr>
    </w:p>
    <w:p w14:paraId="2D876A05" w14:textId="77777777" w:rsidR="005B3F88" w:rsidRDefault="005B3F88" w:rsidP="00420142">
      <w:pPr>
        <w:rPr>
          <w:lang w:eastAsia="ar-SA"/>
        </w:rPr>
      </w:pPr>
    </w:p>
    <w:p w14:paraId="2D876A06" w14:textId="77777777" w:rsidR="005B3F88" w:rsidRDefault="005B3F88" w:rsidP="00420142">
      <w:pPr>
        <w:rPr>
          <w:lang w:eastAsia="ar-SA"/>
        </w:rPr>
      </w:pPr>
    </w:p>
    <w:p w14:paraId="2D876A07" w14:textId="77777777" w:rsidR="005B3F88" w:rsidRDefault="005B3F88" w:rsidP="00420142">
      <w:pPr>
        <w:rPr>
          <w:lang w:eastAsia="ar-SA"/>
        </w:rPr>
      </w:pPr>
    </w:p>
    <w:p w14:paraId="2D876A08" w14:textId="77777777" w:rsidR="005B3F88" w:rsidRDefault="005B3F88" w:rsidP="00420142">
      <w:pPr>
        <w:rPr>
          <w:lang w:eastAsia="ar-SA"/>
        </w:rPr>
      </w:pPr>
    </w:p>
    <w:p w14:paraId="2D876A09" w14:textId="77777777" w:rsidR="005B3F88" w:rsidRDefault="005B3F88" w:rsidP="00420142">
      <w:pPr>
        <w:rPr>
          <w:lang w:eastAsia="ar-SA"/>
        </w:rPr>
      </w:pPr>
    </w:p>
    <w:p w14:paraId="2D876A0A" w14:textId="77777777" w:rsidR="005B3F88" w:rsidRDefault="005B3F88" w:rsidP="00420142">
      <w:pPr>
        <w:rPr>
          <w:lang w:eastAsia="ar-SA"/>
        </w:rPr>
      </w:pPr>
    </w:p>
    <w:p w14:paraId="2D876A0B" w14:textId="77777777" w:rsidR="005B3F88" w:rsidRDefault="005B3F88" w:rsidP="00420142">
      <w:pPr>
        <w:rPr>
          <w:lang w:eastAsia="ar-SA"/>
        </w:rPr>
      </w:pPr>
    </w:p>
    <w:p w14:paraId="2D876A0C" w14:textId="77777777" w:rsidR="005B3F88" w:rsidRDefault="005B3F88" w:rsidP="00420142">
      <w:pPr>
        <w:rPr>
          <w:lang w:eastAsia="ar-SA"/>
        </w:rPr>
      </w:pPr>
    </w:p>
    <w:p w14:paraId="2D876A0D" w14:textId="77777777" w:rsidR="005B3F88" w:rsidRDefault="005B3F88" w:rsidP="00420142">
      <w:pPr>
        <w:rPr>
          <w:lang w:eastAsia="ar-SA"/>
        </w:rPr>
      </w:pPr>
    </w:p>
    <w:p w14:paraId="2D876A0E" w14:textId="77777777" w:rsidR="005B3F88" w:rsidRDefault="005B3F88" w:rsidP="00420142">
      <w:pPr>
        <w:rPr>
          <w:lang w:eastAsia="ar-SA"/>
        </w:rPr>
      </w:pPr>
    </w:p>
    <w:p w14:paraId="2D876A0F" w14:textId="77777777" w:rsidR="005B3F88" w:rsidRDefault="005B3F88" w:rsidP="00420142">
      <w:pPr>
        <w:rPr>
          <w:lang w:eastAsia="ar-SA"/>
        </w:rPr>
      </w:pPr>
    </w:p>
    <w:p w14:paraId="2D876A10" w14:textId="77777777" w:rsidR="005B3F88" w:rsidRDefault="005B3F88" w:rsidP="00420142">
      <w:pPr>
        <w:rPr>
          <w:lang w:eastAsia="ar-SA"/>
        </w:rPr>
      </w:pPr>
    </w:p>
    <w:p w14:paraId="2D876A11" w14:textId="77777777" w:rsidR="005B3F88" w:rsidRDefault="005B3F88" w:rsidP="00420142">
      <w:pPr>
        <w:rPr>
          <w:lang w:eastAsia="ar-SA"/>
        </w:rPr>
      </w:pPr>
    </w:p>
    <w:p w14:paraId="2D876A12" w14:textId="77777777" w:rsidR="005B3F88" w:rsidRDefault="005B3F88" w:rsidP="00420142">
      <w:pPr>
        <w:rPr>
          <w:lang w:eastAsia="ar-SA"/>
        </w:rPr>
      </w:pPr>
    </w:p>
    <w:p w14:paraId="2D876A13" w14:textId="77777777" w:rsidR="005B3F88" w:rsidRDefault="005B3F88" w:rsidP="00420142">
      <w:pPr>
        <w:rPr>
          <w:lang w:eastAsia="ar-SA"/>
        </w:rPr>
      </w:pPr>
    </w:p>
    <w:p w14:paraId="2D876A14" w14:textId="77777777" w:rsidR="005B3F88" w:rsidRDefault="005B3F88" w:rsidP="00420142">
      <w:pPr>
        <w:rPr>
          <w:lang w:eastAsia="ar-SA"/>
        </w:rPr>
      </w:pPr>
    </w:p>
    <w:p w14:paraId="2D876A15" w14:textId="77777777" w:rsidR="005B3F88" w:rsidRDefault="005B3F88" w:rsidP="00420142">
      <w:pPr>
        <w:rPr>
          <w:lang w:eastAsia="ar-SA"/>
        </w:rPr>
      </w:pPr>
    </w:p>
    <w:p w14:paraId="2D876A16" w14:textId="77777777" w:rsidR="005B3F88" w:rsidRDefault="005B3F88" w:rsidP="00420142">
      <w:pPr>
        <w:rPr>
          <w:lang w:eastAsia="ar-SA"/>
        </w:rPr>
      </w:pPr>
    </w:p>
    <w:p w14:paraId="2D876A17" w14:textId="77777777" w:rsidR="005B3F88" w:rsidRDefault="005B3F88" w:rsidP="00420142">
      <w:pPr>
        <w:rPr>
          <w:lang w:eastAsia="ar-SA"/>
        </w:rPr>
      </w:pPr>
    </w:p>
    <w:p w14:paraId="2D876A18" w14:textId="77777777" w:rsidR="005B3F88" w:rsidRDefault="005B3F88" w:rsidP="00420142">
      <w:pPr>
        <w:rPr>
          <w:lang w:eastAsia="ar-SA"/>
        </w:rPr>
      </w:pPr>
    </w:p>
    <w:p w14:paraId="2D876A19" w14:textId="77777777" w:rsidR="005B3F88" w:rsidRDefault="005B3F88" w:rsidP="00420142">
      <w:pPr>
        <w:rPr>
          <w:lang w:eastAsia="ar-SA"/>
        </w:rPr>
      </w:pPr>
    </w:p>
    <w:p w14:paraId="2D876A1A" w14:textId="77777777" w:rsidR="004D5BAF" w:rsidRDefault="00A402D4" w:rsidP="00A402D4">
      <w:pPr>
        <w:pStyle w:val="Annexe"/>
        <w:spacing w:before="0" w:after="0"/>
      </w:pPr>
      <w:bookmarkStart w:id="79" w:name="_Toc34731196"/>
      <w:r w:rsidRPr="0092582A">
        <w:t xml:space="preserve">ANNEXE </w:t>
      </w:r>
      <w:r w:rsidR="005B3F88" w:rsidRPr="005B3F88">
        <w:rPr>
          <w:highlight w:val="yellow"/>
        </w:rPr>
        <w:t>C</w:t>
      </w:r>
      <w:r>
        <w:t> : GRAPHIQUE SYNTHÈSE – SEGMENTATION DU PROJET</w:t>
      </w:r>
      <w:r w:rsidR="00175A5C">
        <w:t xml:space="preserve"> </w:t>
      </w:r>
      <w:r w:rsidR="00714A9E">
        <w:rPr>
          <w:highlight w:val="yellow"/>
        </w:rPr>
        <w:t>(NOTE : Graphique présenté à titre d’ex</w:t>
      </w:r>
      <w:r w:rsidR="00175A5C" w:rsidRPr="00175A5C">
        <w:rPr>
          <w:highlight w:val="yellow"/>
        </w:rPr>
        <w:t>emple)</w:t>
      </w:r>
      <w:bookmarkEnd w:id="79"/>
    </w:p>
    <w:p w14:paraId="2D876A1B" w14:textId="77777777" w:rsidR="00420142" w:rsidRPr="004D5BAF" w:rsidRDefault="004D5BAF" w:rsidP="00F3391C">
      <w:pPr>
        <w:keepNext/>
        <w:spacing w:before="120" w:after="120"/>
        <w:rPr>
          <w:rFonts w:ascii="Arial" w:hAnsi="Arial" w:cs="Arial"/>
        </w:rPr>
      </w:pPr>
      <w:r>
        <w:rPr>
          <w:rFonts w:ascii="Arial" w:hAnsi="Arial" w:cs="Arial"/>
          <w:noProof/>
          <w:lang w:eastAsia="fr-CA"/>
        </w:rPr>
        <mc:AlternateContent>
          <mc:Choice Requires="wpc">
            <w:drawing>
              <wp:inline distT="0" distB="0" distL="0" distR="0" wp14:anchorId="2D876A1E" wp14:editId="2D876A1F">
                <wp:extent cx="10981346" cy="5452216"/>
                <wp:effectExtent l="0" t="0" r="0" b="0"/>
                <wp:docPr id="9" name="Zone de dessin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Image 10"/>
                          <pic:cNvPicPr>
                            <a:picLocks noChangeAspect="1"/>
                          </pic:cNvPicPr>
                        </pic:nvPicPr>
                        <pic:blipFill>
                          <a:blip r:embed="rId29"/>
                          <a:stretch>
                            <a:fillRect/>
                          </a:stretch>
                        </pic:blipFill>
                        <pic:spPr>
                          <a:xfrm>
                            <a:off x="0" y="0"/>
                            <a:ext cx="10972800" cy="5452217"/>
                          </a:xfrm>
                          <a:prstGeom prst="rect">
                            <a:avLst/>
                          </a:prstGeom>
                        </pic:spPr>
                      </pic:pic>
                    </wpc:wpc>
                  </a:graphicData>
                </a:graphic>
              </wp:inline>
            </w:drawing>
          </mc:Choice>
          <mc:Fallback>
            <w:pict>
              <v:group w14:anchorId="0497BA28" id="Zone de dessin 9" o:spid="_x0000_s1026" editas="canvas" style="width:864.65pt;height:429.3pt;mso-position-horizontal-relative:char;mso-position-vertical-relative:line" coordsize="109810,5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9810;height:54521;visibility:visible;mso-wrap-style:square">
                  <v:fill o:detectmouseclick="t"/>
                  <v:path o:connecttype="none"/>
                </v:shape>
                <v:shape id="Image 10" o:spid="_x0000_s1028" type="#_x0000_t75" style="position:absolute;width:109728;height:5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">
                  <v:imagedata r:id="rId30" o:title=""/>
                </v:shape>
                <w10:anchorlock/>
              </v:group>
            </w:pict>
          </mc:Fallback>
        </mc:AlternateContent>
      </w:r>
    </w:p>
    <w:sectPr w:rsidR="00420142" w:rsidRPr="004D5BAF" w:rsidSect="00646AFE">
      <w:pgSz w:w="20160" w:h="12240" w:orient="landscape" w:code="5"/>
      <w:pgMar w:top="1437" w:right="1440" w:bottom="1800" w:left="1440" w:header="706" w:footer="36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76A24" w14:textId="77777777" w:rsidR="00811519" w:rsidRDefault="00811519">
      <w:r>
        <w:separator/>
      </w:r>
    </w:p>
    <w:p w14:paraId="2D876A25" w14:textId="77777777" w:rsidR="00811519" w:rsidRDefault="00811519"/>
  </w:endnote>
  <w:endnote w:type="continuationSeparator" w:id="0">
    <w:p w14:paraId="2D876A26" w14:textId="77777777" w:rsidR="00811519" w:rsidRDefault="00811519">
      <w:r>
        <w:continuationSeparator/>
      </w:r>
    </w:p>
    <w:p w14:paraId="2D876A27" w14:textId="77777777" w:rsidR="00811519" w:rsidRDefault="00811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haloult_Cond_Demi_Gras">
    <w:panose1 w:val="00000400000000000000"/>
    <w:charset w:val="00"/>
    <w:family w:val="auto"/>
    <w:pitch w:val="variable"/>
    <w:sig w:usb0="00000003" w:usb1="00000000" w:usb2="00000000" w:usb3="00000000" w:csb0="00000001" w:csb1="00000000"/>
  </w:font>
  <w:font w:name="Chaloult_Cond">
    <w:panose1 w:val="00000400000000000000"/>
    <w:charset w:val="00"/>
    <w:family w:val="auto"/>
    <w:pitch w:val="variable"/>
    <w:sig w:usb0="00000003" w:usb1="00000000" w:usb2="00000000" w:usb3="00000000" w:csb0="00000001" w:csb1="00000000"/>
  </w:font>
  <w:font w:name="Chaloult_Demi_Gras">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8" w:type="dxa"/>
      <w:jc w:val="center"/>
      <w:tblLayout w:type="fixed"/>
      <w:tblCellMar>
        <w:left w:w="0" w:type="dxa"/>
        <w:right w:w="0" w:type="dxa"/>
      </w:tblCellMar>
      <w:tblLook w:val="0000" w:firstRow="0" w:lastRow="0" w:firstColumn="0" w:lastColumn="0" w:noHBand="0" w:noVBand="0"/>
    </w:tblPr>
    <w:tblGrid>
      <w:gridCol w:w="10788"/>
    </w:tblGrid>
    <w:tr w:rsidR="00AA258F" w14:paraId="2D876A29" w14:textId="77777777" w:rsidTr="008701DD">
      <w:trPr>
        <w:trHeight w:hRule="exact" w:val="360"/>
        <w:jc w:val="center"/>
      </w:trPr>
      <w:tc>
        <w:tcPr>
          <w:tcW w:w="10788" w:type="dxa"/>
          <w:vAlign w:val="bottom"/>
        </w:tcPr>
        <w:p w14:paraId="2D876A28" w14:textId="77777777" w:rsidR="00AA258F" w:rsidRDefault="00AA258F" w:rsidP="008701DD">
          <w:pPr>
            <w:pStyle w:val="Sous-titres"/>
            <w:ind w:left="0"/>
            <w:rPr>
              <w:rFonts w:ascii="Chaloult_Demi_Gras" w:hAnsi="Chaloult_Demi_Gras"/>
            </w:rPr>
          </w:pPr>
          <w:r>
            <w:rPr>
              <w:rFonts w:ascii="Chaloult_Demi_Gras" w:hAnsi="Chaloult_Demi_Gras"/>
            </w:rPr>
            <w:t>Ministère des Transports, de la Mobilité durable et de l’Électrification des transports</w:t>
          </w:r>
        </w:p>
      </w:tc>
    </w:tr>
    <w:tr w:rsidR="00AA258F" w14:paraId="2D876A2B" w14:textId="77777777" w:rsidTr="008701DD">
      <w:trPr>
        <w:trHeight w:hRule="exact" w:val="120"/>
        <w:jc w:val="center"/>
      </w:trPr>
      <w:tc>
        <w:tcPr>
          <w:tcW w:w="10788" w:type="dxa"/>
          <w:shd w:val="clear" w:color="auto" w:fill="000000"/>
          <w:vAlign w:val="center"/>
        </w:tcPr>
        <w:p w14:paraId="2D876A2A" w14:textId="77777777" w:rsidR="00AA258F" w:rsidRDefault="00AA258F" w:rsidP="008701DD">
          <w:pPr>
            <w:pStyle w:val="Sous-titres"/>
            <w:ind w:left="0"/>
            <w:rPr>
              <w:b/>
              <w:bCs/>
              <w:sz w:val="12"/>
            </w:rPr>
          </w:pPr>
        </w:p>
      </w:tc>
    </w:tr>
    <w:tr w:rsidR="00AA258F" w14:paraId="2D876A2D" w14:textId="77777777" w:rsidTr="008701DD">
      <w:trPr>
        <w:trHeight w:hRule="exact" w:val="180"/>
        <w:jc w:val="center"/>
      </w:trPr>
      <w:tc>
        <w:tcPr>
          <w:tcW w:w="10788" w:type="dxa"/>
        </w:tcPr>
        <w:p w14:paraId="2D876A2C" w14:textId="77777777" w:rsidR="00AA258F" w:rsidRDefault="00AA258F" w:rsidP="008701DD">
          <w:pPr>
            <w:pStyle w:val="Sous-titres"/>
            <w:spacing w:line="180" w:lineRule="exact"/>
            <w:ind w:left="0"/>
            <w:rPr>
              <w:b/>
              <w:bCs/>
              <w:sz w:val="12"/>
            </w:rPr>
          </w:pPr>
          <w:r>
            <w:rPr>
              <w:b/>
              <w:bCs/>
              <w:sz w:val="12"/>
            </w:rPr>
            <w:t xml:space="preserve">V-1627-A  </w:t>
          </w:r>
          <w:r>
            <w:rPr>
              <w:sz w:val="12"/>
            </w:rPr>
            <w:t>(2016-05)</w:t>
          </w:r>
        </w:p>
      </w:tc>
    </w:tr>
  </w:tbl>
  <w:p w14:paraId="2D876A2E" w14:textId="77777777" w:rsidR="00AA258F" w:rsidRDefault="00AA258F" w:rsidP="008701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8" w:type="dxa"/>
      <w:jc w:val="center"/>
      <w:tblLayout w:type="fixed"/>
      <w:tblCellMar>
        <w:left w:w="0" w:type="dxa"/>
        <w:right w:w="0" w:type="dxa"/>
      </w:tblCellMar>
      <w:tblLook w:val="0000" w:firstRow="0" w:lastRow="0" w:firstColumn="0" w:lastColumn="0" w:noHBand="0" w:noVBand="0"/>
    </w:tblPr>
    <w:tblGrid>
      <w:gridCol w:w="10788"/>
    </w:tblGrid>
    <w:tr w:rsidR="00AA258F" w14:paraId="2D876A30" w14:textId="77777777" w:rsidTr="000F6F78">
      <w:trPr>
        <w:trHeight w:hRule="exact" w:val="360"/>
        <w:jc w:val="center"/>
      </w:trPr>
      <w:tc>
        <w:tcPr>
          <w:tcW w:w="10788" w:type="dxa"/>
          <w:vAlign w:val="bottom"/>
        </w:tcPr>
        <w:p w14:paraId="2D876A2F" w14:textId="77777777" w:rsidR="00AA258F" w:rsidRPr="00554B06" w:rsidRDefault="00AA258F" w:rsidP="000F6F78">
          <w:pPr>
            <w:pStyle w:val="Sous-titres"/>
            <w:ind w:left="0"/>
            <w:rPr>
              <w:rFonts w:cs="Arial"/>
              <w:szCs w:val="16"/>
            </w:rPr>
          </w:pPr>
          <w:r w:rsidRPr="00554B06">
            <w:rPr>
              <w:rFonts w:cs="Arial"/>
              <w:szCs w:val="16"/>
            </w:rPr>
            <w:t>Ministère des Transports</w:t>
          </w:r>
        </w:p>
      </w:tc>
    </w:tr>
    <w:tr w:rsidR="00AA258F" w14:paraId="2D876A32" w14:textId="77777777" w:rsidTr="00C22412">
      <w:trPr>
        <w:trHeight w:hRule="exact" w:val="50"/>
        <w:jc w:val="center"/>
      </w:trPr>
      <w:tc>
        <w:tcPr>
          <w:tcW w:w="10788" w:type="dxa"/>
          <w:shd w:val="clear" w:color="auto" w:fill="000000"/>
          <w:vAlign w:val="center"/>
        </w:tcPr>
        <w:p w14:paraId="2D876A31" w14:textId="77777777" w:rsidR="00AA258F" w:rsidRPr="00461CFD" w:rsidRDefault="00AA258F" w:rsidP="000F6F78">
          <w:pPr>
            <w:pStyle w:val="Sous-titres"/>
            <w:ind w:left="0"/>
            <w:rPr>
              <w:rFonts w:cs="Arial"/>
              <w:b/>
              <w:bCs/>
              <w:szCs w:val="16"/>
            </w:rPr>
          </w:pPr>
        </w:p>
      </w:tc>
    </w:tr>
    <w:tr w:rsidR="00AA258F" w14:paraId="2D876A34" w14:textId="77777777" w:rsidTr="000F6F78">
      <w:trPr>
        <w:trHeight w:hRule="exact" w:val="180"/>
        <w:jc w:val="center"/>
      </w:trPr>
      <w:tc>
        <w:tcPr>
          <w:tcW w:w="10788" w:type="dxa"/>
        </w:tcPr>
        <w:p w14:paraId="2D876A33" w14:textId="77777777" w:rsidR="00AA258F" w:rsidRPr="00554B06" w:rsidRDefault="00AA258F" w:rsidP="00554B06">
          <w:pPr>
            <w:pStyle w:val="Sous-titres"/>
            <w:spacing w:line="180" w:lineRule="exact"/>
            <w:ind w:left="0"/>
            <w:rPr>
              <w:rFonts w:cs="Arial"/>
              <w:bCs/>
              <w:sz w:val="12"/>
              <w:szCs w:val="12"/>
            </w:rPr>
          </w:pPr>
          <w:r w:rsidRPr="00554B06">
            <w:rPr>
              <w:rFonts w:cs="Arial"/>
              <w:bCs/>
              <w:sz w:val="12"/>
              <w:szCs w:val="12"/>
            </w:rPr>
            <w:t>V-1627 (201</w:t>
          </w:r>
          <w:r>
            <w:rPr>
              <w:rFonts w:cs="Arial"/>
              <w:bCs/>
              <w:sz w:val="12"/>
              <w:szCs w:val="12"/>
            </w:rPr>
            <w:t>9-04</w:t>
          </w:r>
          <w:r w:rsidRPr="00554B06">
            <w:rPr>
              <w:rFonts w:cs="Arial"/>
              <w:bCs/>
              <w:sz w:val="12"/>
              <w:szCs w:val="12"/>
            </w:rPr>
            <w:t>)</w:t>
          </w:r>
        </w:p>
      </w:tc>
    </w:tr>
  </w:tbl>
  <w:p w14:paraId="2D876A35" w14:textId="77777777" w:rsidR="00AA258F" w:rsidRPr="00C22412" w:rsidRDefault="00AA258F" w:rsidP="00502D65">
    <w:pPr>
      <w:pStyle w:val="Pieddepage"/>
      <w:rPr>
        <w:rFonts w:ascii="Arial" w:hAnsi="Arial" w:cs="Arial"/>
      </w:rPr>
    </w:pPr>
  </w:p>
  <w:p w14:paraId="2D876A36" w14:textId="77777777" w:rsidR="00AA258F" w:rsidRDefault="00AA258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3235"/>
      <w:gridCol w:w="2826"/>
      <w:gridCol w:w="3649"/>
    </w:tblGrid>
    <w:tr w:rsidR="00AA258F" w:rsidRPr="007E5AA2" w14:paraId="2D876A3E" w14:textId="77777777" w:rsidTr="007E5AA2">
      <w:trPr>
        <w:trHeight w:val="628"/>
        <w:jc w:val="center"/>
        <w:hidden/>
      </w:trPr>
      <w:tc>
        <w:tcPr>
          <w:tcW w:w="3235" w:type="dxa"/>
        </w:tcPr>
        <w:p w14:paraId="2D876A39" w14:textId="77777777" w:rsidR="00AA258F" w:rsidRPr="007E5AA2" w:rsidRDefault="00AA258F" w:rsidP="00D6097C">
          <w:pPr>
            <w:pStyle w:val="Pieddepage"/>
            <w:spacing w:before="120"/>
            <w:rPr>
              <w:rFonts w:ascii="Arial" w:hAnsi="Arial" w:cs="Arial"/>
              <w:vanish/>
              <w:sz w:val="20"/>
              <w:szCs w:val="20"/>
            </w:rPr>
          </w:pPr>
          <w:r w:rsidRPr="007E5AA2">
            <w:rPr>
              <w:rFonts w:ascii="Arial" w:hAnsi="Arial" w:cs="Arial"/>
              <w:vanish/>
              <w:sz w:val="20"/>
              <w:szCs w:val="20"/>
            </w:rPr>
            <w:t>Version du devis type :</w:t>
          </w:r>
        </w:p>
        <w:p w14:paraId="2D876A3A" w14:textId="77777777" w:rsidR="00AA258F" w:rsidRPr="00461CFD" w:rsidRDefault="00AA258F" w:rsidP="00D6097C">
          <w:pPr>
            <w:pStyle w:val="Pieddepage"/>
            <w:rPr>
              <w:rFonts w:ascii="Arial" w:hAnsi="Arial" w:cs="Arial"/>
              <w:vanish/>
              <w:sz w:val="20"/>
              <w:szCs w:val="20"/>
            </w:rPr>
          </w:pPr>
          <w:r>
            <w:rPr>
              <w:rFonts w:ascii="Arial" w:hAnsi="Arial" w:cs="Arial"/>
              <w:sz w:val="20"/>
              <w:szCs w:val="20"/>
            </w:rPr>
            <w:t>2020-03-10</w:t>
          </w:r>
        </w:p>
      </w:tc>
      <w:tc>
        <w:tcPr>
          <w:tcW w:w="2826" w:type="dxa"/>
        </w:tcPr>
        <w:p w14:paraId="2D876A3B" w14:textId="77777777" w:rsidR="00AA258F" w:rsidRPr="00461CFD" w:rsidRDefault="00AA258F" w:rsidP="00D6097C">
          <w:pPr>
            <w:pStyle w:val="Pieddepage"/>
            <w:spacing w:before="120"/>
            <w:jc w:val="center"/>
            <w:rPr>
              <w:rFonts w:ascii="Arial" w:hAnsi="Arial" w:cs="Arial"/>
              <w:sz w:val="20"/>
              <w:szCs w:val="20"/>
            </w:rPr>
          </w:pPr>
          <w:r>
            <w:rPr>
              <w:rFonts w:ascii="Arial" w:hAnsi="Arial" w:cs="Arial"/>
              <w:sz w:val="20"/>
              <w:szCs w:val="20"/>
            </w:rPr>
            <w:t xml:space="preserve">Ministère des </w:t>
          </w:r>
          <w:r w:rsidRPr="00461CFD">
            <w:rPr>
              <w:rFonts w:ascii="Arial" w:hAnsi="Arial" w:cs="Arial"/>
              <w:sz w:val="20"/>
              <w:szCs w:val="20"/>
            </w:rPr>
            <w:t>Transports</w:t>
          </w:r>
        </w:p>
        <w:p w14:paraId="2D876A3C" w14:textId="77777777" w:rsidR="00AA258F" w:rsidRPr="00461CFD" w:rsidRDefault="00AA258F" w:rsidP="00D6097C">
          <w:pPr>
            <w:pStyle w:val="Pieddepage"/>
            <w:jc w:val="center"/>
            <w:rPr>
              <w:rFonts w:ascii="Arial" w:hAnsi="Arial" w:cs="Arial"/>
              <w:sz w:val="20"/>
              <w:szCs w:val="20"/>
            </w:rPr>
          </w:pPr>
          <w:r w:rsidRPr="006A0A4D">
            <w:rPr>
              <w:rStyle w:val="Numrodepage"/>
              <w:rFonts w:ascii="Arial" w:hAnsi="Arial" w:cs="Arial"/>
              <w:sz w:val="20"/>
              <w:szCs w:val="20"/>
              <w:highlight w:val="yellow"/>
            </w:rPr>
            <w:t>XXX</w:t>
          </w:r>
          <w:r w:rsidRPr="00461CFD">
            <w:rPr>
              <w:rStyle w:val="Numrodepage"/>
              <w:rFonts w:ascii="Arial" w:hAnsi="Arial" w:cs="Arial"/>
              <w:sz w:val="20"/>
              <w:szCs w:val="20"/>
            </w:rPr>
            <w:t xml:space="preserve">- </w:t>
          </w:r>
          <w:r w:rsidRPr="00461CFD">
            <w:rPr>
              <w:rStyle w:val="Numrodepage"/>
              <w:rFonts w:ascii="Arial" w:hAnsi="Arial" w:cs="Arial"/>
              <w:sz w:val="20"/>
              <w:szCs w:val="20"/>
            </w:rPr>
            <w:fldChar w:fldCharType="begin"/>
          </w:r>
          <w:r w:rsidRPr="00461CFD">
            <w:rPr>
              <w:rStyle w:val="Numrodepage"/>
              <w:rFonts w:ascii="Arial" w:hAnsi="Arial" w:cs="Arial"/>
              <w:sz w:val="20"/>
              <w:szCs w:val="20"/>
            </w:rPr>
            <w:instrText xml:space="preserve"> PAGE </w:instrText>
          </w:r>
          <w:r w:rsidRPr="00461CFD">
            <w:rPr>
              <w:rStyle w:val="Numrodepage"/>
              <w:rFonts w:ascii="Arial" w:hAnsi="Arial" w:cs="Arial"/>
              <w:sz w:val="20"/>
              <w:szCs w:val="20"/>
            </w:rPr>
            <w:fldChar w:fldCharType="separate"/>
          </w:r>
          <w:r w:rsidR="002A2116">
            <w:rPr>
              <w:rStyle w:val="Numrodepage"/>
              <w:rFonts w:ascii="Arial" w:hAnsi="Arial" w:cs="Arial"/>
              <w:noProof/>
              <w:sz w:val="20"/>
              <w:szCs w:val="20"/>
            </w:rPr>
            <w:t>24</w:t>
          </w:r>
          <w:r w:rsidRPr="00461CFD">
            <w:rPr>
              <w:rStyle w:val="Numrodepage"/>
              <w:rFonts w:ascii="Arial" w:hAnsi="Arial" w:cs="Arial"/>
              <w:sz w:val="20"/>
              <w:szCs w:val="20"/>
            </w:rPr>
            <w:fldChar w:fldCharType="end"/>
          </w:r>
        </w:p>
      </w:tc>
      <w:tc>
        <w:tcPr>
          <w:tcW w:w="3649" w:type="dxa"/>
          <w:shd w:val="clear" w:color="auto" w:fill="auto"/>
        </w:tcPr>
        <w:p w14:paraId="2D876A3D" w14:textId="77777777" w:rsidR="00AA258F" w:rsidRPr="007E5AA2" w:rsidRDefault="00AA258F" w:rsidP="00D6097C">
          <w:pPr>
            <w:pStyle w:val="Pieddepage"/>
            <w:spacing w:before="120"/>
            <w:jc w:val="right"/>
            <w:rPr>
              <w:rFonts w:ascii="Arial" w:hAnsi="Arial" w:cs="Arial"/>
              <w:vanish/>
              <w:sz w:val="20"/>
              <w:szCs w:val="20"/>
            </w:rPr>
          </w:pPr>
          <w:r>
            <w:rPr>
              <w:rFonts w:ascii="Arial" w:hAnsi="Arial" w:cs="Arial"/>
              <w:vanish/>
              <w:sz w:val="20"/>
              <w:szCs w:val="20"/>
            </w:rPr>
            <w:t>refection-de-chaussee-etudes</w:t>
          </w:r>
          <w:r w:rsidRPr="00921208">
            <w:rPr>
              <w:rFonts w:ascii="Arial" w:hAnsi="Arial" w:cs="Arial"/>
              <w:vanish/>
              <w:sz w:val="20"/>
              <w:szCs w:val="20"/>
            </w:rPr>
            <w:t>.docx</w:t>
          </w:r>
        </w:p>
      </w:tc>
    </w:tr>
  </w:tbl>
  <w:p w14:paraId="2D876A3F" w14:textId="77777777" w:rsidR="00AA258F" w:rsidRPr="00D6097C" w:rsidRDefault="00AA258F" w:rsidP="00D6097C">
    <w:pPr>
      <w:pStyle w:val="Pieddepage"/>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10" w:type="dxa"/>
      <w:jc w:val="center"/>
      <w:tblLayout w:type="fixed"/>
      <w:tblLook w:val="01E0" w:firstRow="1" w:lastRow="1" w:firstColumn="1" w:lastColumn="1" w:noHBand="0" w:noVBand="0"/>
    </w:tblPr>
    <w:tblGrid>
      <w:gridCol w:w="3509"/>
      <w:gridCol w:w="2552"/>
      <w:gridCol w:w="3649"/>
    </w:tblGrid>
    <w:tr w:rsidR="00AA258F" w:rsidRPr="00427CAC" w14:paraId="2D876A47" w14:textId="77777777" w:rsidTr="006C6FD5">
      <w:trPr>
        <w:jc w:val="center"/>
        <w:hidden/>
      </w:trPr>
      <w:tc>
        <w:tcPr>
          <w:tcW w:w="3509" w:type="dxa"/>
        </w:tcPr>
        <w:p w14:paraId="2D876A42" w14:textId="77777777" w:rsidR="00AA258F" w:rsidRPr="00427CAC" w:rsidRDefault="00AA258F" w:rsidP="00BB7CFA">
          <w:pPr>
            <w:pStyle w:val="Pieddepage"/>
            <w:spacing w:before="60"/>
            <w:rPr>
              <w:vanish/>
              <w:color w:val="0000FF"/>
              <w:sz w:val="20"/>
            </w:rPr>
          </w:pPr>
          <w:r w:rsidRPr="00427CAC">
            <w:rPr>
              <w:vanish/>
              <w:color w:val="0000FF"/>
              <w:sz w:val="20"/>
            </w:rPr>
            <w:t>Version du devis type :</w:t>
          </w:r>
        </w:p>
        <w:p w14:paraId="2D876A43" w14:textId="5A8CE1E1" w:rsidR="00AA258F" w:rsidRPr="00EA36A0" w:rsidRDefault="00AA258F" w:rsidP="00BB7CFA">
          <w:pPr>
            <w:pStyle w:val="Pieddepage"/>
            <w:spacing w:before="60"/>
            <w:rPr>
              <w:vanish/>
              <w:sz w:val="20"/>
            </w:rPr>
          </w:pPr>
          <w:r>
            <w:rPr>
              <w:rStyle w:val="Numrodepage"/>
              <w:sz w:val="20"/>
            </w:rPr>
            <w:fldChar w:fldCharType="begin"/>
          </w:r>
          <w:r>
            <w:rPr>
              <w:rStyle w:val="Numrodepage"/>
              <w:sz w:val="20"/>
            </w:rPr>
            <w:instrText xml:space="preserve"> DATE  \@ "yyyy-MM-dd" </w:instrText>
          </w:r>
          <w:r>
            <w:rPr>
              <w:rStyle w:val="Numrodepage"/>
              <w:sz w:val="20"/>
            </w:rPr>
            <w:fldChar w:fldCharType="separate"/>
          </w:r>
          <w:r w:rsidR="0086280B">
            <w:rPr>
              <w:rStyle w:val="Numrodepage"/>
              <w:noProof/>
              <w:sz w:val="20"/>
            </w:rPr>
            <w:t>2020-03-10</w:t>
          </w:r>
          <w:r>
            <w:rPr>
              <w:rStyle w:val="Numrodepage"/>
              <w:sz w:val="20"/>
            </w:rPr>
            <w:fldChar w:fldCharType="end"/>
          </w:r>
        </w:p>
      </w:tc>
      <w:tc>
        <w:tcPr>
          <w:tcW w:w="2552" w:type="dxa"/>
        </w:tcPr>
        <w:p w14:paraId="2D876A44" w14:textId="77777777" w:rsidR="00AA258F" w:rsidRPr="00427CAC" w:rsidRDefault="00AA258F" w:rsidP="00BB7CFA">
          <w:pPr>
            <w:pStyle w:val="Pieddepage"/>
            <w:spacing w:before="60"/>
            <w:jc w:val="center"/>
            <w:rPr>
              <w:sz w:val="20"/>
            </w:rPr>
          </w:pPr>
          <w:r w:rsidRPr="00427CAC">
            <w:rPr>
              <w:sz w:val="20"/>
            </w:rPr>
            <w:t>Ministère des Transports</w:t>
          </w:r>
        </w:p>
        <w:p w14:paraId="2D876A45" w14:textId="77777777" w:rsidR="00AA258F" w:rsidRPr="00427CAC" w:rsidRDefault="00AA258F" w:rsidP="00B007D4">
          <w:pPr>
            <w:pStyle w:val="Pieddepage"/>
            <w:spacing w:before="60"/>
            <w:jc w:val="center"/>
            <w:rPr>
              <w:sz w:val="20"/>
            </w:rPr>
          </w:pPr>
          <w:r>
            <w:rPr>
              <w:rStyle w:val="Numrodepage"/>
              <w:sz w:val="20"/>
            </w:rPr>
            <w:t>1</w:t>
          </w:r>
          <w:r w:rsidRPr="00B007D4">
            <w:rPr>
              <w:rStyle w:val="Numrodepage"/>
              <w:sz w:val="20"/>
              <w:highlight w:val="yellow"/>
            </w:rPr>
            <w:t>XX</w:t>
          </w:r>
          <w:r>
            <w:rPr>
              <w:rStyle w:val="Numrodepage"/>
              <w:sz w:val="20"/>
            </w:rPr>
            <w:t>-</w:t>
          </w:r>
          <w:r w:rsidRPr="00B87C32">
            <w:rPr>
              <w:rStyle w:val="Numrodepage"/>
              <w:sz w:val="20"/>
            </w:rPr>
            <w:fldChar w:fldCharType="begin"/>
          </w:r>
          <w:r w:rsidRPr="00B87C32">
            <w:rPr>
              <w:rStyle w:val="Numrodepage"/>
              <w:sz w:val="20"/>
            </w:rPr>
            <w:instrText xml:space="preserve"> PAGE </w:instrText>
          </w:r>
          <w:r w:rsidRPr="00B87C32">
            <w:rPr>
              <w:rStyle w:val="Numrodepage"/>
              <w:sz w:val="20"/>
            </w:rPr>
            <w:fldChar w:fldCharType="separate"/>
          </w:r>
          <w:r w:rsidR="006A6E35">
            <w:rPr>
              <w:rStyle w:val="Numrodepage"/>
              <w:noProof/>
              <w:sz w:val="20"/>
            </w:rPr>
            <w:t>0</w:t>
          </w:r>
          <w:r w:rsidRPr="00B87C32">
            <w:rPr>
              <w:rStyle w:val="Numrodepage"/>
              <w:sz w:val="20"/>
            </w:rPr>
            <w:fldChar w:fldCharType="end"/>
          </w:r>
        </w:p>
      </w:tc>
      <w:tc>
        <w:tcPr>
          <w:tcW w:w="3649" w:type="dxa"/>
        </w:tcPr>
        <w:p w14:paraId="2D876A46" w14:textId="77777777" w:rsidR="00AA258F" w:rsidRPr="00427CAC" w:rsidRDefault="00AA258F" w:rsidP="00BB7CFA">
          <w:pPr>
            <w:pStyle w:val="Pieddepage"/>
            <w:spacing w:before="60"/>
            <w:jc w:val="right"/>
            <w:rPr>
              <w:vanish/>
              <w:color w:val="0000FF"/>
              <w:sz w:val="20"/>
            </w:rPr>
          </w:pPr>
          <w:r w:rsidRPr="005C2446">
            <w:rPr>
              <w:rFonts w:ascii="Arial" w:hAnsi="Arial" w:cs="Arial"/>
              <w:vanish/>
              <w:color w:val="0000FF"/>
              <w:sz w:val="20"/>
            </w:rPr>
            <w:fldChar w:fldCharType="begin"/>
          </w:r>
          <w:r w:rsidRPr="005C2446">
            <w:rPr>
              <w:rFonts w:ascii="Arial" w:hAnsi="Arial" w:cs="Arial"/>
              <w:vanish/>
              <w:color w:val="0000FF"/>
              <w:sz w:val="20"/>
            </w:rPr>
            <w:instrText xml:space="preserve"> FILENAME </w:instrText>
          </w:r>
          <w:r w:rsidRPr="005C2446">
            <w:rPr>
              <w:rFonts w:ascii="Arial" w:hAnsi="Arial" w:cs="Arial"/>
              <w:vanish/>
              <w:color w:val="0000FF"/>
              <w:sz w:val="20"/>
            </w:rPr>
            <w:fldChar w:fldCharType="separate"/>
          </w:r>
          <w:r w:rsidR="006A6E35">
            <w:rPr>
              <w:rFonts w:ascii="Arial" w:hAnsi="Arial" w:cs="Arial"/>
              <w:noProof/>
              <w:vanish/>
              <w:color w:val="0000FF"/>
              <w:sz w:val="20"/>
            </w:rPr>
            <w:t>refection-de-chaussee-etudes.docx</w:t>
          </w:r>
          <w:r w:rsidRPr="005C2446">
            <w:rPr>
              <w:rFonts w:ascii="Arial" w:hAnsi="Arial" w:cs="Arial"/>
              <w:vanish/>
              <w:color w:val="0000FF"/>
              <w:sz w:val="20"/>
            </w:rPr>
            <w:fldChar w:fldCharType="end"/>
          </w:r>
        </w:p>
      </w:tc>
    </w:tr>
  </w:tbl>
  <w:p w14:paraId="2D876A48" w14:textId="77777777" w:rsidR="00AA258F" w:rsidRPr="00717222" w:rsidRDefault="00AA258F" w:rsidP="006C6FD5">
    <w:pPr>
      <w:pStyle w:val="Pieddepage"/>
    </w:pPr>
  </w:p>
  <w:p w14:paraId="2D876A49" w14:textId="77777777" w:rsidR="00AA258F" w:rsidRDefault="00AA25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76A20" w14:textId="77777777" w:rsidR="00811519" w:rsidRDefault="00811519">
      <w:r>
        <w:separator/>
      </w:r>
    </w:p>
    <w:p w14:paraId="2D876A21" w14:textId="77777777" w:rsidR="00811519" w:rsidRDefault="00811519"/>
  </w:footnote>
  <w:footnote w:type="continuationSeparator" w:id="0">
    <w:p w14:paraId="2D876A22" w14:textId="77777777" w:rsidR="00811519" w:rsidRDefault="00811519">
      <w:r>
        <w:continuationSeparator/>
      </w:r>
    </w:p>
    <w:p w14:paraId="2D876A23" w14:textId="77777777" w:rsidR="00811519" w:rsidRDefault="00811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37" w14:textId="77777777" w:rsidR="00AA258F" w:rsidRPr="005C2446" w:rsidRDefault="00AA258F" w:rsidP="00244E05">
    <w:pPr>
      <w:pStyle w:val="En-tte"/>
      <w:tabs>
        <w:tab w:val="right" w:pos="9356"/>
      </w:tabs>
      <w:rPr>
        <w:rFonts w:ascii="Arial" w:hAnsi="Arial" w:cs="Arial"/>
        <w:b/>
      </w:rPr>
    </w:pPr>
    <w:r w:rsidRPr="005C2446">
      <w:rPr>
        <w:rFonts w:ascii="Arial" w:hAnsi="Arial" w:cs="Arial"/>
        <w:b/>
      </w:rPr>
      <w:t>P</w:t>
    </w:r>
    <w:r>
      <w:rPr>
        <w:rFonts w:ascii="Arial" w:hAnsi="Arial" w:cs="Arial"/>
        <w:b/>
      </w:rPr>
      <w:t>ROJET N</w:t>
    </w:r>
    <w:r w:rsidRPr="0039270B">
      <w:rPr>
        <w:rFonts w:ascii="Arial" w:hAnsi="Arial" w:cs="Arial"/>
        <w:b/>
        <w:vertAlign w:val="superscript"/>
      </w:rPr>
      <w:t>o</w:t>
    </w:r>
    <w:r w:rsidRPr="005C2446">
      <w:rPr>
        <w:rFonts w:ascii="Arial" w:hAnsi="Arial" w:cs="Arial"/>
        <w:b/>
      </w:rPr>
      <w:t> :</w:t>
    </w:r>
    <w:r w:rsidRPr="005C2446">
      <w:rPr>
        <w:rFonts w:ascii="Arial" w:hAnsi="Arial" w:cs="Arial"/>
        <w:b/>
      </w:rPr>
      <w:tab/>
    </w:r>
    <w:r w:rsidRPr="005C2446">
      <w:rPr>
        <w:rFonts w:ascii="Arial" w:hAnsi="Arial" w:cs="Arial"/>
        <w:b/>
      </w:rPr>
      <w:tab/>
    </w:r>
    <w:r>
      <w:rPr>
        <w:rFonts w:ascii="Arial" w:hAnsi="Arial" w:cs="Arial"/>
        <w:b/>
      </w:rPr>
      <w:t>DOSSIER N</w:t>
    </w:r>
    <w:r w:rsidRPr="0039270B">
      <w:rPr>
        <w:rFonts w:ascii="Arial" w:hAnsi="Arial" w:cs="Arial"/>
        <w:b/>
        <w:vertAlign w:val="superscript"/>
      </w:rPr>
      <w:t>o</w:t>
    </w:r>
    <w:r>
      <w:rPr>
        <w:rFonts w:ascii="Arial" w:hAnsi="Arial" w:cs="Arial"/>
        <w:b/>
      </w:rPr>
      <w:t xml:space="preserve"> : </w:t>
    </w:r>
  </w:p>
  <w:p w14:paraId="2D876A38" w14:textId="77777777" w:rsidR="00AA258F" w:rsidRDefault="00AA258F" w:rsidP="00244E0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40" w14:textId="77777777" w:rsidR="00AA258F" w:rsidRDefault="00AA25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41" w14:textId="77777777" w:rsidR="00AA258F" w:rsidRDefault="00AA25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72F2"/>
    <w:multiLevelType w:val="hybridMultilevel"/>
    <w:tmpl w:val="0688D99C"/>
    <w:lvl w:ilvl="0" w:tplc="370671B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174C4E"/>
    <w:multiLevelType w:val="hybridMultilevel"/>
    <w:tmpl w:val="03202D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420972"/>
    <w:multiLevelType w:val="hybridMultilevel"/>
    <w:tmpl w:val="9BDCF430"/>
    <w:lvl w:ilvl="0" w:tplc="800EF652">
      <w:start w:val="1"/>
      <w:numFmt w:val="bullet"/>
      <w:pStyle w:val="Listepuce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336199"/>
    <w:multiLevelType w:val="hybridMultilevel"/>
    <w:tmpl w:val="CB6A25A0"/>
    <w:lvl w:ilvl="0" w:tplc="0C0C0001">
      <w:start w:val="1"/>
      <w:numFmt w:val="bullet"/>
      <w:lvlText w:val=""/>
      <w:lvlJc w:val="left"/>
      <w:pPr>
        <w:ind w:left="81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4" w15:restartNumberingAfterBreak="0">
    <w:nsid w:val="163C380D"/>
    <w:multiLevelType w:val="hybridMultilevel"/>
    <w:tmpl w:val="04DE2762"/>
    <w:lvl w:ilvl="0" w:tplc="DD26B664">
      <w:start w:val="4"/>
      <w:numFmt w:val="bullet"/>
      <w:lvlText w:val="•"/>
      <w:lvlJc w:val="left"/>
      <w:pPr>
        <w:ind w:left="705" w:hanging="705"/>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74D2538"/>
    <w:multiLevelType w:val="hybridMultilevel"/>
    <w:tmpl w:val="370662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592A0D"/>
    <w:multiLevelType w:val="hybridMultilevel"/>
    <w:tmpl w:val="E40C5D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AC360D1"/>
    <w:multiLevelType w:val="hybridMultilevel"/>
    <w:tmpl w:val="DA347C16"/>
    <w:lvl w:ilvl="0" w:tplc="FB5A6784">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8" w15:restartNumberingAfterBreak="0">
    <w:nsid w:val="1EF71C18"/>
    <w:multiLevelType w:val="hybridMultilevel"/>
    <w:tmpl w:val="DA56BF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A46AE1"/>
    <w:multiLevelType w:val="hybridMultilevel"/>
    <w:tmpl w:val="23723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22779A"/>
    <w:multiLevelType w:val="hybridMultilevel"/>
    <w:tmpl w:val="FDEE26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54D4592"/>
    <w:multiLevelType w:val="hybridMultilevel"/>
    <w:tmpl w:val="55947B7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2" w15:restartNumberingAfterBreak="0">
    <w:nsid w:val="26B40817"/>
    <w:multiLevelType w:val="hybridMultilevel"/>
    <w:tmpl w:val="DEDEAF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6F9545D"/>
    <w:multiLevelType w:val="hybridMultilevel"/>
    <w:tmpl w:val="5DE0D96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7134057"/>
    <w:multiLevelType w:val="hybridMultilevel"/>
    <w:tmpl w:val="F5320EE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287E30FA"/>
    <w:multiLevelType w:val="hybridMultilevel"/>
    <w:tmpl w:val="CE08C2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A3A1B02"/>
    <w:multiLevelType w:val="multilevel"/>
    <w:tmpl w:val="31C0FA1A"/>
    <w:lvl w:ilvl="0">
      <w:start w:val="1"/>
      <w:numFmt w:val="decimal"/>
      <w:lvlText w:val="%1."/>
      <w:lvlJc w:val="left"/>
      <w:pPr>
        <w:ind w:left="0" w:firstLine="0"/>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i w:val="0"/>
      </w:rPr>
    </w:lvl>
    <w:lvl w:ilvl="3">
      <w:start w:val="1"/>
      <w:numFmt w:val="decimal"/>
      <w:lvlText w:val="%1.%2.%3.%4"/>
      <w:lvlJc w:val="left"/>
      <w:pPr>
        <w:ind w:left="1440" w:hanging="1440"/>
      </w:pPr>
      <w:rPr>
        <w:rFonts w:hint="default"/>
        <w:b w:val="0"/>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2AFF3E8C"/>
    <w:multiLevelType w:val="hybridMultilevel"/>
    <w:tmpl w:val="A4F83A26"/>
    <w:lvl w:ilvl="0" w:tplc="370671B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E8B3EA9"/>
    <w:multiLevelType w:val="hybridMultilevel"/>
    <w:tmpl w:val="C7488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6F64A7"/>
    <w:multiLevelType w:val="hybridMultilevel"/>
    <w:tmpl w:val="4600C8DA"/>
    <w:lvl w:ilvl="0" w:tplc="69FC50C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4F0270C"/>
    <w:multiLevelType w:val="hybridMultilevel"/>
    <w:tmpl w:val="42A04772"/>
    <w:lvl w:ilvl="0" w:tplc="0C0C0001">
      <w:start w:val="1"/>
      <w:numFmt w:val="bullet"/>
      <w:lvlText w:val=""/>
      <w:lvlJc w:val="left"/>
      <w:pPr>
        <w:ind w:left="705" w:hanging="705"/>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397A2E65"/>
    <w:multiLevelType w:val="hybridMultilevel"/>
    <w:tmpl w:val="42A66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9A418BF"/>
    <w:multiLevelType w:val="hybridMultilevel"/>
    <w:tmpl w:val="4476C9F6"/>
    <w:lvl w:ilvl="0" w:tplc="7EB4533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B975B81"/>
    <w:multiLevelType w:val="hybridMultilevel"/>
    <w:tmpl w:val="71507C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3FAA191F"/>
    <w:multiLevelType w:val="hybridMultilevel"/>
    <w:tmpl w:val="448C45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6B3081C"/>
    <w:multiLevelType w:val="hybridMultilevel"/>
    <w:tmpl w:val="8484225C"/>
    <w:lvl w:ilvl="0" w:tplc="BA501C28">
      <w:start w:val="1"/>
      <w:numFmt w:val="bullet"/>
      <w:lvlText w:val=""/>
      <w:lvlJc w:val="left"/>
      <w:pPr>
        <w:ind w:left="360" w:hanging="360"/>
      </w:pPr>
      <w:rPr>
        <w:rFonts w:ascii="Symbol" w:hAnsi="Symbol" w:hint="default"/>
      </w:rPr>
    </w:lvl>
    <w:lvl w:ilvl="1" w:tplc="0C0C000B">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47D466ED"/>
    <w:multiLevelType w:val="hybridMultilevel"/>
    <w:tmpl w:val="40F0CB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9823B5C"/>
    <w:multiLevelType w:val="hybridMultilevel"/>
    <w:tmpl w:val="4A9241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B217A8B"/>
    <w:multiLevelType w:val="hybridMultilevel"/>
    <w:tmpl w:val="FFDE7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C0477EA"/>
    <w:multiLevelType w:val="hybridMultilevel"/>
    <w:tmpl w:val="3918A1B4"/>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4C300E71"/>
    <w:multiLevelType w:val="hybridMultilevel"/>
    <w:tmpl w:val="2B7A58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4E35CAB"/>
    <w:multiLevelType w:val="hybridMultilevel"/>
    <w:tmpl w:val="C16832F6"/>
    <w:lvl w:ilvl="0" w:tplc="DD26B664">
      <w:start w:val="4"/>
      <w:numFmt w:val="bullet"/>
      <w:lvlText w:val="•"/>
      <w:lvlJc w:val="left"/>
      <w:pPr>
        <w:ind w:left="1065" w:hanging="705"/>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289711C"/>
    <w:multiLevelType w:val="multilevel"/>
    <w:tmpl w:val="75862E20"/>
    <w:lvl w:ilvl="0">
      <w:start w:val="1"/>
      <w:numFmt w:val="decimal"/>
      <w:lvlText w:val="%1."/>
      <w:legacy w:legacy="1" w:legacySpace="142" w:legacyIndent="0"/>
      <w:lvlJc w:val="left"/>
      <w:pPr>
        <w:ind w:left="0" w:firstLine="0"/>
      </w:pPr>
      <w:rPr>
        <w:b/>
      </w:rPr>
    </w:lvl>
    <w:lvl w:ilvl="1">
      <w:start w:val="1"/>
      <w:numFmt w:val="decimal"/>
      <w:lvlText w:val="%1.%2"/>
      <w:legacy w:legacy="1" w:legacySpace="142" w:legacyIndent="0"/>
      <w:lvlJc w:val="left"/>
      <w:pPr>
        <w:ind w:left="450" w:firstLine="0"/>
      </w:pPr>
      <w:rPr>
        <w:i w:val="0"/>
      </w:rPr>
    </w:lvl>
    <w:lvl w:ilvl="2">
      <w:start w:val="1"/>
      <w:numFmt w:val="decimal"/>
      <w:lvlText w:val="%1.%2.%3"/>
      <w:legacy w:legacy="1" w:legacySpace="142" w:legacyIndent="0"/>
      <w:lvlJc w:val="left"/>
      <w:pPr>
        <w:ind w:left="0" w:firstLine="0"/>
      </w:pPr>
    </w:lvl>
    <w:lvl w:ilvl="3">
      <w:start w:val="1"/>
      <w:numFmt w:val="decimal"/>
      <w:lvlText w:val="%1.%2.%3.%4"/>
      <w:legacy w:legacy="1" w:legacySpace="142" w:legacyIndent="0"/>
      <w:lvlJc w:val="left"/>
      <w:pPr>
        <w:ind w:left="0" w:firstLine="0"/>
      </w:pPr>
    </w:lvl>
    <w:lvl w:ilvl="4">
      <w:start w:val="1"/>
      <w:numFmt w:val="decimal"/>
      <w:lvlText w:val="%1.%2.%3.%4.%5"/>
      <w:legacy w:legacy="1" w:legacySpace="142" w:legacyIndent="0"/>
      <w:lvlJc w:val="left"/>
      <w:pPr>
        <w:ind w:left="0" w:firstLine="0"/>
      </w:pPr>
    </w:lvl>
    <w:lvl w:ilvl="5">
      <w:start w:val="1"/>
      <w:numFmt w:val="decimal"/>
      <w:lvlText w:val="%1.%2.%3.%4.%5.%6"/>
      <w:legacy w:legacy="1" w:legacySpace="142" w:legacyIndent="0"/>
      <w:lvlJc w:val="left"/>
      <w:pPr>
        <w:ind w:left="0" w:firstLine="0"/>
      </w:pPr>
    </w:lvl>
    <w:lvl w:ilvl="6">
      <w:start w:val="1"/>
      <w:numFmt w:val="decimal"/>
      <w:lvlText w:val="%1.%2.%3.%4.%5.%6.%7"/>
      <w:legacy w:legacy="1" w:legacySpace="142" w:legacyIndent="0"/>
      <w:lvlJc w:val="left"/>
      <w:pPr>
        <w:ind w:left="0" w:firstLine="0"/>
      </w:pPr>
    </w:lvl>
    <w:lvl w:ilvl="7">
      <w:start w:val="1"/>
      <w:numFmt w:val="decimal"/>
      <w:lvlText w:val="%1.%2.%3.%4.%5.%6.%7.%8"/>
      <w:legacy w:legacy="1" w:legacySpace="142" w:legacyIndent="0"/>
      <w:lvlJc w:val="left"/>
      <w:pPr>
        <w:ind w:left="0" w:firstLine="0"/>
      </w:pPr>
    </w:lvl>
    <w:lvl w:ilvl="8">
      <w:start w:val="1"/>
      <w:numFmt w:val="decimal"/>
      <w:lvlText w:val="%1.%2.%3.%4.%5.%6.%7.%8.%9"/>
      <w:legacy w:legacy="1" w:legacySpace="142" w:legacyIndent="0"/>
      <w:lvlJc w:val="left"/>
      <w:pPr>
        <w:ind w:left="0" w:firstLine="0"/>
      </w:pPr>
    </w:lvl>
  </w:abstractNum>
  <w:abstractNum w:abstractNumId="33" w15:restartNumberingAfterBreak="0">
    <w:nsid w:val="63AE683A"/>
    <w:multiLevelType w:val="hybridMultilevel"/>
    <w:tmpl w:val="ABE612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53147BA"/>
    <w:multiLevelType w:val="multilevel"/>
    <w:tmpl w:val="75862E20"/>
    <w:lvl w:ilvl="0">
      <w:start w:val="1"/>
      <w:numFmt w:val="decimal"/>
      <w:lvlText w:val="%1."/>
      <w:legacy w:legacy="1" w:legacySpace="142" w:legacyIndent="0"/>
      <w:lvlJc w:val="left"/>
      <w:pPr>
        <w:ind w:left="0" w:firstLine="0"/>
      </w:pPr>
      <w:rPr>
        <w:b/>
      </w:rPr>
    </w:lvl>
    <w:lvl w:ilvl="1">
      <w:start w:val="1"/>
      <w:numFmt w:val="decimal"/>
      <w:lvlText w:val="%1.%2"/>
      <w:legacy w:legacy="1" w:legacySpace="142" w:legacyIndent="0"/>
      <w:lvlJc w:val="left"/>
      <w:pPr>
        <w:ind w:left="450" w:firstLine="0"/>
      </w:pPr>
      <w:rPr>
        <w:i w:val="0"/>
      </w:rPr>
    </w:lvl>
    <w:lvl w:ilvl="2">
      <w:start w:val="1"/>
      <w:numFmt w:val="decimal"/>
      <w:lvlText w:val="%1.%2.%3"/>
      <w:legacy w:legacy="1" w:legacySpace="142" w:legacyIndent="0"/>
      <w:lvlJc w:val="left"/>
      <w:pPr>
        <w:ind w:left="0" w:firstLine="0"/>
      </w:pPr>
    </w:lvl>
    <w:lvl w:ilvl="3">
      <w:start w:val="1"/>
      <w:numFmt w:val="decimal"/>
      <w:lvlText w:val="%1.%2.%3.%4"/>
      <w:legacy w:legacy="1" w:legacySpace="142" w:legacyIndent="0"/>
      <w:lvlJc w:val="left"/>
      <w:pPr>
        <w:ind w:left="0" w:firstLine="0"/>
      </w:pPr>
    </w:lvl>
    <w:lvl w:ilvl="4">
      <w:start w:val="1"/>
      <w:numFmt w:val="decimal"/>
      <w:lvlText w:val="%1.%2.%3.%4.%5"/>
      <w:legacy w:legacy="1" w:legacySpace="142" w:legacyIndent="0"/>
      <w:lvlJc w:val="left"/>
      <w:pPr>
        <w:ind w:left="0" w:firstLine="0"/>
      </w:pPr>
    </w:lvl>
    <w:lvl w:ilvl="5">
      <w:start w:val="1"/>
      <w:numFmt w:val="decimal"/>
      <w:lvlText w:val="%1.%2.%3.%4.%5.%6"/>
      <w:legacy w:legacy="1" w:legacySpace="142" w:legacyIndent="0"/>
      <w:lvlJc w:val="left"/>
      <w:pPr>
        <w:ind w:left="0" w:firstLine="0"/>
      </w:pPr>
    </w:lvl>
    <w:lvl w:ilvl="6">
      <w:start w:val="1"/>
      <w:numFmt w:val="decimal"/>
      <w:lvlText w:val="%1.%2.%3.%4.%5.%6.%7"/>
      <w:legacy w:legacy="1" w:legacySpace="142" w:legacyIndent="0"/>
      <w:lvlJc w:val="left"/>
      <w:pPr>
        <w:ind w:left="0" w:firstLine="0"/>
      </w:pPr>
    </w:lvl>
    <w:lvl w:ilvl="7">
      <w:start w:val="1"/>
      <w:numFmt w:val="decimal"/>
      <w:lvlText w:val="%1.%2.%3.%4.%5.%6.%7.%8"/>
      <w:legacy w:legacy="1" w:legacySpace="142" w:legacyIndent="0"/>
      <w:lvlJc w:val="left"/>
      <w:pPr>
        <w:ind w:left="0" w:firstLine="0"/>
      </w:pPr>
    </w:lvl>
    <w:lvl w:ilvl="8">
      <w:start w:val="1"/>
      <w:numFmt w:val="decimal"/>
      <w:lvlText w:val="%1.%2.%3.%4.%5.%6.%7.%8.%9"/>
      <w:legacy w:legacy="1" w:legacySpace="142" w:legacyIndent="0"/>
      <w:lvlJc w:val="left"/>
      <w:pPr>
        <w:ind w:left="0" w:firstLine="0"/>
      </w:pPr>
    </w:lvl>
  </w:abstractNum>
  <w:abstractNum w:abstractNumId="35" w15:restartNumberingAfterBreak="0">
    <w:nsid w:val="68A710EF"/>
    <w:multiLevelType w:val="multilevel"/>
    <w:tmpl w:val="4E023006"/>
    <w:lvl w:ilvl="0">
      <w:start w:val="1"/>
      <w:numFmt w:val="bullet"/>
      <w:lvlText w:val=""/>
      <w:lvlJc w:val="left"/>
      <w:pPr>
        <w:tabs>
          <w:tab w:val="num" w:pos="0"/>
        </w:tabs>
        <w:ind w:left="357" w:hanging="357"/>
      </w:pPr>
      <w:rPr>
        <w:rFonts w:ascii="Symbol" w:hAnsi="Symbol"/>
        <w:vanish/>
        <w:color w:val="0000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F96DD4"/>
    <w:multiLevelType w:val="hybridMultilevel"/>
    <w:tmpl w:val="0506F500"/>
    <w:lvl w:ilvl="0" w:tplc="B5CE3DD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B271039"/>
    <w:multiLevelType w:val="multilevel"/>
    <w:tmpl w:val="031EFD30"/>
    <w:lvl w:ilvl="0">
      <w:start w:val="1"/>
      <w:numFmt w:val="decimal"/>
      <w:pStyle w:val="Titre1"/>
      <w:lvlText w:val="%1."/>
      <w:lvlJc w:val="left"/>
      <w:pPr>
        <w:ind w:left="0" w:firstLine="0"/>
      </w:pPr>
      <w:rPr>
        <w:rFonts w:hint="default"/>
        <w:b/>
      </w:rPr>
    </w:lvl>
    <w:lvl w:ilvl="1">
      <w:start w:val="1"/>
      <w:numFmt w:val="decimal"/>
      <w:pStyle w:val="Titre2"/>
      <w:lvlText w:val="%1.%2"/>
      <w:lvlJc w:val="left"/>
      <w:pPr>
        <w:ind w:left="720" w:hanging="720"/>
      </w:pPr>
      <w:rPr>
        <w:rFonts w:hint="default"/>
        <w:b w:val="0"/>
        <w:i w:val="0"/>
      </w:rPr>
    </w:lvl>
    <w:lvl w:ilvl="2">
      <w:start w:val="1"/>
      <w:numFmt w:val="decimal"/>
      <w:pStyle w:val="Titre3"/>
      <w:lvlText w:val="%1.%2.%3"/>
      <w:lvlJc w:val="left"/>
      <w:pPr>
        <w:ind w:left="1080" w:hanging="1080"/>
      </w:pPr>
      <w:rPr>
        <w:rFonts w:hint="default"/>
        <w:b/>
        <w:i w:val="0"/>
      </w:rPr>
    </w:lvl>
    <w:lvl w:ilvl="3">
      <w:start w:val="1"/>
      <w:numFmt w:val="decimal"/>
      <w:pStyle w:val="Titre4"/>
      <w:lvlText w:val="%1.%2.%3.%4"/>
      <w:lvlJc w:val="left"/>
      <w:pPr>
        <w:ind w:left="1890" w:hanging="1440"/>
      </w:pPr>
      <w:rPr>
        <w:rFonts w:hint="default"/>
        <w:b w:val="0"/>
        <w:i w:val="0"/>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38" w15:restartNumberingAfterBreak="0">
    <w:nsid w:val="6C816D97"/>
    <w:multiLevelType w:val="hybridMultilevel"/>
    <w:tmpl w:val="00BEC2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033163A"/>
    <w:multiLevelType w:val="hybridMultilevel"/>
    <w:tmpl w:val="392A5DE8"/>
    <w:lvl w:ilvl="0" w:tplc="0C0C0001">
      <w:start w:val="1"/>
      <w:numFmt w:val="bullet"/>
      <w:lvlText w:val=""/>
      <w:lvlJc w:val="left"/>
      <w:pPr>
        <w:ind w:left="720" w:hanging="360"/>
      </w:pPr>
      <w:rPr>
        <w:rFonts w:ascii="Symbol" w:hAnsi="Symbol" w:hint="default"/>
      </w:rPr>
    </w:lvl>
    <w:lvl w:ilvl="1" w:tplc="0C0C000B">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08F647F"/>
    <w:multiLevelType w:val="hybridMultilevel"/>
    <w:tmpl w:val="4C249A98"/>
    <w:lvl w:ilvl="0" w:tplc="DD26B664">
      <w:start w:val="4"/>
      <w:numFmt w:val="bullet"/>
      <w:lvlText w:val="•"/>
      <w:lvlJc w:val="left"/>
      <w:pPr>
        <w:ind w:left="705" w:hanging="705"/>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4E95BAA"/>
    <w:multiLevelType w:val="hybridMultilevel"/>
    <w:tmpl w:val="AC48E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6532E48"/>
    <w:multiLevelType w:val="hybridMultilevel"/>
    <w:tmpl w:val="59F0C0A4"/>
    <w:lvl w:ilvl="0" w:tplc="BA501C28">
      <w:start w:val="1"/>
      <w:numFmt w:val="bullet"/>
      <w:lvlText w:val=""/>
      <w:lvlJc w:val="left"/>
      <w:pPr>
        <w:ind w:left="360" w:hanging="360"/>
      </w:pPr>
      <w:rPr>
        <w:rFonts w:ascii="Symbol" w:hAnsi="Symbol" w:hint="default"/>
      </w:rPr>
    </w:lvl>
    <w:lvl w:ilvl="1" w:tplc="0C0C000B">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77E14B70"/>
    <w:multiLevelType w:val="hybridMultilevel"/>
    <w:tmpl w:val="9D30A8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7BB94CD8"/>
    <w:multiLevelType w:val="hybridMultilevel"/>
    <w:tmpl w:val="863666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C7E306E"/>
    <w:multiLevelType w:val="hybridMultilevel"/>
    <w:tmpl w:val="B3403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5"/>
  </w:num>
  <w:num w:numId="2">
    <w:abstractNumId w:val="16"/>
  </w:num>
  <w:num w:numId="3">
    <w:abstractNumId w:val="19"/>
  </w:num>
  <w:num w:numId="4">
    <w:abstractNumId w:val="34"/>
  </w:num>
  <w:num w:numId="5">
    <w:abstractNumId w:val="32"/>
  </w:num>
  <w:num w:numId="6">
    <w:abstractNumId w:val="37"/>
  </w:num>
  <w:num w:numId="7">
    <w:abstractNumId w:val="23"/>
  </w:num>
  <w:num w:numId="8">
    <w:abstractNumId w:val="7"/>
  </w:num>
  <w:num w:numId="9">
    <w:abstractNumId w:val="25"/>
  </w:num>
  <w:num w:numId="10">
    <w:abstractNumId w:val="42"/>
  </w:num>
  <w:num w:numId="11">
    <w:abstractNumId w:val="13"/>
  </w:num>
  <w:num w:numId="12">
    <w:abstractNumId w:val="18"/>
  </w:num>
  <w:num w:numId="13">
    <w:abstractNumId w:val="39"/>
  </w:num>
  <w:num w:numId="14">
    <w:abstractNumId w:val="33"/>
  </w:num>
  <w:num w:numId="15">
    <w:abstractNumId w:val="30"/>
  </w:num>
  <w:num w:numId="16">
    <w:abstractNumId w:val="10"/>
  </w:num>
  <w:num w:numId="17">
    <w:abstractNumId w:val="22"/>
  </w:num>
  <w:num w:numId="18">
    <w:abstractNumId w:val="26"/>
  </w:num>
  <w:num w:numId="19">
    <w:abstractNumId w:val="9"/>
  </w:num>
  <w:num w:numId="20">
    <w:abstractNumId w:val="2"/>
  </w:num>
  <w:num w:numId="21">
    <w:abstractNumId w:val="45"/>
  </w:num>
  <w:num w:numId="22">
    <w:abstractNumId w:val="44"/>
  </w:num>
  <w:num w:numId="23">
    <w:abstractNumId w:val="41"/>
  </w:num>
  <w:num w:numId="24">
    <w:abstractNumId w:val="3"/>
  </w:num>
  <w:num w:numId="25">
    <w:abstractNumId w:val="11"/>
  </w:num>
  <w:num w:numId="26">
    <w:abstractNumId w:val="28"/>
  </w:num>
  <w:num w:numId="27">
    <w:abstractNumId w:val="38"/>
  </w:num>
  <w:num w:numId="28">
    <w:abstractNumId w:val="5"/>
  </w:num>
  <w:num w:numId="29">
    <w:abstractNumId w:val="1"/>
  </w:num>
  <w:num w:numId="30">
    <w:abstractNumId w:val="21"/>
  </w:num>
  <w:num w:numId="31">
    <w:abstractNumId w:val="36"/>
  </w:num>
  <w:num w:numId="32">
    <w:abstractNumId w:val="24"/>
  </w:num>
  <w:num w:numId="33">
    <w:abstractNumId w:val="8"/>
  </w:num>
  <w:num w:numId="34">
    <w:abstractNumId w:val="15"/>
  </w:num>
  <w:num w:numId="35">
    <w:abstractNumId w:val="12"/>
  </w:num>
  <w:num w:numId="36">
    <w:abstractNumId w:val="17"/>
  </w:num>
  <w:num w:numId="37">
    <w:abstractNumId w:val="0"/>
  </w:num>
  <w:num w:numId="38">
    <w:abstractNumId w:val="27"/>
  </w:num>
  <w:num w:numId="39">
    <w:abstractNumId w:val="29"/>
  </w:num>
  <w:num w:numId="40">
    <w:abstractNumId w:val="14"/>
  </w:num>
  <w:num w:numId="41">
    <w:abstractNumId w:val="6"/>
  </w:num>
  <w:num w:numId="42">
    <w:abstractNumId w:val="31"/>
  </w:num>
  <w:num w:numId="43">
    <w:abstractNumId w:val="40"/>
  </w:num>
  <w:num w:numId="44">
    <w:abstractNumId w:val="4"/>
  </w:num>
  <w:num w:numId="45">
    <w:abstractNumId w:val="43"/>
  </w:num>
  <w:num w:numId="46">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6"/>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768"/>
    <w:rsid w:val="00002E77"/>
    <w:rsid w:val="00002F7C"/>
    <w:rsid w:val="0000347A"/>
    <w:rsid w:val="00005042"/>
    <w:rsid w:val="00006387"/>
    <w:rsid w:val="00006B80"/>
    <w:rsid w:val="00007347"/>
    <w:rsid w:val="00007740"/>
    <w:rsid w:val="00007E17"/>
    <w:rsid w:val="00007E5B"/>
    <w:rsid w:val="00010170"/>
    <w:rsid w:val="000106C6"/>
    <w:rsid w:val="000109AD"/>
    <w:rsid w:val="000122E2"/>
    <w:rsid w:val="00013257"/>
    <w:rsid w:val="0001358C"/>
    <w:rsid w:val="0001368E"/>
    <w:rsid w:val="00013AED"/>
    <w:rsid w:val="0001450B"/>
    <w:rsid w:val="0001465A"/>
    <w:rsid w:val="00014733"/>
    <w:rsid w:val="00015921"/>
    <w:rsid w:val="00015CB9"/>
    <w:rsid w:val="00015F73"/>
    <w:rsid w:val="00016688"/>
    <w:rsid w:val="000166A0"/>
    <w:rsid w:val="000169B1"/>
    <w:rsid w:val="00016C4F"/>
    <w:rsid w:val="000177B9"/>
    <w:rsid w:val="00017AED"/>
    <w:rsid w:val="00017D47"/>
    <w:rsid w:val="00020ED2"/>
    <w:rsid w:val="00021909"/>
    <w:rsid w:val="0002331B"/>
    <w:rsid w:val="00023ABD"/>
    <w:rsid w:val="00025534"/>
    <w:rsid w:val="00025C81"/>
    <w:rsid w:val="00025E24"/>
    <w:rsid w:val="00025E47"/>
    <w:rsid w:val="00026089"/>
    <w:rsid w:val="000263CB"/>
    <w:rsid w:val="00026551"/>
    <w:rsid w:val="000269BA"/>
    <w:rsid w:val="00026CD8"/>
    <w:rsid w:val="000270C9"/>
    <w:rsid w:val="000278E0"/>
    <w:rsid w:val="00027CB1"/>
    <w:rsid w:val="00027EB1"/>
    <w:rsid w:val="00027F90"/>
    <w:rsid w:val="00027FCD"/>
    <w:rsid w:val="0003150A"/>
    <w:rsid w:val="000333C6"/>
    <w:rsid w:val="000334AC"/>
    <w:rsid w:val="00033689"/>
    <w:rsid w:val="00033820"/>
    <w:rsid w:val="00033BBD"/>
    <w:rsid w:val="00033DBB"/>
    <w:rsid w:val="00034409"/>
    <w:rsid w:val="00034AA8"/>
    <w:rsid w:val="00034DF9"/>
    <w:rsid w:val="00035977"/>
    <w:rsid w:val="00035ABE"/>
    <w:rsid w:val="0003647F"/>
    <w:rsid w:val="00036808"/>
    <w:rsid w:val="00036E6C"/>
    <w:rsid w:val="00036F55"/>
    <w:rsid w:val="000373FD"/>
    <w:rsid w:val="000377DD"/>
    <w:rsid w:val="0003793D"/>
    <w:rsid w:val="000379B8"/>
    <w:rsid w:val="00037EF7"/>
    <w:rsid w:val="0004138B"/>
    <w:rsid w:val="00042256"/>
    <w:rsid w:val="00042B16"/>
    <w:rsid w:val="00042B64"/>
    <w:rsid w:val="00043209"/>
    <w:rsid w:val="00044AF9"/>
    <w:rsid w:val="00045765"/>
    <w:rsid w:val="00045CBD"/>
    <w:rsid w:val="00051199"/>
    <w:rsid w:val="00051CAF"/>
    <w:rsid w:val="00051E4E"/>
    <w:rsid w:val="00052119"/>
    <w:rsid w:val="000530E3"/>
    <w:rsid w:val="0005373E"/>
    <w:rsid w:val="000543DF"/>
    <w:rsid w:val="0005446F"/>
    <w:rsid w:val="00054595"/>
    <w:rsid w:val="000545A0"/>
    <w:rsid w:val="00054680"/>
    <w:rsid w:val="000547D7"/>
    <w:rsid w:val="000551EC"/>
    <w:rsid w:val="000556F0"/>
    <w:rsid w:val="00055BDF"/>
    <w:rsid w:val="0005609A"/>
    <w:rsid w:val="00056F81"/>
    <w:rsid w:val="00057E57"/>
    <w:rsid w:val="000601EF"/>
    <w:rsid w:val="000612D2"/>
    <w:rsid w:val="00061CAF"/>
    <w:rsid w:val="000641A2"/>
    <w:rsid w:val="00064ABF"/>
    <w:rsid w:val="00064D89"/>
    <w:rsid w:val="00065C8C"/>
    <w:rsid w:val="000679B4"/>
    <w:rsid w:val="00067A72"/>
    <w:rsid w:val="00067D5F"/>
    <w:rsid w:val="00070361"/>
    <w:rsid w:val="00070427"/>
    <w:rsid w:val="000707A4"/>
    <w:rsid w:val="000708DE"/>
    <w:rsid w:val="00071CBC"/>
    <w:rsid w:val="00071DC0"/>
    <w:rsid w:val="000724AC"/>
    <w:rsid w:val="00072575"/>
    <w:rsid w:val="0007315C"/>
    <w:rsid w:val="0007387B"/>
    <w:rsid w:val="00074BCB"/>
    <w:rsid w:val="00074FE6"/>
    <w:rsid w:val="00075778"/>
    <w:rsid w:val="000767BA"/>
    <w:rsid w:val="00076BFC"/>
    <w:rsid w:val="000773B2"/>
    <w:rsid w:val="000776A3"/>
    <w:rsid w:val="0008013F"/>
    <w:rsid w:val="00080D40"/>
    <w:rsid w:val="0008183E"/>
    <w:rsid w:val="00081CB4"/>
    <w:rsid w:val="00082196"/>
    <w:rsid w:val="0008255C"/>
    <w:rsid w:val="00082A9A"/>
    <w:rsid w:val="00085B7B"/>
    <w:rsid w:val="0008644F"/>
    <w:rsid w:val="000869A0"/>
    <w:rsid w:val="0008712B"/>
    <w:rsid w:val="0008743C"/>
    <w:rsid w:val="0008768C"/>
    <w:rsid w:val="00087DDF"/>
    <w:rsid w:val="00087EBE"/>
    <w:rsid w:val="000902A8"/>
    <w:rsid w:val="00090A9A"/>
    <w:rsid w:val="00090AC0"/>
    <w:rsid w:val="00091010"/>
    <w:rsid w:val="00091C1E"/>
    <w:rsid w:val="00091F7C"/>
    <w:rsid w:val="000923C3"/>
    <w:rsid w:val="00092E1F"/>
    <w:rsid w:val="000948A9"/>
    <w:rsid w:val="00095CA2"/>
    <w:rsid w:val="0009613E"/>
    <w:rsid w:val="00097585"/>
    <w:rsid w:val="000A015A"/>
    <w:rsid w:val="000A05CD"/>
    <w:rsid w:val="000A14EB"/>
    <w:rsid w:val="000A18D3"/>
    <w:rsid w:val="000A2D1C"/>
    <w:rsid w:val="000A318A"/>
    <w:rsid w:val="000A3265"/>
    <w:rsid w:val="000A3734"/>
    <w:rsid w:val="000A4AC6"/>
    <w:rsid w:val="000A5E5C"/>
    <w:rsid w:val="000A69A0"/>
    <w:rsid w:val="000A6A01"/>
    <w:rsid w:val="000A6C26"/>
    <w:rsid w:val="000A6F02"/>
    <w:rsid w:val="000A6F6A"/>
    <w:rsid w:val="000A7D7F"/>
    <w:rsid w:val="000B05D5"/>
    <w:rsid w:val="000B0890"/>
    <w:rsid w:val="000B1635"/>
    <w:rsid w:val="000B195A"/>
    <w:rsid w:val="000B27B2"/>
    <w:rsid w:val="000B388A"/>
    <w:rsid w:val="000B3D87"/>
    <w:rsid w:val="000B44EB"/>
    <w:rsid w:val="000B46F3"/>
    <w:rsid w:val="000B481F"/>
    <w:rsid w:val="000B6614"/>
    <w:rsid w:val="000B6E94"/>
    <w:rsid w:val="000B7248"/>
    <w:rsid w:val="000B7C3C"/>
    <w:rsid w:val="000C034F"/>
    <w:rsid w:val="000C0F79"/>
    <w:rsid w:val="000C10F0"/>
    <w:rsid w:val="000C148F"/>
    <w:rsid w:val="000C154E"/>
    <w:rsid w:val="000C1727"/>
    <w:rsid w:val="000C1AEC"/>
    <w:rsid w:val="000C1F27"/>
    <w:rsid w:val="000C330C"/>
    <w:rsid w:val="000C35D1"/>
    <w:rsid w:val="000C55F8"/>
    <w:rsid w:val="000C5772"/>
    <w:rsid w:val="000C650A"/>
    <w:rsid w:val="000C66A4"/>
    <w:rsid w:val="000C6FE5"/>
    <w:rsid w:val="000C7C0D"/>
    <w:rsid w:val="000D0C0A"/>
    <w:rsid w:val="000D1573"/>
    <w:rsid w:val="000D2B15"/>
    <w:rsid w:val="000D36B4"/>
    <w:rsid w:val="000D413D"/>
    <w:rsid w:val="000D536A"/>
    <w:rsid w:val="000D5735"/>
    <w:rsid w:val="000D5C82"/>
    <w:rsid w:val="000D5E04"/>
    <w:rsid w:val="000D5F00"/>
    <w:rsid w:val="000D66D6"/>
    <w:rsid w:val="000D67D7"/>
    <w:rsid w:val="000D7451"/>
    <w:rsid w:val="000D76D6"/>
    <w:rsid w:val="000D7FD5"/>
    <w:rsid w:val="000E002F"/>
    <w:rsid w:val="000E068F"/>
    <w:rsid w:val="000E0D3A"/>
    <w:rsid w:val="000E13B7"/>
    <w:rsid w:val="000E26BE"/>
    <w:rsid w:val="000E2882"/>
    <w:rsid w:val="000E2899"/>
    <w:rsid w:val="000E3214"/>
    <w:rsid w:val="000E3912"/>
    <w:rsid w:val="000E3D56"/>
    <w:rsid w:val="000E475C"/>
    <w:rsid w:val="000E48F5"/>
    <w:rsid w:val="000E5073"/>
    <w:rsid w:val="000E54F3"/>
    <w:rsid w:val="000E62E3"/>
    <w:rsid w:val="000E649C"/>
    <w:rsid w:val="000E6761"/>
    <w:rsid w:val="000E6AC7"/>
    <w:rsid w:val="000E6EF4"/>
    <w:rsid w:val="000E756C"/>
    <w:rsid w:val="000E7E2C"/>
    <w:rsid w:val="000F168D"/>
    <w:rsid w:val="000F1A29"/>
    <w:rsid w:val="000F1BA1"/>
    <w:rsid w:val="000F1DC5"/>
    <w:rsid w:val="000F1ED2"/>
    <w:rsid w:val="000F2164"/>
    <w:rsid w:val="000F28AF"/>
    <w:rsid w:val="000F348C"/>
    <w:rsid w:val="000F43BA"/>
    <w:rsid w:val="000F468F"/>
    <w:rsid w:val="000F480A"/>
    <w:rsid w:val="000F5145"/>
    <w:rsid w:val="000F52EE"/>
    <w:rsid w:val="000F5811"/>
    <w:rsid w:val="000F59D2"/>
    <w:rsid w:val="000F5C47"/>
    <w:rsid w:val="000F5F68"/>
    <w:rsid w:val="000F61C4"/>
    <w:rsid w:val="000F6A99"/>
    <w:rsid w:val="000F6F78"/>
    <w:rsid w:val="000F7B35"/>
    <w:rsid w:val="000F7C75"/>
    <w:rsid w:val="001006DC"/>
    <w:rsid w:val="00101026"/>
    <w:rsid w:val="0010123A"/>
    <w:rsid w:val="00101A0E"/>
    <w:rsid w:val="001040E4"/>
    <w:rsid w:val="00104DF5"/>
    <w:rsid w:val="00105178"/>
    <w:rsid w:val="001059D7"/>
    <w:rsid w:val="0010603F"/>
    <w:rsid w:val="00106771"/>
    <w:rsid w:val="00106822"/>
    <w:rsid w:val="00106B4B"/>
    <w:rsid w:val="00106FE3"/>
    <w:rsid w:val="00107638"/>
    <w:rsid w:val="001100A3"/>
    <w:rsid w:val="00110E0C"/>
    <w:rsid w:val="00111166"/>
    <w:rsid w:val="00111C84"/>
    <w:rsid w:val="0011206E"/>
    <w:rsid w:val="00112711"/>
    <w:rsid w:val="0011296A"/>
    <w:rsid w:val="001130C0"/>
    <w:rsid w:val="00113572"/>
    <w:rsid w:val="0011444D"/>
    <w:rsid w:val="00114543"/>
    <w:rsid w:val="00115A48"/>
    <w:rsid w:val="001166BD"/>
    <w:rsid w:val="0011698C"/>
    <w:rsid w:val="00117A2B"/>
    <w:rsid w:val="00121E2F"/>
    <w:rsid w:val="00122352"/>
    <w:rsid w:val="001225F7"/>
    <w:rsid w:val="00122B2A"/>
    <w:rsid w:val="00123227"/>
    <w:rsid w:val="0012339B"/>
    <w:rsid w:val="001238AA"/>
    <w:rsid w:val="00124103"/>
    <w:rsid w:val="00124727"/>
    <w:rsid w:val="00124AE4"/>
    <w:rsid w:val="00125D1E"/>
    <w:rsid w:val="0012663F"/>
    <w:rsid w:val="0012667B"/>
    <w:rsid w:val="00126BA5"/>
    <w:rsid w:val="00126C67"/>
    <w:rsid w:val="00130B19"/>
    <w:rsid w:val="00130B6C"/>
    <w:rsid w:val="00130F81"/>
    <w:rsid w:val="00133FAD"/>
    <w:rsid w:val="001345B3"/>
    <w:rsid w:val="00134E53"/>
    <w:rsid w:val="001351B9"/>
    <w:rsid w:val="001358C1"/>
    <w:rsid w:val="00135913"/>
    <w:rsid w:val="00135F87"/>
    <w:rsid w:val="00136E4F"/>
    <w:rsid w:val="001403F0"/>
    <w:rsid w:val="00140E9C"/>
    <w:rsid w:val="0014107B"/>
    <w:rsid w:val="001424A0"/>
    <w:rsid w:val="001425C3"/>
    <w:rsid w:val="00142A65"/>
    <w:rsid w:val="001433AC"/>
    <w:rsid w:val="0014543D"/>
    <w:rsid w:val="00145803"/>
    <w:rsid w:val="00146284"/>
    <w:rsid w:val="00147633"/>
    <w:rsid w:val="001501F4"/>
    <w:rsid w:val="00150B26"/>
    <w:rsid w:val="00151F93"/>
    <w:rsid w:val="001524AA"/>
    <w:rsid w:val="001525EA"/>
    <w:rsid w:val="00152C9E"/>
    <w:rsid w:val="00153F77"/>
    <w:rsid w:val="00153F99"/>
    <w:rsid w:val="0015484D"/>
    <w:rsid w:val="00155046"/>
    <w:rsid w:val="001552A1"/>
    <w:rsid w:val="001552A2"/>
    <w:rsid w:val="00155660"/>
    <w:rsid w:val="001559EC"/>
    <w:rsid w:val="00156076"/>
    <w:rsid w:val="001562A0"/>
    <w:rsid w:val="00156586"/>
    <w:rsid w:val="001565DC"/>
    <w:rsid w:val="00156F81"/>
    <w:rsid w:val="00157F22"/>
    <w:rsid w:val="00160D06"/>
    <w:rsid w:val="00160E5A"/>
    <w:rsid w:val="00161464"/>
    <w:rsid w:val="00161BDE"/>
    <w:rsid w:val="00161D08"/>
    <w:rsid w:val="00162385"/>
    <w:rsid w:val="001635B5"/>
    <w:rsid w:val="00163F73"/>
    <w:rsid w:val="001642D9"/>
    <w:rsid w:val="00165118"/>
    <w:rsid w:val="001651E7"/>
    <w:rsid w:val="0016593A"/>
    <w:rsid w:val="0016606B"/>
    <w:rsid w:val="00166CF2"/>
    <w:rsid w:val="00166CFC"/>
    <w:rsid w:val="0016740F"/>
    <w:rsid w:val="00167F16"/>
    <w:rsid w:val="00170780"/>
    <w:rsid w:val="00170D60"/>
    <w:rsid w:val="001716B5"/>
    <w:rsid w:val="00171A39"/>
    <w:rsid w:val="00171D88"/>
    <w:rsid w:val="001722AB"/>
    <w:rsid w:val="001723C5"/>
    <w:rsid w:val="001726FA"/>
    <w:rsid w:val="00174218"/>
    <w:rsid w:val="001742C5"/>
    <w:rsid w:val="0017472E"/>
    <w:rsid w:val="00174FB8"/>
    <w:rsid w:val="00175888"/>
    <w:rsid w:val="00175A5C"/>
    <w:rsid w:val="001767DF"/>
    <w:rsid w:val="00176BF4"/>
    <w:rsid w:val="001776F3"/>
    <w:rsid w:val="00180593"/>
    <w:rsid w:val="00180BCF"/>
    <w:rsid w:val="00180F0A"/>
    <w:rsid w:val="00180F1F"/>
    <w:rsid w:val="00181422"/>
    <w:rsid w:val="00182861"/>
    <w:rsid w:val="00182B07"/>
    <w:rsid w:val="00182C9B"/>
    <w:rsid w:val="00183045"/>
    <w:rsid w:val="001835BB"/>
    <w:rsid w:val="00183A60"/>
    <w:rsid w:val="001842BD"/>
    <w:rsid w:val="001844F8"/>
    <w:rsid w:val="00184560"/>
    <w:rsid w:val="00185950"/>
    <w:rsid w:val="00185AA8"/>
    <w:rsid w:val="00186429"/>
    <w:rsid w:val="001878F8"/>
    <w:rsid w:val="001879F7"/>
    <w:rsid w:val="001900ED"/>
    <w:rsid w:val="00190CF8"/>
    <w:rsid w:val="001911E9"/>
    <w:rsid w:val="00191A14"/>
    <w:rsid w:val="00191E23"/>
    <w:rsid w:val="00192399"/>
    <w:rsid w:val="00192891"/>
    <w:rsid w:val="001932EA"/>
    <w:rsid w:val="0019346E"/>
    <w:rsid w:val="00195ECD"/>
    <w:rsid w:val="001961C3"/>
    <w:rsid w:val="00196921"/>
    <w:rsid w:val="00196A61"/>
    <w:rsid w:val="00196EA0"/>
    <w:rsid w:val="001A0059"/>
    <w:rsid w:val="001A0B8F"/>
    <w:rsid w:val="001A0FFC"/>
    <w:rsid w:val="001A105C"/>
    <w:rsid w:val="001A1967"/>
    <w:rsid w:val="001A19E1"/>
    <w:rsid w:val="001A1E1B"/>
    <w:rsid w:val="001A1E7E"/>
    <w:rsid w:val="001A245A"/>
    <w:rsid w:val="001A428D"/>
    <w:rsid w:val="001A5780"/>
    <w:rsid w:val="001A597B"/>
    <w:rsid w:val="001A5E8F"/>
    <w:rsid w:val="001A61B3"/>
    <w:rsid w:val="001A627F"/>
    <w:rsid w:val="001A62AF"/>
    <w:rsid w:val="001A653B"/>
    <w:rsid w:val="001A65C2"/>
    <w:rsid w:val="001A7130"/>
    <w:rsid w:val="001B016F"/>
    <w:rsid w:val="001B0506"/>
    <w:rsid w:val="001B060E"/>
    <w:rsid w:val="001B0B8B"/>
    <w:rsid w:val="001B16C7"/>
    <w:rsid w:val="001B16E2"/>
    <w:rsid w:val="001B216F"/>
    <w:rsid w:val="001B3299"/>
    <w:rsid w:val="001B34E7"/>
    <w:rsid w:val="001B43EC"/>
    <w:rsid w:val="001B4426"/>
    <w:rsid w:val="001B4DBA"/>
    <w:rsid w:val="001B5AA5"/>
    <w:rsid w:val="001B5E99"/>
    <w:rsid w:val="001B61B3"/>
    <w:rsid w:val="001B7935"/>
    <w:rsid w:val="001B7A9D"/>
    <w:rsid w:val="001C0EB7"/>
    <w:rsid w:val="001C1236"/>
    <w:rsid w:val="001C367D"/>
    <w:rsid w:val="001C3CD8"/>
    <w:rsid w:val="001C49D5"/>
    <w:rsid w:val="001C5F6E"/>
    <w:rsid w:val="001C65C2"/>
    <w:rsid w:val="001C6D3D"/>
    <w:rsid w:val="001D0285"/>
    <w:rsid w:val="001D0441"/>
    <w:rsid w:val="001D07EB"/>
    <w:rsid w:val="001D1845"/>
    <w:rsid w:val="001D1C46"/>
    <w:rsid w:val="001D2012"/>
    <w:rsid w:val="001D2EC5"/>
    <w:rsid w:val="001D2F06"/>
    <w:rsid w:val="001D363D"/>
    <w:rsid w:val="001D377A"/>
    <w:rsid w:val="001D3832"/>
    <w:rsid w:val="001D38E7"/>
    <w:rsid w:val="001D46CE"/>
    <w:rsid w:val="001D4BB6"/>
    <w:rsid w:val="001D5928"/>
    <w:rsid w:val="001D5EA4"/>
    <w:rsid w:val="001D6061"/>
    <w:rsid w:val="001D6567"/>
    <w:rsid w:val="001D67F0"/>
    <w:rsid w:val="001D6DA3"/>
    <w:rsid w:val="001D7EE7"/>
    <w:rsid w:val="001D7F74"/>
    <w:rsid w:val="001E047E"/>
    <w:rsid w:val="001E0536"/>
    <w:rsid w:val="001E09B1"/>
    <w:rsid w:val="001E0CBD"/>
    <w:rsid w:val="001E0CE3"/>
    <w:rsid w:val="001E0FB4"/>
    <w:rsid w:val="001E15CE"/>
    <w:rsid w:val="001E19B1"/>
    <w:rsid w:val="001E41A1"/>
    <w:rsid w:val="001E447F"/>
    <w:rsid w:val="001E5492"/>
    <w:rsid w:val="001E5545"/>
    <w:rsid w:val="001E5646"/>
    <w:rsid w:val="001E56EB"/>
    <w:rsid w:val="001E5726"/>
    <w:rsid w:val="001E66C2"/>
    <w:rsid w:val="001E6E48"/>
    <w:rsid w:val="001E781F"/>
    <w:rsid w:val="001F0204"/>
    <w:rsid w:val="001F0461"/>
    <w:rsid w:val="001F0721"/>
    <w:rsid w:val="001F15C2"/>
    <w:rsid w:val="001F17E2"/>
    <w:rsid w:val="001F1A94"/>
    <w:rsid w:val="001F1C0B"/>
    <w:rsid w:val="001F285D"/>
    <w:rsid w:val="001F2AE1"/>
    <w:rsid w:val="001F480D"/>
    <w:rsid w:val="001F49BB"/>
    <w:rsid w:val="001F5F8D"/>
    <w:rsid w:val="001F679F"/>
    <w:rsid w:val="001F74FB"/>
    <w:rsid w:val="001F78D0"/>
    <w:rsid w:val="0020006C"/>
    <w:rsid w:val="0020023B"/>
    <w:rsid w:val="00200CC6"/>
    <w:rsid w:val="0020104E"/>
    <w:rsid w:val="002010D8"/>
    <w:rsid w:val="00201826"/>
    <w:rsid w:val="0020312C"/>
    <w:rsid w:val="002035DC"/>
    <w:rsid w:val="00203A42"/>
    <w:rsid w:val="00203A70"/>
    <w:rsid w:val="002052D9"/>
    <w:rsid w:val="00205702"/>
    <w:rsid w:val="00205D01"/>
    <w:rsid w:val="00205D84"/>
    <w:rsid w:val="00206407"/>
    <w:rsid w:val="00206A2C"/>
    <w:rsid w:val="0020741B"/>
    <w:rsid w:val="00207D62"/>
    <w:rsid w:val="002100A1"/>
    <w:rsid w:val="002102DC"/>
    <w:rsid w:val="002104CE"/>
    <w:rsid w:val="00210CE5"/>
    <w:rsid w:val="00210D78"/>
    <w:rsid w:val="00213118"/>
    <w:rsid w:val="002131CE"/>
    <w:rsid w:val="00213336"/>
    <w:rsid w:val="0021335C"/>
    <w:rsid w:val="002135FB"/>
    <w:rsid w:val="002140AF"/>
    <w:rsid w:val="002143C7"/>
    <w:rsid w:val="00215000"/>
    <w:rsid w:val="00215B3D"/>
    <w:rsid w:val="002175F6"/>
    <w:rsid w:val="00217620"/>
    <w:rsid w:val="00217C75"/>
    <w:rsid w:val="00217E69"/>
    <w:rsid w:val="002205DD"/>
    <w:rsid w:val="0022078C"/>
    <w:rsid w:val="00220D14"/>
    <w:rsid w:val="002229DD"/>
    <w:rsid w:val="00223247"/>
    <w:rsid w:val="002237B1"/>
    <w:rsid w:val="002244D3"/>
    <w:rsid w:val="00224723"/>
    <w:rsid w:val="00224D1A"/>
    <w:rsid w:val="0022548C"/>
    <w:rsid w:val="00225663"/>
    <w:rsid w:val="00226200"/>
    <w:rsid w:val="00226278"/>
    <w:rsid w:val="002266C8"/>
    <w:rsid w:val="00226E9D"/>
    <w:rsid w:val="00227A2C"/>
    <w:rsid w:val="002304F2"/>
    <w:rsid w:val="00230AFA"/>
    <w:rsid w:val="0023101F"/>
    <w:rsid w:val="0023286E"/>
    <w:rsid w:val="00233F2D"/>
    <w:rsid w:val="002356DA"/>
    <w:rsid w:val="002364C6"/>
    <w:rsid w:val="00236EE6"/>
    <w:rsid w:val="00237C8E"/>
    <w:rsid w:val="00240220"/>
    <w:rsid w:val="00240966"/>
    <w:rsid w:val="00241014"/>
    <w:rsid w:val="002411DB"/>
    <w:rsid w:val="00241768"/>
    <w:rsid w:val="00241A68"/>
    <w:rsid w:val="00242803"/>
    <w:rsid w:val="002428B2"/>
    <w:rsid w:val="0024367D"/>
    <w:rsid w:val="00244966"/>
    <w:rsid w:val="00244992"/>
    <w:rsid w:val="00244D85"/>
    <w:rsid w:val="00244E05"/>
    <w:rsid w:val="00245C7D"/>
    <w:rsid w:val="00245D9D"/>
    <w:rsid w:val="00245DA5"/>
    <w:rsid w:val="002464E0"/>
    <w:rsid w:val="00247197"/>
    <w:rsid w:val="002502AF"/>
    <w:rsid w:val="0025030A"/>
    <w:rsid w:val="002506D0"/>
    <w:rsid w:val="00250D7C"/>
    <w:rsid w:val="002517D4"/>
    <w:rsid w:val="00251940"/>
    <w:rsid w:val="00252C6E"/>
    <w:rsid w:val="00253635"/>
    <w:rsid w:val="002537AB"/>
    <w:rsid w:val="00253B4D"/>
    <w:rsid w:val="002545D7"/>
    <w:rsid w:val="00254744"/>
    <w:rsid w:val="002547EC"/>
    <w:rsid w:val="002562A2"/>
    <w:rsid w:val="00256C2B"/>
    <w:rsid w:val="002605C1"/>
    <w:rsid w:val="00260DDE"/>
    <w:rsid w:val="0026194E"/>
    <w:rsid w:val="0026352F"/>
    <w:rsid w:val="00264774"/>
    <w:rsid w:val="00264F0B"/>
    <w:rsid w:val="00266342"/>
    <w:rsid w:val="00266843"/>
    <w:rsid w:val="00266CD0"/>
    <w:rsid w:val="00266E31"/>
    <w:rsid w:val="00270B69"/>
    <w:rsid w:val="002712E5"/>
    <w:rsid w:val="00271931"/>
    <w:rsid w:val="00271ED0"/>
    <w:rsid w:val="00272784"/>
    <w:rsid w:val="00272862"/>
    <w:rsid w:val="00272A66"/>
    <w:rsid w:val="0027326F"/>
    <w:rsid w:val="0027327D"/>
    <w:rsid w:val="002732A4"/>
    <w:rsid w:val="002737C6"/>
    <w:rsid w:val="002738F4"/>
    <w:rsid w:val="002753BA"/>
    <w:rsid w:val="0027668C"/>
    <w:rsid w:val="00276E45"/>
    <w:rsid w:val="002771D1"/>
    <w:rsid w:val="0027726E"/>
    <w:rsid w:val="00277720"/>
    <w:rsid w:val="00277ACC"/>
    <w:rsid w:val="00280860"/>
    <w:rsid w:val="00281093"/>
    <w:rsid w:val="002819DD"/>
    <w:rsid w:val="00281D43"/>
    <w:rsid w:val="00281DC4"/>
    <w:rsid w:val="00282870"/>
    <w:rsid w:val="0028296C"/>
    <w:rsid w:val="00283601"/>
    <w:rsid w:val="00283BBC"/>
    <w:rsid w:val="00283CAA"/>
    <w:rsid w:val="00283E08"/>
    <w:rsid w:val="00283FAE"/>
    <w:rsid w:val="00284163"/>
    <w:rsid w:val="002847DE"/>
    <w:rsid w:val="00284D33"/>
    <w:rsid w:val="00285F5B"/>
    <w:rsid w:val="0028649F"/>
    <w:rsid w:val="0028651C"/>
    <w:rsid w:val="00287D8B"/>
    <w:rsid w:val="00287DB7"/>
    <w:rsid w:val="0029146C"/>
    <w:rsid w:val="00291529"/>
    <w:rsid w:val="00292015"/>
    <w:rsid w:val="002930DE"/>
    <w:rsid w:val="00293104"/>
    <w:rsid w:val="002934A6"/>
    <w:rsid w:val="0029405F"/>
    <w:rsid w:val="00294A87"/>
    <w:rsid w:val="00295F81"/>
    <w:rsid w:val="00296427"/>
    <w:rsid w:val="00296770"/>
    <w:rsid w:val="00296DF8"/>
    <w:rsid w:val="00296EFA"/>
    <w:rsid w:val="0029717C"/>
    <w:rsid w:val="00297777"/>
    <w:rsid w:val="002A0C16"/>
    <w:rsid w:val="002A0CB5"/>
    <w:rsid w:val="002A0D72"/>
    <w:rsid w:val="002A109F"/>
    <w:rsid w:val="002A12A5"/>
    <w:rsid w:val="002A1898"/>
    <w:rsid w:val="002A1A1A"/>
    <w:rsid w:val="002A2116"/>
    <w:rsid w:val="002A2331"/>
    <w:rsid w:val="002A3524"/>
    <w:rsid w:val="002A5278"/>
    <w:rsid w:val="002A5483"/>
    <w:rsid w:val="002A6CEA"/>
    <w:rsid w:val="002A717B"/>
    <w:rsid w:val="002B02B8"/>
    <w:rsid w:val="002B0CB7"/>
    <w:rsid w:val="002B1BAE"/>
    <w:rsid w:val="002B20F2"/>
    <w:rsid w:val="002B2145"/>
    <w:rsid w:val="002B2314"/>
    <w:rsid w:val="002B245D"/>
    <w:rsid w:val="002B3048"/>
    <w:rsid w:val="002B31AF"/>
    <w:rsid w:val="002B3823"/>
    <w:rsid w:val="002B3BBD"/>
    <w:rsid w:val="002B3D4C"/>
    <w:rsid w:val="002B4249"/>
    <w:rsid w:val="002B425A"/>
    <w:rsid w:val="002B4A1C"/>
    <w:rsid w:val="002B4B2D"/>
    <w:rsid w:val="002B5A5E"/>
    <w:rsid w:val="002B6D04"/>
    <w:rsid w:val="002B763C"/>
    <w:rsid w:val="002B799A"/>
    <w:rsid w:val="002B7BDC"/>
    <w:rsid w:val="002B7CCA"/>
    <w:rsid w:val="002B7F04"/>
    <w:rsid w:val="002C0801"/>
    <w:rsid w:val="002C2B92"/>
    <w:rsid w:val="002C34B6"/>
    <w:rsid w:val="002C3B10"/>
    <w:rsid w:val="002C3D30"/>
    <w:rsid w:val="002C4935"/>
    <w:rsid w:val="002C51A5"/>
    <w:rsid w:val="002C5B67"/>
    <w:rsid w:val="002C6433"/>
    <w:rsid w:val="002C6F1C"/>
    <w:rsid w:val="002C7B56"/>
    <w:rsid w:val="002D3287"/>
    <w:rsid w:val="002D41E4"/>
    <w:rsid w:val="002D50A2"/>
    <w:rsid w:val="002D52FE"/>
    <w:rsid w:val="002D5C3B"/>
    <w:rsid w:val="002D6793"/>
    <w:rsid w:val="002E031B"/>
    <w:rsid w:val="002E0EFD"/>
    <w:rsid w:val="002E197D"/>
    <w:rsid w:val="002E1C82"/>
    <w:rsid w:val="002E2362"/>
    <w:rsid w:val="002E2631"/>
    <w:rsid w:val="002E267E"/>
    <w:rsid w:val="002E2B6A"/>
    <w:rsid w:val="002E3751"/>
    <w:rsid w:val="002E392F"/>
    <w:rsid w:val="002E4B09"/>
    <w:rsid w:val="002E504D"/>
    <w:rsid w:val="002E56B8"/>
    <w:rsid w:val="002E56B9"/>
    <w:rsid w:val="002E5AD0"/>
    <w:rsid w:val="002E6030"/>
    <w:rsid w:val="002E6B60"/>
    <w:rsid w:val="002E7044"/>
    <w:rsid w:val="002F0481"/>
    <w:rsid w:val="002F0673"/>
    <w:rsid w:val="002F0789"/>
    <w:rsid w:val="002F1BC4"/>
    <w:rsid w:val="002F2B12"/>
    <w:rsid w:val="002F2D88"/>
    <w:rsid w:val="002F4167"/>
    <w:rsid w:val="002F4346"/>
    <w:rsid w:val="002F4366"/>
    <w:rsid w:val="002F4380"/>
    <w:rsid w:val="002F47FC"/>
    <w:rsid w:val="002F52B1"/>
    <w:rsid w:val="002F5C66"/>
    <w:rsid w:val="002F5FAF"/>
    <w:rsid w:val="002F6011"/>
    <w:rsid w:val="002F65B9"/>
    <w:rsid w:val="002F76FA"/>
    <w:rsid w:val="003023B6"/>
    <w:rsid w:val="003025CA"/>
    <w:rsid w:val="00302E64"/>
    <w:rsid w:val="00302F74"/>
    <w:rsid w:val="00303F6D"/>
    <w:rsid w:val="0030447B"/>
    <w:rsid w:val="00304E77"/>
    <w:rsid w:val="00305DD9"/>
    <w:rsid w:val="003067E1"/>
    <w:rsid w:val="00306B3E"/>
    <w:rsid w:val="00306F4F"/>
    <w:rsid w:val="00307091"/>
    <w:rsid w:val="00307EBA"/>
    <w:rsid w:val="003102D3"/>
    <w:rsid w:val="00310FAE"/>
    <w:rsid w:val="00311431"/>
    <w:rsid w:val="003118AB"/>
    <w:rsid w:val="0031225F"/>
    <w:rsid w:val="003128E8"/>
    <w:rsid w:val="00312ADF"/>
    <w:rsid w:val="003144DA"/>
    <w:rsid w:val="003148AC"/>
    <w:rsid w:val="0031555B"/>
    <w:rsid w:val="00315623"/>
    <w:rsid w:val="00316329"/>
    <w:rsid w:val="00320E9D"/>
    <w:rsid w:val="00320FB3"/>
    <w:rsid w:val="003210DD"/>
    <w:rsid w:val="00321609"/>
    <w:rsid w:val="003216A8"/>
    <w:rsid w:val="00321803"/>
    <w:rsid w:val="00321CB0"/>
    <w:rsid w:val="003221C2"/>
    <w:rsid w:val="00322C62"/>
    <w:rsid w:val="003237C3"/>
    <w:rsid w:val="00324A3C"/>
    <w:rsid w:val="00324A89"/>
    <w:rsid w:val="00324CD8"/>
    <w:rsid w:val="00325908"/>
    <w:rsid w:val="00325E05"/>
    <w:rsid w:val="0032603B"/>
    <w:rsid w:val="0032784C"/>
    <w:rsid w:val="003304DC"/>
    <w:rsid w:val="003307F9"/>
    <w:rsid w:val="0033174D"/>
    <w:rsid w:val="00331AD4"/>
    <w:rsid w:val="00331D81"/>
    <w:rsid w:val="00332825"/>
    <w:rsid w:val="003343EF"/>
    <w:rsid w:val="0033569F"/>
    <w:rsid w:val="00335F3F"/>
    <w:rsid w:val="00336881"/>
    <w:rsid w:val="00336BDD"/>
    <w:rsid w:val="003402EB"/>
    <w:rsid w:val="00340333"/>
    <w:rsid w:val="00340372"/>
    <w:rsid w:val="00340C0B"/>
    <w:rsid w:val="00340F46"/>
    <w:rsid w:val="0034151C"/>
    <w:rsid w:val="00343201"/>
    <w:rsid w:val="00344E84"/>
    <w:rsid w:val="00345626"/>
    <w:rsid w:val="00345E18"/>
    <w:rsid w:val="003464D2"/>
    <w:rsid w:val="00346C34"/>
    <w:rsid w:val="003471ED"/>
    <w:rsid w:val="003506DF"/>
    <w:rsid w:val="00350A02"/>
    <w:rsid w:val="00350AFC"/>
    <w:rsid w:val="00350FE5"/>
    <w:rsid w:val="003518D0"/>
    <w:rsid w:val="003522E8"/>
    <w:rsid w:val="00353816"/>
    <w:rsid w:val="0035444D"/>
    <w:rsid w:val="00354AD8"/>
    <w:rsid w:val="00354AF3"/>
    <w:rsid w:val="00354DFF"/>
    <w:rsid w:val="003565AC"/>
    <w:rsid w:val="00360248"/>
    <w:rsid w:val="00360301"/>
    <w:rsid w:val="003603E7"/>
    <w:rsid w:val="00360506"/>
    <w:rsid w:val="003606E4"/>
    <w:rsid w:val="003607B8"/>
    <w:rsid w:val="00361D73"/>
    <w:rsid w:val="00362768"/>
    <w:rsid w:val="00363007"/>
    <w:rsid w:val="003634C7"/>
    <w:rsid w:val="003639F5"/>
    <w:rsid w:val="0036406F"/>
    <w:rsid w:val="00364120"/>
    <w:rsid w:val="0036575B"/>
    <w:rsid w:val="00367B0F"/>
    <w:rsid w:val="003702EA"/>
    <w:rsid w:val="0037037B"/>
    <w:rsid w:val="0037088A"/>
    <w:rsid w:val="00371919"/>
    <w:rsid w:val="00371A30"/>
    <w:rsid w:val="00371FB0"/>
    <w:rsid w:val="00372539"/>
    <w:rsid w:val="003729F6"/>
    <w:rsid w:val="003750EF"/>
    <w:rsid w:val="003768BE"/>
    <w:rsid w:val="00376EB6"/>
    <w:rsid w:val="00377613"/>
    <w:rsid w:val="00377D0D"/>
    <w:rsid w:val="00377F80"/>
    <w:rsid w:val="00380013"/>
    <w:rsid w:val="0038051D"/>
    <w:rsid w:val="00381C75"/>
    <w:rsid w:val="00381CEA"/>
    <w:rsid w:val="00382DCE"/>
    <w:rsid w:val="0038346F"/>
    <w:rsid w:val="0038426F"/>
    <w:rsid w:val="00384449"/>
    <w:rsid w:val="00384A38"/>
    <w:rsid w:val="00385437"/>
    <w:rsid w:val="003859C6"/>
    <w:rsid w:val="00386904"/>
    <w:rsid w:val="00387BDC"/>
    <w:rsid w:val="00390A6A"/>
    <w:rsid w:val="0039143D"/>
    <w:rsid w:val="0039253F"/>
    <w:rsid w:val="0039270B"/>
    <w:rsid w:val="00393495"/>
    <w:rsid w:val="003936C0"/>
    <w:rsid w:val="00393D86"/>
    <w:rsid w:val="00394AB8"/>
    <w:rsid w:val="00394B8D"/>
    <w:rsid w:val="00395170"/>
    <w:rsid w:val="00395722"/>
    <w:rsid w:val="003959DA"/>
    <w:rsid w:val="00396465"/>
    <w:rsid w:val="0039679B"/>
    <w:rsid w:val="00396EA9"/>
    <w:rsid w:val="0039746C"/>
    <w:rsid w:val="003974D6"/>
    <w:rsid w:val="003A0377"/>
    <w:rsid w:val="003A085B"/>
    <w:rsid w:val="003A08EC"/>
    <w:rsid w:val="003A19BB"/>
    <w:rsid w:val="003A1D1C"/>
    <w:rsid w:val="003A1E07"/>
    <w:rsid w:val="003A28F6"/>
    <w:rsid w:val="003A2EA6"/>
    <w:rsid w:val="003A34BD"/>
    <w:rsid w:val="003A3797"/>
    <w:rsid w:val="003A44D7"/>
    <w:rsid w:val="003A5792"/>
    <w:rsid w:val="003A6C02"/>
    <w:rsid w:val="003A753A"/>
    <w:rsid w:val="003A7B3F"/>
    <w:rsid w:val="003B0384"/>
    <w:rsid w:val="003B053F"/>
    <w:rsid w:val="003B269F"/>
    <w:rsid w:val="003B26D5"/>
    <w:rsid w:val="003B3195"/>
    <w:rsid w:val="003B31E4"/>
    <w:rsid w:val="003B3799"/>
    <w:rsid w:val="003B3B6E"/>
    <w:rsid w:val="003B3E9C"/>
    <w:rsid w:val="003B4A25"/>
    <w:rsid w:val="003B4EF9"/>
    <w:rsid w:val="003B53CE"/>
    <w:rsid w:val="003B5A37"/>
    <w:rsid w:val="003B5EA9"/>
    <w:rsid w:val="003B692C"/>
    <w:rsid w:val="003B6FDF"/>
    <w:rsid w:val="003B7DB9"/>
    <w:rsid w:val="003C0585"/>
    <w:rsid w:val="003C0A24"/>
    <w:rsid w:val="003C165D"/>
    <w:rsid w:val="003C20E3"/>
    <w:rsid w:val="003C2B5F"/>
    <w:rsid w:val="003C450B"/>
    <w:rsid w:val="003C527C"/>
    <w:rsid w:val="003C6B94"/>
    <w:rsid w:val="003C772F"/>
    <w:rsid w:val="003C7955"/>
    <w:rsid w:val="003D0528"/>
    <w:rsid w:val="003D095C"/>
    <w:rsid w:val="003D0A0C"/>
    <w:rsid w:val="003D36A5"/>
    <w:rsid w:val="003D3767"/>
    <w:rsid w:val="003D381F"/>
    <w:rsid w:val="003D3C65"/>
    <w:rsid w:val="003D3FC2"/>
    <w:rsid w:val="003D4DB8"/>
    <w:rsid w:val="003D530F"/>
    <w:rsid w:val="003D5ABC"/>
    <w:rsid w:val="003D5E61"/>
    <w:rsid w:val="003D6A09"/>
    <w:rsid w:val="003D70BC"/>
    <w:rsid w:val="003E0D87"/>
    <w:rsid w:val="003E20E8"/>
    <w:rsid w:val="003E330B"/>
    <w:rsid w:val="003E394B"/>
    <w:rsid w:val="003E39D5"/>
    <w:rsid w:val="003E3BF6"/>
    <w:rsid w:val="003E4276"/>
    <w:rsid w:val="003E470A"/>
    <w:rsid w:val="003E4F3B"/>
    <w:rsid w:val="003E53AC"/>
    <w:rsid w:val="003E6EF5"/>
    <w:rsid w:val="003E6F28"/>
    <w:rsid w:val="003E7ED4"/>
    <w:rsid w:val="003F0055"/>
    <w:rsid w:val="003F0686"/>
    <w:rsid w:val="003F0A4C"/>
    <w:rsid w:val="003F2330"/>
    <w:rsid w:val="003F26DE"/>
    <w:rsid w:val="003F349E"/>
    <w:rsid w:val="003F353D"/>
    <w:rsid w:val="003F5984"/>
    <w:rsid w:val="003F698E"/>
    <w:rsid w:val="003F6F32"/>
    <w:rsid w:val="003F743C"/>
    <w:rsid w:val="003F7A7D"/>
    <w:rsid w:val="00400BEE"/>
    <w:rsid w:val="00401631"/>
    <w:rsid w:val="00401F20"/>
    <w:rsid w:val="004027A4"/>
    <w:rsid w:val="00402806"/>
    <w:rsid w:val="004028AC"/>
    <w:rsid w:val="0040410B"/>
    <w:rsid w:val="00405738"/>
    <w:rsid w:val="00405F96"/>
    <w:rsid w:val="0040791D"/>
    <w:rsid w:val="00407B74"/>
    <w:rsid w:val="00407C72"/>
    <w:rsid w:val="00410BDC"/>
    <w:rsid w:val="0041120E"/>
    <w:rsid w:val="004113E7"/>
    <w:rsid w:val="00411530"/>
    <w:rsid w:val="004116E3"/>
    <w:rsid w:val="00412CD2"/>
    <w:rsid w:val="00412D5D"/>
    <w:rsid w:val="00412D96"/>
    <w:rsid w:val="00414433"/>
    <w:rsid w:val="00414B3B"/>
    <w:rsid w:val="00414DD4"/>
    <w:rsid w:val="004152F2"/>
    <w:rsid w:val="004163E6"/>
    <w:rsid w:val="00417132"/>
    <w:rsid w:val="00420142"/>
    <w:rsid w:val="00420BDB"/>
    <w:rsid w:val="00421070"/>
    <w:rsid w:val="00422137"/>
    <w:rsid w:val="0042317B"/>
    <w:rsid w:val="00424693"/>
    <w:rsid w:val="004246F3"/>
    <w:rsid w:val="0042533B"/>
    <w:rsid w:val="00426715"/>
    <w:rsid w:val="00427076"/>
    <w:rsid w:val="004274A3"/>
    <w:rsid w:val="00427E5B"/>
    <w:rsid w:val="004301EE"/>
    <w:rsid w:val="00430F6C"/>
    <w:rsid w:val="00431ABC"/>
    <w:rsid w:val="00432779"/>
    <w:rsid w:val="004335A3"/>
    <w:rsid w:val="0043362C"/>
    <w:rsid w:val="0043363A"/>
    <w:rsid w:val="00433DB9"/>
    <w:rsid w:val="004345A4"/>
    <w:rsid w:val="00434684"/>
    <w:rsid w:val="00434821"/>
    <w:rsid w:val="0043518E"/>
    <w:rsid w:val="004358BF"/>
    <w:rsid w:val="00436F17"/>
    <w:rsid w:val="00437E8A"/>
    <w:rsid w:val="00437EAB"/>
    <w:rsid w:val="00437F9A"/>
    <w:rsid w:val="00441935"/>
    <w:rsid w:val="004419AB"/>
    <w:rsid w:val="00441E5E"/>
    <w:rsid w:val="0044346F"/>
    <w:rsid w:val="004434DB"/>
    <w:rsid w:val="004439F3"/>
    <w:rsid w:val="004444C4"/>
    <w:rsid w:val="00445931"/>
    <w:rsid w:val="00446264"/>
    <w:rsid w:val="004473A8"/>
    <w:rsid w:val="00447A27"/>
    <w:rsid w:val="00447C5B"/>
    <w:rsid w:val="004511B9"/>
    <w:rsid w:val="0045146B"/>
    <w:rsid w:val="004519C9"/>
    <w:rsid w:val="0045266E"/>
    <w:rsid w:val="004534F2"/>
    <w:rsid w:val="004539AE"/>
    <w:rsid w:val="004541B5"/>
    <w:rsid w:val="004547BA"/>
    <w:rsid w:val="004548D6"/>
    <w:rsid w:val="00454B89"/>
    <w:rsid w:val="004574DC"/>
    <w:rsid w:val="004578D0"/>
    <w:rsid w:val="00457ADD"/>
    <w:rsid w:val="00460659"/>
    <w:rsid w:val="004606C8"/>
    <w:rsid w:val="00460B77"/>
    <w:rsid w:val="00461CFD"/>
    <w:rsid w:val="00462362"/>
    <w:rsid w:val="00463241"/>
    <w:rsid w:val="00464AD5"/>
    <w:rsid w:val="00464B67"/>
    <w:rsid w:val="00464BD8"/>
    <w:rsid w:val="00465B72"/>
    <w:rsid w:val="004672D6"/>
    <w:rsid w:val="004678D9"/>
    <w:rsid w:val="00467A97"/>
    <w:rsid w:val="00467EA1"/>
    <w:rsid w:val="00470715"/>
    <w:rsid w:val="00472A3B"/>
    <w:rsid w:val="0047326A"/>
    <w:rsid w:val="0047452F"/>
    <w:rsid w:val="00474642"/>
    <w:rsid w:val="00474D48"/>
    <w:rsid w:val="00475624"/>
    <w:rsid w:val="00475C99"/>
    <w:rsid w:val="00475F39"/>
    <w:rsid w:val="0047669E"/>
    <w:rsid w:val="0047746A"/>
    <w:rsid w:val="004805AD"/>
    <w:rsid w:val="0048154F"/>
    <w:rsid w:val="00481A69"/>
    <w:rsid w:val="00481EDF"/>
    <w:rsid w:val="00482EC4"/>
    <w:rsid w:val="004834CB"/>
    <w:rsid w:val="00484AF9"/>
    <w:rsid w:val="00485344"/>
    <w:rsid w:val="00486632"/>
    <w:rsid w:val="00487222"/>
    <w:rsid w:val="00487331"/>
    <w:rsid w:val="00490657"/>
    <w:rsid w:val="00491070"/>
    <w:rsid w:val="004917FB"/>
    <w:rsid w:val="00491AB6"/>
    <w:rsid w:val="00491D9F"/>
    <w:rsid w:val="00492EE6"/>
    <w:rsid w:val="004932FA"/>
    <w:rsid w:val="00493871"/>
    <w:rsid w:val="00494353"/>
    <w:rsid w:val="00494772"/>
    <w:rsid w:val="004947DD"/>
    <w:rsid w:val="00494D95"/>
    <w:rsid w:val="0049545C"/>
    <w:rsid w:val="00496667"/>
    <w:rsid w:val="004969F1"/>
    <w:rsid w:val="004978AC"/>
    <w:rsid w:val="00497CD4"/>
    <w:rsid w:val="00497E7A"/>
    <w:rsid w:val="004A17C1"/>
    <w:rsid w:val="004A17FF"/>
    <w:rsid w:val="004A1B36"/>
    <w:rsid w:val="004A2784"/>
    <w:rsid w:val="004A2BDD"/>
    <w:rsid w:val="004A3045"/>
    <w:rsid w:val="004A3159"/>
    <w:rsid w:val="004A3582"/>
    <w:rsid w:val="004A391B"/>
    <w:rsid w:val="004A413D"/>
    <w:rsid w:val="004A4802"/>
    <w:rsid w:val="004A5B20"/>
    <w:rsid w:val="004A7277"/>
    <w:rsid w:val="004A7A73"/>
    <w:rsid w:val="004B137D"/>
    <w:rsid w:val="004B1B84"/>
    <w:rsid w:val="004B1F7A"/>
    <w:rsid w:val="004B27D1"/>
    <w:rsid w:val="004B3106"/>
    <w:rsid w:val="004B4263"/>
    <w:rsid w:val="004B536F"/>
    <w:rsid w:val="004B610A"/>
    <w:rsid w:val="004B6A57"/>
    <w:rsid w:val="004B7318"/>
    <w:rsid w:val="004B78E5"/>
    <w:rsid w:val="004B79FE"/>
    <w:rsid w:val="004B7A72"/>
    <w:rsid w:val="004C0EE9"/>
    <w:rsid w:val="004C10E9"/>
    <w:rsid w:val="004C17D2"/>
    <w:rsid w:val="004C2C01"/>
    <w:rsid w:val="004C437A"/>
    <w:rsid w:val="004C4ABE"/>
    <w:rsid w:val="004C5112"/>
    <w:rsid w:val="004C517E"/>
    <w:rsid w:val="004C5281"/>
    <w:rsid w:val="004C5977"/>
    <w:rsid w:val="004C64AA"/>
    <w:rsid w:val="004C68C5"/>
    <w:rsid w:val="004C7228"/>
    <w:rsid w:val="004C748C"/>
    <w:rsid w:val="004C7ECA"/>
    <w:rsid w:val="004D00C1"/>
    <w:rsid w:val="004D03D5"/>
    <w:rsid w:val="004D0A7C"/>
    <w:rsid w:val="004D10F5"/>
    <w:rsid w:val="004D125A"/>
    <w:rsid w:val="004D29F7"/>
    <w:rsid w:val="004D3015"/>
    <w:rsid w:val="004D30D9"/>
    <w:rsid w:val="004D3D75"/>
    <w:rsid w:val="004D3E96"/>
    <w:rsid w:val="004D50A0"/>
    <w:rsid w:val="004D56BE"/>
    <w:rsid w:val="004D5A20"/>
    <w:rsid w:val="004D5BAF"/>
    <w:rsid w:val="004D6412"/>
    <w:rsid w:val="004D67C1"/>
    <w:rsid w:val="004D6BDB"/>
    <w:rsid w:val="004D78BE"/>
    <w:rsid w:val="004D78FE"/>
    <w:rsid w:val="004E0107"/>
    <w:rsid w:val="004E0B87"/>
    <w:rsid w:val="004E0DCA"/>
    <w:rsid w:val="004E1707"/>
    <w:rsid w:val="004E29DC"/>
    <w:rsid w:val="004E2C22"/>
    <w:rsid w:val="004E2F1F"/>
    <w:rsid w:val="004E31E7"/>
    <w:rsid w:val="004E458A"/>
    <w:rsid w:val="004E4AEB"/>
    <w:rsid w:val="004E53D5"/>
    <w:rsid w:val="004E646E"/>
    <w:rsid w:val="004E6780"/>
    <w:rsid w:val="004E6F96"/>
    <w:rsid w:val="004E792B"/>
    <w:rsid w:val="004F032F"/>
    <w:rsid w:val="004F03DF"/>
    <w:rsid w:val="004F0F4D"/>
    <w:rsid w:val="004F1A3A"/>
    <w:rsid w:val="004F1EAC"/>
    <w:rsid w:val="004F2170"/>
    <w:rsid w:val="004F2815"/>
    <w:rsid w:val="004F28A1"/>
    <w:rsid w:val="004F2E3C"/>
    <w:rsid w:val="004F303F"/>
    <w:rsid w:val="004F35CC"/>
    <w:rsid w:val="004F3990"/>
    <w:rsid w:val="004F3E61"/>
    <w:rsid w:val="004F3FCC"/>
    <w:rsid w:val="004F458E"/>
    <w:rsid w:val="004F4718"/>
    <w:rsid w:val="004F52AB"/>
    <w:rsid w:val="004F550B"/>
    <w:rsid w:val="004F654E"/>
    <w:rsid w:val="004F6992"/>
    <w:rsid w:val="004F6E36"/>
    <w:rsid w:val="004F78DB"/>
    <w:rsid w:val="005008F7"/>
    <w:rsid w:val="00502361"/>
    <w:rsid w:val="00502A71"/>
    <w:rsid w:val="00502BDD"/>
    <w:rsid w:val="00502D65"/>
    <w:rsid w:val="00503919"/>
    <w:rsid w:val="00503BD6"/>
    <w:rsid w:val="00503DFE"/>
    <w:rsid w:val="0050420E"/>
    <w:rsid w:val="005052ED"/>
    <w:rsid w:val="00505C8D"/>
    <w:rsid w:val="0050681D"/>
    <w:rsid w:val="00506984"/>
    <w:rsid w:val="005103B6"/>
    <w:rsid w:val="00510951"/>
    <w:rsid w:val="00512DBC"/>
    <w:rsid w:val="00512FFC"/>
    <w:rsid w:val="0051390C"/>
    <w:rsid w:val="005146A3"/>
    <w:rsid w:val="00514E57"/>
    <w:rsid w:val="0051529D"/>
    <w:rsid w:val="00515531"/>
    <w:rsid w:val="005156E8"/>
    <w:rsid w:val="00515F19"/>
    <w:rsid w:val="005160D4"/>
    <w:rsid w:val="00516468"/>
    <w:rsid w:val="00516945"/>
    <w:rsid w:val="005177F8"/>
    <w:rsid w:val="00520F87"/>
    <w:rsid w:val="005219F5"/>
    <w:rsid w:val="00521BCF"/>
    <w:rsid w:val="005220FE"/>
    <w:rsid w:val="005221CF"/>
    <w:rsid w:val="00522895"/>
    <w:rsid w:val="00522BC2"/>
    <w:rsid w:val="00522E4D"/>
    <w:rsid w:val="00522EA0"/>
    <w:rsid w:val="00523C99"/>
    <w:rsid w:val="00524B65"/>
    <w:rsid w:val="00525F14"/>
    <w:rsid w:val="005261A0"/>
    <w:rsid w:val="00526DDA"/>
    <w:rsid w:val="00526E35"/>
    <w:rsid w:val="00527BC5"/>
    <w:rsid w:val="00527D15"/>
    <w:rsid w:val="00530847"/>
    <w:rsid w:val="005308A1"/>
    <w:rsid w:val="00530F21"/>
    <w:rsid w:val="005330FB"/>
    <w:rsid w:val="005331D6"/>
    <w:rsid w:val="00533777"/>
    <w:rsid w:val="00533BCD"/>
    <w:rsid w:val="00535B35"/>
    <w:rsid w:val="00536A1C"/>
    <w:rsid w:val="00537170"/>
    <w:rsid w:val="0054146E"/>
    <w:rsid w:val="00542BB7"/>
    <w:rsid w:val="00542F83"/>
    <w:rsid w:val="0054450C"/>
    <w:rsid w:val="00544F74"/>
    <w:rsid w:val="0054524F"/>
    <w:rsid w:val="005452DC"/>
    <w:rsid w:val="005457CB"/>
    <w:rsid w:val="0054597B"/>
    <w:rsid w:val="0054610A"/>
    <w:rsid w:val="00546592"/>
    <w:rsid w:val="00546D60"/>
    <w:rsid w:val="005506AF"/>
    <w:rsid w:val="005507C6"/>
    <w:rsid w:val="005508AA"/>
    <w:rsid w:val="005519D2"/>
    <w:rsid w:val="005521E3"/>
    <w:rsid w:val="00553AD0"/>
    <w:rsid w:val="0055482B"/>
    <w:rsid w:val="00554B06"/>
    <w:rsid w:val="005552E8"/>
    <w:rsid w:val="00555D55"/>
    <w:rsid w:val="0055693B"/>
    <w:rsid w:val="005579FE"/>
    <w:rsid w:val="00560F1B"/>
    <w:rsid w:val="0056157B"/>
    <w:rsid w:val="00562005"/>
    <w:rsid w:val="0056212D"/>
    <w:rsid w:val="005631FC"/>
    <w:rsid w:val="0056393A"/>
    <w:rsid w:val="00564287"/>
    <w:rsid w:val="00564A28"/>
    <w:rsid w:val="00564B81"/>
    <w:rsid w:val="0056588F"/>
    <w:rsid w:val="005663C8"/>
    <w:rsid w:val="005666FC"/>
    <w:rsid w:val="00567186"/>
    <w:rsid w:val="00567327"/>
    <w:rsid w:val="00567413"/>
    <w:rsid w:val="0056778F"/>
    <w:rsid w:val="00567A45"/>
    <w:rsid w:val="005700DF"/>
    <w:rsid w:val="005706FB"/>
    <w:rsid w:val="00570F77"/>
    <w:rsid w:val="00571C91"/>
    <w:rsid w:val="0057220E"/>
    <w:rsid w:val="0057291D"/>
    <w:rsid w:val="0057326D"/>
    <w:rsid w:val="00574343"/>
    <w:rsid w:val="0057559A"/>
    <w:rsid w:val="00575F2D"/>
    <w:rsid w:val="005765A8"/>
    <w:rsid w:val="00576B7F"/>
    <w:rsid w:val="00577261"/>
    <w:rsid w:val="0057729D"/>
    <w:rsid w:val="00577838"/>
    <w:rsid w:val="00577A14"/>
    <w:rsid w:val="00577CFE"/>
    <w:rsid w:val="00577F2B"/>
    <w:rsid w:val="00580296"/>
    <w:rsid w:val="00582CD2"/>
    <w:rsid w:val="0058416F"/>
    <w:rsid w:val="00584CAF"/>
    <w:rsid w:val="00584EED"/>
    <w:rsid w:val="00585CAE"/>
    <w:rsid w:val="00586372"/>
    <w:rsid w:val="00587A44"/>
    <w:rsid w:val="00587FB6"/>
    <w:rsid w:val="00590480"/>
    <w:rsid w:val="005904FA"/>
    <w:rsid w:val="00590966"/>
    <w:rsid w:val="00591993"/>
    <w:rsid w:val="005926ED"/>
    <w:rsid w:val="00592977"/>
    <w:rsid w:val="00592B2E"/>
    <w:rsid w:val="0059374F"/>
    <w:rsid w:val="0059452F"/>
    <w:rsid w:val="00594DB3"/>
    <w:rsid w:val="00594FE5"/>
    <w:rsid w:val="00597BE4"/>
    <w:rsid w:val="005A055E"/>
    <w:rsid w:val="005A09AB"/>
    <w:rsid w:val="005A0A74"/>
    <w:rsid w:val="005A0D75"/>
    <w:rsid w:val="005A1B42"/>
    <w:rsid w:val="005A1C33"/>
    <w:rsid w:val="005A1E21"/>
    <w:rsid w:val="005A1E38"/>
    <w:rsid w:val="005A27CB"/>
    <w:rsid w:val="005A28F7"/>
    <w:rsid w:val="005A3E32"/>
    <w:rsid w:val="005A441A"/>
    <w:rsid w:val="005A472B"/>
    <w:rsid w:val="005A4B28"/>
    <w:rsid w:val="005A4CD6"/>
    <w:rsid w:val="005A68D6"/>
    <w:rsid w:val="005A7321"/>
    <w:rsid w:val="005A77D5"/>
    <w:rsid w:val="005B1111"/>
    <w:rsid w:val="005B14B5"/>
    <w:rsid w:val="005B1AE2"/>
    <w:rsid w:val="005B3192"/>
    <w:rsid w:val="005B3F88"/>
    <w:rsid w:val="005B3FD3"/>
    <w:rsid w:val="005B45AA"/>
    <w:rsid w:val="005B492A"/>
    <w:rsid w:val="005B52CC"/>
    <w:rsid w:val="005B5C21"/>
    <w:rsid w:val="005B6270"/>
    <w:rsid w:val="005B6739"/>
    <w:rsid w:val="005C01FB"/>
    <w:rsid w:val="005C0363"/>
    <w:rsid w:val="005C2446"/>
    <w:rsid w:val="005C2466"/>
    <w:rsid w:val="005C27B2"/>
    <w:rsid w:val="005C31CB"/>
    <w:rsid w:val="005C4004"/>
    <w:rsid w:val="005C4974"/>
    <w:rsid w:val="005C56D7"/>
    <w:rsid w:val="005C634D"/>
    <w:rsid w:val="005C63EA"/>
    <w:rsid w:val="005C6C0D"/>
    <w:rsid w:val="005C7037"/>
    <w:rsid w:val="005C7CB2"/>
    <w:rsid w:val="005C7F24"/>
    <w:rsid w:val="005D0C49"/>
    <w:rsid w:val="005D204A"/>
    <w:rsid w:val="005D3356"/>
    <w:rsid w:val="005D336E"/>
    <w:rsid w:val="005D3BBF"/>
    <w:rsid w:val="005D407D"/>
    <w:rsid w:val="005D5578"/>
    <w:rsid w:val="005D60DB"/>
    <w:rsid w:val="005D6A31"/>
    <w:rsid w:val="005D6CA2"/>
    <w:rsid w:val="005D76AE"/>
    <w:rsid w:val="005D7C4A"/>
    <w:rsid w:val="005E2A45"/>
    <w:rsid w:val="005E2A52"/>
    <w:rsid w:val="005E4472"/>
    <w:rsid w:val="005E47A3"/>
    <w:rsid w:val="005E4CC0"/>
    <w:rsid w:val="005E56D0"/>
    <w:rsid w:val="005E594F"/>
    <w:rsid w:val="005E5B9A"/>
    <w:rsid w:val="005E635B"/>
    <w:rsid w:val="005E6C09"/>
    <w:rsid w:val="005E6EDF"/>
    <w:rsid w:val="005E762B"/>
    <w:rsid w:val="005E7F57"/>
    <w:rsid w:val="005E7FE7"/>
    <w:rsid w:val="005F09E2"/>
    <w:rsid w:val="005F0A79"/>
    <w:rsid w:val="005F155E"/>
    <w:rsid w:val="005F1D01"/>
    <w:rsid w:val="005F1D67"/>
    <w:rsid w:val="005F20BB"/>
    <w:rsid w:val="005F244A"/>
    <w:rsid w:val="005F2A44"/>
    <w:rsid w:val="005F2B34"/>
    <w:rsid w:val="005F368B"/>
    <w:rsid w:val="005F3E05"/>
    <w:rsid w:val="005F4547"/>
    <w:rsid w:val="005F560B"/>
    <w:rsid w:val="005F5724"/>
    <w:rsid w:val="005F5959"/>
    <w:rsid w:val="005F6CC1"/>
    <w:rsid w:val="005F77CD"/>
    <w:rsid w:val="005F7AE6"/>
    <w:rsid w:val="005F7E1E"/>
    <w:rsid w:val="006000E5"/>
    <w:rsid w:val="00600F7C"/>
    <w:rsid w:val="00601612"/>
    <w:rsid w:val="00601A40"/>
    <w:rsid w:val="00602085"/>
    <w:rsid w:val="0060221F"/>
    <w:rsid w:val="006025E5"/>
    <w:rsid w:val="00602601"/>
    <w:rsid w:val="00602701"/>
    <w:rsid w:val="0060310C"/>
    <w:rsid w:val="00603288"/>
    <w:rsid w:val="00603966"/>
    <w:rsid w:val="00603DD1"/>
    <w:rsid w:val="006042D0"/>
    <w:rsid w:val="00604717"/>
    <w:rsid w:val="00605645"/>
    <w:rsid w:val="006063E7"/>
    <w:rsid w:val="0060669E"/>
    <w:rsid w:val="00606881"/>
    <w:rsid w:val="00607317"/>
    <w:rsid w:val="00607E9A"/>
    <w:rsid w:val="006114DE"/>
    <w:rsid w:val="00611B51"/>
    <w:rsid w:val="00612870"/>
    <w:rsid w:val="00612A31"/>
    <w:rsid w:val="00612C79"/>
    <w:rsid w:val="0061362A"/>
    <w:rsid w:val="0061402F"/>
    <w:rsid w:val="0061412E"/>
    <w:rsid w:val="0061431E"/>
    <w:rsid w:val="0061497C"/>
    <w:rsid w:val="00614A11"/>
    <w:rsid w:val="00614EA0"/>
    <w:rsid w:val="00615680"/>
    <w:rsid w:val="0061577C"/>
    <w:rsid w:val="006163EE"/>
    <w:rsid w:val="00616873"/>
    <w:rsid w:val="00616E2D"/>
    <w:rsid w:val="00616F85"/>
    <w:rsid w:val="006176E4"/>
    <w:rsid w:val="00617979"/>
    <w:rsid w:val="00617E5F"/>
    <w:rsid w:val="00620A64"/>
    <w:rsid w:val="00620DB5"/>
    <w:rsid w:val="00621A30"/>
    <w:rsid w:val="00621C12"/>
    <w:rsid w:val="0062233E"/>
    <w:rsid w:val="0062242D"/>
    <w:rsid w:val="00622E02"/>
    <w:rsid w:val="00622E8B"/>
    <w:rsid w:val="00622F29"/>
    <w:rsid w:val="006231A6"/>
    <w:rsid w:val="00623287"/>
    <w:rsid w:val="00623398"/>
    <w:rsid w:val="00623C51"/>
    <w:rsid w:val="006240EC"/>
    <w:rsid w:val="0062444E"/>
    <w:rsid w:val="00624A33"/>
    <w:rsid w:val="00624DA3"/>
    <w:rsid w:val="00626587"/>
    <w:rsid w:val="00626B36"/>
    <w:rsid w:val="006270DB"/>
    <w:rsid w:val="006273DD"/>
    <w:rsid w:val="006273E2"/>
    <w:rsid w:val="00627550"/>
    <w:rsid w:val="0062769B"/>
    <w:rsid w:val="00627B2A"/>
    <w:rsid w:val="00627BDD"/>
    <w:rsid w:val="00627D41"/>
    <w:rsid w:val="00630852"/>
    <w:rsid w:val="00630E71"/>
    <w:rsid w:val="00631044"/>
    <w:rsid w:val="006323C6"/>
    <w:rsid w:val="0063241E"/>
    <w:rsid w:val="00632937"/>
    <w:rsid w:val="0063312A"/>
    <w:rsid w:val="00635A82"/>
    <w:rsid w:val="00635F5E"/>
    <w:rsid w:val="00636112"/>
    <w:rsid w:val="00636129"/>
    <w:rsid w:val="0063615F"/>
    <w:rsid w:val="00636182"/>
    <w:rsid w:val="00636799"/>
    <w:rsid w:val="00636B78"/>
    <w:rsid w:val="00636CA9"/>
    <w:rsid w:val="00637712"/>
    <w:rsid w:val="006401FE"/>
    <w:rsid w:val="0064059F"/>
    <w:rsid w:val="0064062D"/>
    <w:rsid w:val="00640D94"/>
    <w:rsid w:val="00641055"/>
    <w:rsid w:val="006419BC"/>
    <w:rsid w:val="006421EB"/>
    <w:rsid w:val="00642464"/>
    <w:rsid w:val="006426E1"/>
    <w:rsid w:val="006435D2"/>
    <w:rsid w:val="00643BC6"/>
    <w:rsid w:val="006447B2"/>
    <w:rsid w:val="00644D58"/>
    <w:rsid w:val="00644EAC"/>
    <w:rsid w:val="00645A67"/>
    <w:rsid w:val="00646AFE"/>
    <w:rsid w:val="00647CC7"/>
    <w:rsid w:val="006505FD"/>
    <w:rsid w:val="0065155E"/>
    <w:rsid w:val="006519D2"/>
    <w:rsid w:val="00651CD8"/>
    <w:rsid w:val="006524BC"/>
    <w:rsid w:val="00652E0F"/>
    <w:rsid w:val="00654B4B"/>
    <w:rsid w:val="00655166"/>
    <w:rsid w:val="00655FDC"/>
    <w:rsid w:val="0065712A"/>
    <w:rsid w:val="00657EE0"/>
    <w:rsid w:val="00660110"/>
    <w:rsid w:val="006608CD"/>
    <w:rsid w:val="006609EA"/>
    <w:rsid w:val="00660BDD"/>
    <w:rsid w:val="00661128"/>
    <w:rsid w:val="0066177E"/>
    <w:rsid w:val="0066179D"/>
    <w:rsid w:val="00661DD1"/>
    <w:rsid w:val="006626EA"/>
    <w:rsid w:val="006629A2"/>
    <w:rsid w:val="00663B20"/>
    <w:rsid w:val="00663E1F"/>
    <w:rsid w:val="00664329"/>
    <w:rsid w:val="00664E5C"/>
    <w:rsid w:val="00665F78"/>
    <w:rsid w:val="0066638A"/>
    <w:rsid w:val="00666869"/>
    <w:rsid w:val="00666B54"/>
    <w:rsid w:val="00666C5F"/>
    <w:rsid w:val="00666CBA"/>
    <w:rsid w:val="0066773B"/>
    <w:rsid w:val="006678B6"/>
    <w:rsid w:val="00667AEA"/>
    <w:rsid w:val="00671BC4"/>
    <w:rsid w:val="00671E75"/>
    <w:rsid w:val="00673000"/>
    <w:rsid w:val="00673ACC"/>
    <w:rsid w:val="00674A5E"/>
    <w:rsid w:val="00675B21"/>
    <w:rsid w:val="00675D21"/>
    <w:rsid w:val="00675F8F"/>
    <w:rsid w:val="006771B6"/>
    <w:rsid w:val="006773B8"/>
    <w:rsid w:val="0067740A"/>
    <w:rsid w:val="00677DE7"/>
    <w:rsid w:val="00677F28"/>
    <w:rsid w:val="006805CE"/>
    <w:rsid w:val="00681592"/>
    <w:rsid w:val="006819FA"/>
    <w:rsid w:val="00681F19"/>
    <w:rsid w:val="00682222"/>
    <w:rsid w:val="006842D1"/>
    <w:rsid w:val="0068449A"/>
    <w:rsid w:val="00684E04"/>
    <w:rsid w:val="00685E96"/>
    <w:rsid w:val="006860B0"/>
    <w:rsid w:val="006875EE"/>
    <w:rsid w:val="006876BB"/>
    <w:rsid w:val="00690C7A"/>
    <w:rsid w:val="006915C5"/>
    <w:rsid w:val="00691789"/>
    <w:rsid w:val="00691AB2"/>
    <w:rsid w:val="00691CAB"/>
    <w:rsid w:val="006929F1"/>
    <w:rsid w:val="00692E89"/>
    <w:rsid w:val="00693CB5"/>
    <w:rsid w:val="006940A9"/>
    <w:rsid w:val="00694550"/>
    <w:rsid w:val="00694CCD"/>
    <w:rsid w:val="0069585E"/>
    <w:rsid w:val="00695B5D"/>
    <w:rsid w:val="00696893"/>
    <w:rsid w:val="00696C4D"/>
    <w:rsid w:val="00697245"/>
    <w:rsid w:val="00697BCC"/>
    <w:rsid w:val="00697C9E"/>
    <w:rsid w:val="006A0000"/>
    <w:rsid w:val="006A083C"/>
    <w:rsid w:val="006A0A4D"/>
    <w:rsid w:val="006A0F25"/>
    <w:rsid w:val="006A1A25"/>
    <w:rsid w:val="006A27B3"/>
    <w:rsid w:val="006A3956"/>
    <w:rsid w:val="006A42A4"/>
    <w:rsid w:val="006A4E35"/>
    <w:rsid w:val="006A584E"/>
    <w:rsid w:val="006A5D93"/>
    <w:rsid w:val="006A606A"/>
    <w:rsid w:val="006A6A50"/>
    <w:rsid w:val="006A6E35"/>
    <w:rsid w:val="006A7B98"/>
    <w:rsid w:val="006B0CF3"/>
    <w:rsid w:val="006B0FC5"/>
    <w:rsid w:val="006B254E"/>
    <w:rsid w:val="006B37F2"/>
    <w:rsid w:val="006B4DC8"/>
    <w:rsid w:val="006B4DEC"/>
    <w:rsid w:val="006B5B66"/>
    <w:rsid w:val="006B6323"/>
    <w:rsid w:val="006B67A4"/>
    <w:rsid w:val="006B6DE2"/>
    <w:rsid w:val="006B6DF6"/>
    <w:rsid w:val="006B79D6"/>
    <w:rsid w:val="006C00AC"/>
    <w:rsid w:val="006C04C9"/>
    <w:rsid w:val="006C062E"/>
    <w:rsid w:val="006C0C51"/>
    <w:rsid w:val="006C10E1"/>
    <w:rsid w:val="006C119F"/>
    <w:rsid w:val="006C19E3"/>
    <w:rsid w:val="006C1C3E"/>
    <w:rsid w:val="006C1CD1"/>
    <w:rsid w:val="006C265F"/>
    <w:rsid w:val="006C2F5C"/>
    <w:rsid w:val="006C587F"/>
    <w:rsid w:val="006C5940"/>
    <w:rsid w:val="006C62F1"/>
    <w:rsid w:val="006C6EB4"/>
    <w:rsid w:val="006C6F2C"/>
    <w:rsid w:val="006C6FD5"/>
    <w:rsid w:val="006C70F9"/>
    <w:rsid w:val="006C74E7"/>
    <w:rsid w:val="006D0259"/>
    <w:rsid w:val="006D048C"/>
    <w:rsid w:val="006D0713"/>
    <w:rsid w:val="006D1534"/>
    <w:rsid w:val="006D171D"/>
    <w:rsid w:val="006D1D21"/>
    <w:rsid w:val="006D213D"/>
    <w:rsid w:val="006D2EC4"/>
    <w:rsid w:val="006D3383"/>
    <w:rsid w:val="006D39CC"/>
    <w:rsid w:val="006D5C38"/>
    <w:rsid w:val="006D678F"/>
    <w:rsid w:val="006D67B7"/>
    <w:rsid w:val="006D6B15"/>
    <w:rsid w:val="006D6EFE"/>
    <w:rsid w:val="006D77A1"/>
    <w:rsid w:val="006D7F9E"/>
    <w:rsid w:val="006E01ED"/>
    <w:rsid w:val="006E0279"/>
    <w:rsid w:val="006E02A5"/>
    <w:rsid w:val="006E0954"/>
    <w:rsid w:val="006E109D"/>
    <w:rsid w:val="006E10B7"/>
    <w:rsid w:val="006E367B"/>
    <w:rsid w:val="006E3FF0"/>
    <w:rsid w:val="006E5111"/>
    <w:rsid w:val="006E5C7D"/>
    <w:rsid w:val="006E5EFE"/>
    <w:rsid w:val="006E653E"/>
    <w:rsid w:val="006E6AE0"/>
    <w:rsid w:val="006F05AE"/>
    <w:rsid w:val="006F08DF"/>
    <w:rsid w:val="006F0B8C"/>
    <w:rsid w:val="006F0E0A"/>
    <w:rsid w:val="006F1F8A"/>
    <w:rsid w:val="006F2553"/>
    <w:rsid w:val="006F2E00"/>
    <w:rsid w:val="006F32D9"/>
    <w:rsid w:val="006F3625"/>
    <w:rsid w:val="006F4C8D"/>
    <w:rsid w:val="006F4CCE"/>
    <w:rsid w:val="006F536A"/>
    <w:rsid w:val="006F5469"/>
    <w:rsid w:val="006F55AB"/>
    <w:rsid w:val="006F5688"/>
    <w:rsid w:val="006F5FDA"/>
    <w:rsid w:val="006F60C8"/>
    <w:rsid w:val="006F6330"/>
    <w:rsid w:val="006F790F"/>
    <w:rsid w:val="007008A3"/>
    <w:rsid w:val="007013DE"/>
    <w:rsid w:val="007026CC"/>
    <w:rsid w:val="00704231"/>
    <w:rsid w:val="00705846"/>
    <w:rsid w:val="00705E1D"/>
    <w:rsid w:val="007061A1"/>
    <w:rsid w:val="00707FEE"/>
    <w:rsid w:val="00710307"/>
    <w:rsid w:val="0071082A"/>
    <w:rsid w:val="00710B7F"/>
    <w:rsid w:val="00710C07"/>
    <w:rsid w:val="0071140B"/>
    <w:rsid w:val="00714786"/>
    <w:rsid w:val="0071494F"/>
    <w:rsid w:val="00714A9E"/>
    <w:rsid w:val="00715313"/>
    <w:rsid w:val="00716925"/>
    <w:rsid w:val="00721C98"/>
    <w:rsid w:val="00721D15"/>
    <w:rsid w:val="007227CB"/>
    <w:rsid w:val="0072290C"/>
    <w:rsid w:val="00722917"/>
    <w:rsid w:val="00723138"/>
    <w:rsid w:val="0072351C"/>
    <w:rsid w:val="00725099"/>
    <w:rsid w:val="007265F0"/>
    <w:rsid w:val="007267B0"/>
    <w:rsid w:val="0072728F"/>
    <w:rsid w:val="00731A46"/>
    <w:rsid w:val="00732467"/>
    <w:rsid w:val="00733620"/>
    <w:rsid w:val="00733CC0"/>
    <w:rsid w:val="00735E3C"/>
    <w:rsid w:val="00737D39"/>
    <w:rsid w:val="00740057"/>
    <w:rsid w:val="00740280"/>
    <w:rsid w:val="007408AC"/>
    <w:rsid w:val="0074097A"/>
    <w:rsid w:val="00740FA2"/>
    <w:rsid w:val="00741180"/>
    <w:rsid w:val="007423FC"/>
    <w:rsid w:val="00742E1B"/>
    <w:rsid w:val="00744793"/>
    <w:rsid w:val="00744AF4"/>
    <w:rsid w:val="00744ED3"/>
    <w:rsid w:val="007452DB"/>
    <w:rsid w:val="007454D8"/>
    <w:rsid w:val="00746305"/>
    <w:rsid w:val="0074635E"/>
    <w:rsid w:val="007464B1"/>
    <w:rsid w:val="0074654B"/>
    <w:rsid w:val="00746821"/>
    <w:rsid w:val="007474AE"/>
    <w:rsid w:val="00750B90"/>
    <w:rsid w:val="00750DAD"/>
    <w:rsid w:val="00751A2E"/>
    <w:rsid w:val="007528E1"/>
    <w:rsid w:val="00754CC5"/>
    <w:rsid w:val="00755506"/>
    <w:rsid w:val="00756F5D"/>
    <w:rsid w:val="00757BD7"/>
    <w:rsid w:val="007606EF"/>
    <w:rsid w:val="00761745"/>
    <w:rsid w:val="00761A78"/>
    <w:rsid w:val="00762102"/>
    <w:rsid w:val="00762972"/>
    <w:rsid w:val="00763744"/>
    <w:rsid w:val="0076410E"/>
    <w:rsid w:val="00764171"/>
    <w:rsid w:val="0076507E"/>
    <w:rsid w:val="007654CE"/>
    <w:rsid w:val="0076595B"/>
    <w:rsid w:val="00765983"/>
    <w:rsid w:val="00765D05"/>
    <w:rsid w:val="007671BF"/>
    <w:rsid w:val="0076741B"/>
    <w:rsid w:val="00767B9C"/>
    <w:rsid w:val="00767D55"/>
    <w:rsid w:val="00771235"/>
    <w:rsid w:val="00771FC4"/>
    <w:rsid w:val="0077232C"/>
    <w:rsid w:val="00772990"/>
    <w:rsid w:val="007745BB"/>
    <w:rsid w:val="00774895"/>
    <w:rsid w:val="00774A74"/>
    <w:rsid w:val="00774EEE"/>
    <w:rsid w:val="007750E5"/>
    <w:rsid w:val="00775ED1"/>
    <w:rsid w:val="007764F1"/>
    <w:rsid w:val="00776EFB"/>
    <w:rsid w:val="00777A2A"/>
    <w:rsid w:val="00777E28"/>
    <w:rsid w:val="007817EA"/>
    <w:rsid w:val="0078184D"/>
    <w:rsid w:val="0078307B"/>
    <w:rsid w:val="00784959"/>
    <w:rsid w:val="00784A70"/>
    <w:rsid w:val="007852DD"/>
    <w:rsid w:val="007868D2"/>
    <w:rsid w:val="00786E1C"/>
    <w:rsid w:val="00787D31"/>
    <w:rsid w:val="00787E71"/>
    <w:rsid w:val="0079033B"/>
    <w:rsid w:val="00790A23"/>
    <w:rsid w:val="00791166"/>
    <w:rsid w:val="00791733"/>
    <w:rsid w:val="00792AA7"/>
    <w:rsid w:val="00794EFB"/>
    <w:rsid w:val="00795E13"/>
    <w:rsid w:val="00796C46"/>
    <w:rsid w:val="00796E19"/>
    <w:rsid w:val="00797C1D"/>
    <w:rsid w:val="007A0164"/>
    <w:rsid w:val="007A09A7"/>
    <w:rsid w:val="007A1186"/>
    <w:rsid w:val="007A11AD"/>
    <w:rsid w:val="007A2DB3"/>
    <w:rsid w:val="007A3364"/>
    <w:rsid w:val="007A3EB4"/>
    <w:rsid w:val="007A4000"/>
    <w:rsid w:val="007A45E9"/>
    <w:rsid w:val="007A48B6"/>
    <w:rsid w:val="007A48F4"/>
    <w:rsid w:val="007A4AA9"/>
    <w:rsid w:val="007A4BE4"/>
    <w:rsid w:val="007A4CBD"/>
    <w:rsid w:val="007A4D20"/>
    <w:rsid w:val="007A4FB1"/>
    <w:rsid w:val="007A6732"/>
    <w:rsid w:val="007A7CC0"/>
    <w:rsid w:val="007A7F01"/>
    <w:rsid w:val="007B156A"/>
    <w:rsid w:val="007B19FF"/>
    <w:rsid w:val="007B1B38"/>
    <w:rsid w:val="007B1BAD"/>
    <w:rsid w:val="007B25A3"/>
    <w:rsid w:val="007B2C0F"/>
    <w:rsid w:val="007B2E8A"/>
    <w:rsid w:val="007B35D3"/>
    <w:rsid w:val="007B3A2D"/>
    <w:rsid w:val="007B3E03"/>
    <w:rsid w:val="007B3E86"/>
    <w:rsid w:val="007B3F70"/>
    <w:rsid w:val="007B4BC1"/>
    <w:rsid w:val="007B4E55"/>
    <w:rsid w:val="007B53FA"/>
    <w:rsid w:val="007B59D5"/>
    <w:rsid w:val="007B6047"/>
    <w:rsid w:val="007B6A90"/>
    <w:rsid w:val="007B7027"/>
    <w:rsid w:val="007B7A81"/>
    <w:rsid w:val="007B7E16"/>
    <w:rsid w:val="007B7F50"/>
    <w:rsid w:val="007C13E4"/>
    <w:rsid w:val="007C1E3A"/>
    <w:rsid w:val="007C1F56"/>
    <w:rsid w:val="007C1F76"/>
    <w:rsid w:val="007C4B5F"/>
    <w:rsid w:val="007C580F"/>
    <w:rsid w:val="007C58BF"/>
    <w:rsid w:val="007C5A73"/>
    <w:rsid w:val="007C61D3"/>
    <w:rsid w:val="007C6736"/>
    <w:rsid w:val="007C6AFC"/>
    <w:rsid w:val="007C6CB6"/>
    <w:rsid w:val="007C6E48"/>
    <w:rsid w:val="007C7095"/>
    <w:rsid w:val="007C71E5"/>
    <w:rsid w:val="007C76EE"/>
    <w:rsid w:val="007C77D1"/>
    <w:rsid w:val="007D03DD"/>
    <w:rsid w:val="007D0434"/>
    <w:rsid w:val="007D09D1"/>
    <w:rsid w:val="007D26BC"/>
    <w:rsid w:val="007D4428"/>
    <w:rsid w:val="007D586B"/>
    <w:rsid w:val="007D5A21"/>
    <w:rsid w:val="007D6B38"/>
    <w:rsid w:val="007E02B7"/>
    <w:rsid w:val="007E08A1"/>
    <w:rsid w:val="007E0D62"/>
    <w:rsid w:val="007E0E17"/>
    <w:rsid w:val="007E14AA"/>
    <w:rsid w:val="007E1BF2"/>
    <w:rsid w:val="007E28A1"/>
    <w:rsid w:val="007E318E"/>
    <w:rsid w:val="007E34A8"/>
    <w:rsid w:val="007E3A8C"/>
    <w:rsid w:val="007E5AA2"/>
    <w:rsid w:val="007E5D66"/>
    <w:rsid w:val="007E6B58"/>
    <w:rsid w:val="007E6CA6"/>
    <w:rsid w:val="007E6ED9"/>
    <w:rsid w:val="007E7E80"/>
    <w:rsid w:val="007F14A9"/>
    <w:rsid w:val="007F1890"/>
    <w:rsid w:val="007F1DC1"/>
    <w:rsid w:val="007F20D7"/>
    <w:rsid w:val="007F289F"/>
    <w:rsid w:val="007F30F7"/>
    <w:rsid w:val="007F34C6"/>
    <w:rsid w:val="007F35F4"/>
    <w:rsid w:val="007F43CA"/>
    <w:rsid w:val="007F54E0"/>
    <w:rsid w:val="007F56C6"/>
    <w:rsid w:val="007F5ED8"/>
    <w:rsid w:val="007F6445"/>
    <w:rsid w:val="007F6BBF"/>
    <w:rsid w:val="0080009F"/>
    <w:rsid w:val="00800416"/>
    <w:rsid w:val="008005FF"/>
    <w:rsid w:val="00800F21"/>
    <w:rsid w:val="008013F5"/>
    <w:rsid w:val="00801F5F"/>
    <w:rsid w:val="00801FD0"/>
    <w:rsid w:val="00802C64"/>
    <w:rsid w:val="00803C63"/>
    <w:rsid w:val="00803EB5"/>
    <w:rsid w:val="00804A8A"/>
    <w:rsid w:val="008053C1"/>
    <w:rsid w:val="00805BED"/>
    <w:rsid w:val="008069A4"/>
    <w:rsid w:val="00807C00"/>
    <w:rsid w:val="00807FF6"/>
    <w:rsid w:val="00810037"/>
    <w:rsid w:val="008107DF"/>
    <w:rsid w:val="0081087E"/>
    <w:rsid w:val="00810C14"/>
    <w:rsid w:val="00811519"/>
    <w:rsid w:val="00811771"/>
    <w:rsid w:val="00811ADC"/>
    <w:rsid w:val="00811B31"/>
    <w:rsid w:val="0081306E"/>
    <w:rsid w:val="00813F5D"/>
    <w:rsid w:val="008143B8"/>
    <w:rsid w:val="00814734"/>
    <w:rsid w:val="00814F2B"/>
    <w:rsid w:val="00815F98"/>
    <w:rsid w:val="00815FEF"/>
    <w:rsid w:val="008167DB"/>
    <w:rsid w:val="00816D92"/>
    <w:rsid w:val="00817A7A"/>
    <w:rsid w:val="00817B96"/>
    <w:rsid w:val="008203FF"/>
    <w:rsid w:val="0082188F"/>
    <w:rsid w:val="00821D69"/>
    <w:rsid w:val="00824B60"/>
    <w:rsid w:val="008257D3"/>
    <w:rsid w:val="00826D97"/>
    <w:rsid w:val="008270D7"/>
    <w:rsid w:val="00827687"/>
    <w:rsid w:val="00827E1D"/>
    <w:rsid w:val="0083044B"/>
    <w:rsid w:val="00830453"/>
    <w:rsid w:val="0083087E"/>
    <w:rsid w:val="00830972"/>
    <w:rsid w:val="00830B94"/>
    <w:rsid w:val="008318D7"/>
    <w:rsid w:val="00831CEF"/>
    <w:rsid w:val="00831E49"/>
    <w:rsid w:val="00832A23"/>
    <w:rsid w:val="00832B0C"/>
    <w:rsid w:val="00833657"/>
    <w:rsid w:val="008336D8"/>
    <w:rsid w:val="00833FB4"/>
    <w:rsid w:val="00834C23"/>
    <w:rsid w:val="00835267"/>
    <w:rsid w:val="00835456"/>
    <w:rsid w:val="00835BB1"/>
    <w:rsid w:val="00835BD1"/>
    <w:rsid w:val="00836380"/>
    <w:rsid w:val="00836708"/>
    <w:rsid w:val="00836B8D"/>
    <w:rsid w:val="00837CE4"/>
    <w:rsid w:val="008401E4"/>
    <w:rsid w:val="00840ACD"/>
    <w:rsid w:val="00840C95"/>
    <w:rsid w:val="00840D7C"/>
    <w:rsid w:val="0084134C"/>
    <w:rsid w:val="0084175D"/>
    <w:rsid w:val="008420E1"/>
    <w:rsid w:val="00842152"/>
    <w:rsid w:val="0084286D"/>
    <w:rsid w:val="00842C99"/>
    <w:rsid w:val="00843374"/>
    <w:rsid w:val="008441AE"/>
    <w:rsid w:val="0084487D"/>
    <w:rsid w:val="00844BEA"/>
    <w:rsid w:val="008452E6"/>
    <w:rsid w:val="00846594"/>
    <w:rsid w:val="00846AD0"/>
    <w:rsid w:val="00846B55"/>
    <w:rsid w:val="008479A4"/>
    <w:rsid w:val="008479DD"/>
    <w:rsid w:val="00847DB9"/>
    <w:rsid w:val="00850423"/>
    <w:rsid w:val="008504B8"/>
    <w:rsid w:val="0085069B"/>
    <w:rsid w:val="0085188D"/>
    <w:rsid w:val="008527A8"/>
    <w:rsid w:val="00853735"/>
    <w:rsid w:val="0085406F"/>
    <w:rsid w:val="00855375"/>
    <w:rsid w:val="008559F1"/>
    <w:rsid w:val="0085620E"/>
    <w:rsid w:val="0085628A"/>
    <w:rsid w:val="008575E3"/>
    <w:rsid w:val="00857661"/>
    <w:rsid w:val="00860D31"/>
    <w:rsid w:val="00860E3D"/>
    <w:rsid w:val="00861802"/>
    <w:rsid w:val="00861DA1"/>
    <w:rsid w:val="0086280B"/>
    <w:rsid w:val="00862A37"/>
    <w:rsid w:val="008637E7"/>
    <w:rsid w:val="00863CC2"/>
    <w:rsid w:val="00864353"/>
    <w:rsid w:val="00864500"/>
    <w:rsid w:val="008645DB"/>
    <w:rsid w:val="008649C7"/>
    <w:rsid w:val="00864B57"/>
    <w:rsid w:val="00865377"/>
    <w:rsid w:val="00865424"/>
    <w:rsid w:val="00866C32"/>
    <w:rsid w:val="00867B2A"/>
    <w:rsid w:val="008701DD"/>
    <w:rsid w:val="00870CE5"/>
    <w:rsid w:val="00871234"/>
    <w:rsid w:val="008720F3"/>
    <w:rsid w:val="008725FD"/>
    <w:rsid w:val="0087282E"/>
    <w:rsid w:val="00873698"/>
    <w:rsid w:val="008740F9"/>
    <w:rsid w:val="008756A0"/>
    <w:rsid w:val="008764AF"/>
    <w:rsid w:val="0087678C"/>
    <w:rsid w:val="008770F2"/>
    <w:rsid w:val="00877809"/>
    <w:rsid w:val="00881EF1"/>
    <w:rsid w:val="00881FC0"/>
    <w:rsid w:val="008823EF"/>
    <w:rsid w:val="0088284C"/>
    <w:rsid w:val="00882F49"/>
    <w:rsid w:val="0088333B"/>
    <w:rsid w:val="008837CC"/>
    <w:rsid w:val="008837DC"/>
    <w:rsid w:val="008853E5"/>
    <w:rsid w:val="00886DA5"/>
    <w:rsid w:val="0088745A"/>
    <w:rsid w:val="00887D82"/>
    <w:rsid w:val="00890FE5"/>
    <w:rsid w:val="008910EF"/>
    <w:rsid w:val="008918CD"/>
    <w:rsid w:val="00891C1A"/>
    <w:rsid w:val="008921FB"/>
    <w:rsid w:val="00892223"/>
    <w:rsid w:val="008929B3"/>
    <w:rsid w:val="00893966"/>
    <w:rsid w:val="00894064"/>
    <w:rsid w:val="008957C5"/>
    <w:rsid w:val="00895B14"/>
    <w:rsid w:val="00896BF5"/>
    <w:rsid w:val="00896E4F"/>
    <w:rsid w:val="008978C1"/>
    <w:rsid w:val="00897A63"/>
    <w:rsid w:val="00897C8F"/>
    <w:rsid w:val="008A093F"/>
    <w:rsid w:val="008A09C1"/>
    <w:rsid w:val="008A26BF"/>
    <w:rsid w:val="008A277A"/>
    <w:rsid w:val="008A4070"/>
    <w:rsid w:val="008A4788"/>
    <w:rsid w:val="008A4FEA"/>
    <w:rsid w:val="008A6B0D"/>
    <w:rsid w:val="008A76C1"/>
    <w:rsid w:val="008B0194"/>
    <w:rsid w:val="008B0498"/>
    <w:rsid w:val="008B16F9"/>
    <w:rsid w:val="008B1744"/>
    <w:rsid w:val="008B1F29"/>
    <w:rsid w:val="008B21D3"/>
    <w:rsid w:val="008B2405"/>
    <w:rsid w:val="008B25C8"/>
    <w:rsid w:val="008B3F18"/>
    <w:rsid w:val="008B4233"/>
    <w:rsid w:val="008B503B"/>
    <w:rsid w:val="008B5285"/>
    <w:rsid w:val="008B5DAF"/>
    <w:rsid w:val="008B6ABF"/>
    <w:rsid w:val="008B6B61"/>
    <w:rsid w:val="008B7AC5"/>
    <w:rsid w:val="008B7B3B"/>
    <w:rsid w:val="008B7E99"/>
    <w:rsid w:val="008C00B6"/>
    <w:rsid w:val="008C0394"/>
    <w:rsid w:val="008C0665"/>
    <w:rsid w:val="008C0C3F"/>
    <w:rsid w:val="008C10BD"/>
    <w:rsid w:val="008C252A"/>
    <w:rsid w:val="008C2FC0"/>
    <w:rsid w:val="008C3F7D"/>
    <w:rsid w:val="008C3F95"/>
    <w:rsid w:val="008C464B"/>
    <w:rsid w:val="008C4D6C"/>
    <w:rsid w:val="008C57E6"/>
    <w:rsid w:val="008C5A98"/>
    <w:rsid w:val="008C5D73"/>
    <w:rsid w:val="008C65D0"/>
    <w:rsid w:val="008C7B1D"/>
    <w:rsid w:val="008D0653"/>
    <w:rsid w:val="008D0725"/>
    <w:rsid w:val="008D19A6"/>
    <w:rsid w:val="008D1D0C"/>
    <w:rsid w:val="008D27CC"/>
    <w:rsid w:val="008D2A6B"/>
    <w:rsid w:val="008D34B8"/>
    <w:rsid w:val="008D3AD9"/>
    <w:rsid w:val="008D3D76"/>
    <w:rsid w:val="008D42F6"/>
    <w:rsid w:val="008D4528"/>
    <w:rsid w:val="008D49E4"/>
    <w:rsid w:val="008D543B"/>
    <w:rsid w:val="008D58F4"/>
    <w:rsid w:val="008D5BC6"/>
    <w:rsid w:val="008D603E"/>
    <w:rsid w:val="008D7240"/>
    <w:rsid w:val="008D7CBE"/>
    <w:rsid w:val="008D7DB2"/>
    <w:rsid w:val="008E084C"/>
    <w:rsid w:val="008E0DFE"/>
    <w:rsid w:val="008E12C5"/>
    <w:rsid w:val="008E1AC6"/>
    <w:rsid w:val="008E2A7C"/>
    <w:rsid w:val="008E2CC7"/>
    <w:rsid w:val="008E33F3"/>
    <w:rsid w:val="008E3685"/>
    <w:rsid w:val="008E3BEA"/>
    <w:rsid w:val="008E3D8B"/>
    <w:rsid w:val="008E4002"/>
    <w:rsid w:val="008E4623"/>
    <w:rsid w:val="008E5D09"/>
    <w:rsid w:val="008E6E75"/>
    <w:rsid w:val="008E6F02"/>
    <w:rsid w:val="008E71CA"/>
    <w:rsid w:val="008E71E0"/>
    <w:rsid w:val="008E71FB"/>
    <w:rsid w:val="008E76DD"/>
    <w:rsid w:val="008F0465"/>
    <w:rsid w:val="008F0B6A"/>
    <w:rsid w:val="008F19B2"/>
    <w:rsid w:val="008F1A5C"/>
    <w:rsid w:val="008F1D7D"/>
    <w:rsid w:val="008F3C8B"/>
    <w:rsid w:val="008F432E"/>
    <w:rsid w:val="008F438B"/>
    <w:rsid w:val="008F482D"/>
    <w:rsid w:val="008F76A4"/>
    <w:rsid w:val="008F77FF"/>
    <w:rsid w:val="008F7E8C"/>
    <w:rsid w:val="009000A2"/>
    <w:rsid w:val="009002F6"/>
    <w:rsid w:val="0090033D"/>
    <w:rsid w:val="00900F21"/>
    <w:rsid w:val="009016CD"/>
    <w:rsid w:val="00901C37"/>
    <w:rsid w:val="009022DC"/>
    <w:rsid w:val="0090245A"/>
    <w:rsid w:val="009025B1"/>
    <w:rsid w:val="00904911"/>
    <w:rsid w:val="00904DCE"/>
    <w:rsid w:val="009054E2"/>
    <w:rsid w:val="00905FF6"/>
    <w:rsid w:val="009069F0"/>
    <w:rsid w:val="00906D1D"/>
    <w:rsid w:val="00907F02"/>
    <w:rsid w:val="009105D8"/>
    <w:rsid w:val="0091062B"/>
    <w:rsid w:val="009130F4"/>
    <w:rsid w:val="0091391D"/>
    <w:rsid w:val="00914514"/>
    <w:rsid w:val="009145FE"/>
    <w:rsid w:val="0091474C"/>
    <w:rsid w:val="009147B2"/>
    <w:rsid w:val="00914C84"/>
    <w:rsid w:val="00914E2F"/>
    <w:rsid w:val="00915692"/>
    <w:rsid w:val="00915906"/>
    <w:rsid w:val="00915CA5"/>
    <w:rsid w:val="00916093"/>
    <w:rsid w:val="009162AB"/>
    <w:rsid w:val="009169AE"/>
    <w:rsid w:val="00916E23"/>
    <w:rsid w:val="0091716C"/>
    <w:rsid w:val="009200A9"/>
    <w:rsid w:val="009207FD"/>
    <w:rsid w:val="00921718"/>
    <w:rsid w:val="00922066"/>
    <w:rsid w:val="00922285"/>
    <w:rsid w:val="00924914"/>
    <w:rsid w:val="00925107"/>
    <w:rsid w:val="00925514"/>
    <w:rsid w:val="00925516"/>
    <w:rsid w:val="00925A8D"/>
    <w:rsid w:val="00925D4B"/>
    <w:rsid w:val="00926127"/>
    <w:rsid w:val="00926EF8"/>
    <w:rsid w:val="00927821"/>
    <w:rsid w:val="00927E25"/>
    <w:rsid w:val="00930E3C"/>
    <w:rsid w:val="00931126"/>
    <w:rsid w:val="00933AD4"/>
    <w:rsid w:val="00933EC9"/>
    <w:rsid w:val="0093591B"/>
    <w:rsid w:val="00935989"/>
    <w:rsid w:val="00935E52"/>
    <w:rsid w:val="009361D7"/>
    <w:rsid w:val="00936869"/>
    <w:rsid w:val="00937160"/>
    <w:rsid w:val="00937DD4"/>
    <w:rsid w:val="00937E4A"/>
    <w:rsid w:val="00940D30"/>
    <w:rsid w:val="00940F41"/>
    <w:rsid w:val="0094132C"/>
    <w:rsid w:val="00941D13"/>
    <w:rsid w:val="00942158"/>
    <w:rsid w:val="009422CF"/>
    <w:rsid w:val="009429E2"/>
    <w:rsid w:val="00944734"/>
    <w:rsid w:val="009448CC"/>
    <w:rsid w:val="0094495C"/>
    <w:rsid w:val="0094575C"/>
    <w:rsid w:val="00946093"/>
    <w:rsid w:val="00946E35"/>
    <w:rsid w:val="00946EBC"/>
    <w:rsid w:val="0095031E"/>
    <w:rsid w:val="009505FC"/>
    <w:rsid w:val="00950837"/>
    <w:rsid w:val="00950DB5"/>
    <w:rsid w:val="00951159"/>
    <w:rsid w:val="009520DF"/>
    <w:rsid w:val="00952669"/>
    <w:rsid w:val="00953133"/>
    <w:rsid w:val="0095441C"/>
    <w:rsid w:val="00955741"/>
    <w:rsid w:val="00956231"/>
    <w:rsid w:val="009563B1"/>
    <w:rsid w:val="009573E8"/>
    <w:rsid w:val="00957729"/>
    <w:rsid w:val="0096010F"/>
    <w:rsid w:val="009601B7"/>
    <w:rsid w:val="00961E15"/>
    <w:rsid w:val="00962800"/>
    <w:rsid w:val="00963D73"/>
    <w:rsid w:val="0096528F"/>
    <w:rsid w:val="00966E0A"/>
    <w:rsid w:val="009674D1"/>
    <w:rsid w:val="00967EBB"/>
    <w:rsid w:val="009708A6"/>
    <w:rsid w:val="009710C9"/>
    <w:rsid w:val="009714DE"/>
    <w:rsid w:val="009728D7"/>
    <w:rsid w:val="00972A2C"/>
    <w:rsid w:val="00972A63"/>
    <w:rsid w:val="00972E20"/>
    <w:rsid w:val="00973C5F"/>
    <w:rsid w:val="00974242"/>
    <w:rsid w:val="00974A13"/>
    <w:rsid w:val="009751CF"/>
    <w:rsid w:val="009754A4"/>
    <w:rsid w:val="00975C6B"/>
    <w:rsid w:val="009771F8"/>
    <w:rsid w:val="009777FC"/>
    <w:rsid w:val="00977B27"/>
    <w:rsid w:val="0098005D"/>
    <w:rsid w:val="00980F15"/>
    <w:rsid w:val="009824D5"/>
    <w:rsid w:val="00982DA1"/>
    <w:rsid w:val="00983551"/>
    <w:rsid w:val="0098404A"/>
    <w:rsid w:val="00984387"/>
    <w:rsid w:val="00984F97"/>
    <w:rsid w:val="00987149"/>
    <w:rsid w:val="00987E1A"/>
    <w:rsid w:val="009901AD"/>
    <w:rsid w:val="00990560"/>
    <w:rsid w:val="00990E5C"/>
    <w:rsid w:val="00991803"/>
    <w:rsid w:val="00991B4D"/>
    <w:rsid w:val="00991B70"/>
    <w:rsid w:val="00992EC2"/>
    <w:rsid w:val="0099488F"/>
    <w:rsid w:val="009953CE"/>
    <w:rsid w:val="00995803"/>
    <w:rsid w:val="00995C65"/>
    <w:rsid w:val="0099616B"/>
    <w:rsid w:val="009965E0"/>
    <w:rsid w:val="00996BCD"/>
    <w:rsid w:val="009979C9"/>
    <w:rsid w:val="009A155E"/>
    <w:rsid w:val="009A1CFE"/>
    <w:rsid w:val="009A5412"/>
    <w:rsid w:val="009A591B"/>
    <w:rsid w:val="009A758E"/>
    <w:rsid w:val="009A766C"/>
    <w:rsid w:val="009B1375"/>
    <w:rsid w:val="009B1529"/>
    <w:rsid w:val="009B256F"/>
    <w:rsid w:val="009B257F"/>
    <w:rsid w:val="009B39CC"/>
    <w:rsid w:val="009B4826"/>
    <w:rsid w:val="009B5694"/>
    <w:rsid w:val="009B5EDE"/>
    <w:rsid w:val="009B60D7"/>
    <w:rsid w:val="009B6444"/>
    <w:rsid w:val="009B65C9"/>
    <w:rsid w:val="009B674C"/>
    <w:rsid w:val="009B6901"/>
    <w:rsid w:val="009B70D9"/>
    <w:rsid w:val="009B7380"/>
    <w:rsid w:val="009B7C37"/>
    <w:rsid w:val="009C0111"/>
    <w:rsid w:val="009C053F"/>
    <w:rsid w:val="009C1926"/>
    <w:rsid w:val="009C206B"/>
    <w:rsid w:val="009C30FE"/>
    <w:rsid w:val="009C316F"/>
    <w:rsid w:val="009C33AA"/>
    <w:rsid w:val="009C35EB"/>
    <w:rsid w:val="009C392D"/>
    <w:rsid w:val="009C3EAE"/>
    <w:rsid w:val="009C5069"/>
    <w:rsid w:val="009C56F1"/>
    <w:rsid w:val="009C5B32"/>
    <w:rsid w:val="009C6204"/>
    <w:rsid w:val="009C684E"/>
    <w:rsid w:val="009C6C16"/>
    <w:rsid w:val="009C6C76"/>
    <w:rsid w:val="009C7367"/>
    <w:rsid w:val="009D00DE"/>
    <w:rsid w:val="009D048C"/>
    <w:rsid w:val="009D1014"/>
    <w:rsid w:val="009D31BC"/>
    <w:rsid w:val="009D389B"/>
    <w:rsid w:val="009D3951"/>
    <w:rsid w:val="009D3FB6"/>
    <w:rsid w:val="009D3FDA"/>
    <w:rsid w:val="009D4D07"/>
    <w:rsid w:val="009D54BA"/>
    <w:rsid w:val="009D55D8"/>
    <w:rsid w:val="009D5624"/>
    <w:rsid w:val="009D5D34"/>
    <w:rsid w:val="009D68A2"/>
    <w:rsid w:val="009E1FAF"/>
    <w:rsid w:val="009E2212"/>
    <w:rsid w:val="009E2631"/>
    <w:rsid w:val="009E29C9"/>
    <w:rsid w:val="009E2DF6"/>
    <w:rsid w:val="009E303E"/>
    <w:rsid w:val="009E39FC"/>
    <w:rsid w:val="009E3B10"/>
    <w:rsid w:val="009E53D4"/>
    <w:rsid w:val="009E564D"/>
    <w:rsid w:val="009E5A0C"/>
    <w:rsid w:val="009E5A3C"/>
    <w:rsid w:val="009E62F9"/>
    <w:rsid w:val="009E6610"/>
    <w:rsid w:val="009E74CE"/>
    <w:rsid w:val="009E7670"/>
    <w:rsid w:val="009E7D2B"/>
    <w:rsid w:val="009F0125"/>
    <w:rsid w:val="009F0679"/>
    <w:rsid w:val="009F070E"/>
    <w:rsid w:val="009F07AF"/>
    <w:rsid w:val="009F0D60"/>
    <w:rsid w:val="009F0DEA"/>
    <w:rsid w:val="009F1049"/>
    <w:rsid w:val="009F1914"/>
    <w:rsid w:val="009F2197"/>
    <w:rsid w:val="009F23F6"/>
    <w:rsid w:val="009F2673"/>
    <w:rsid w:val="009F3B0A"/>
    <w:rsid w:val="009F42C5"/>
    <w:rsid w:val="009F432B"/>
    <w:rsid w:val="009F474B"/>
    <w:rsid w:val="009F5272"/>
    <w:rsid w:val="009F55E9"/>
    <w:rsid w:val="009F58E3"/>
    <w:rsid w:val="009F6A77"/>
    <w:rsid w:val="009F6AEB"/>
    <w:rsid w:val="009F6EA1"/>
    <w:rsid w:val="009F6FE5"/>
    <w:rsid w:val="009F71B9"/>
    <w:rsid w:val="00A00359"/>
    <w:rsid w:val="00A009D5"/>
    <w:rsid w:val="00A01634"/>
    <w:rsid w:val="00A01800"/>
    <w:rsid w:val="00A01858"/>
    <w:rsid w:val="00A0190B"/>
    <w:rsid w:val="00A03410"/>
    <w:rsid w:val="00A03557"/>
    <w:rsid w:val="00A03863"/>
    <w:rsid w:val="00A03CA2"/>
    <w:rsid w:val="00A04ADD"/>
    <w:rsid w:val="00A04FA3"/>
    <w:rsid w:val="00A057CA"/>
    <w:rsid w:val="00A058B5"/>
    <w:rsid w:val="00A05E87"/>
    <w:rsid w:val="00A066D0"/>
    <w:rsid w:val="00A073A1"/>
    <w:rsid w:val="00A10ADC"/>
    <w:rsid w:val="00A10DBE"/>
    <w:rsid w:val="00A12AC6"/>
    <w:rsid w:val="00A13B2C"/>
    <w:rsid w:val="00A13CF3"/>
    <w:rsid w:val="00A14109"/>
    <w:rsid w:val="00A14258"/>
    <w:rsid w:val="00A149F0"/>
    <w:rsid w:val="00A1560F"/>
    <w:rsid w:val="00A15ABC"/>
    <w:rsid w:val="00A162B0"/>
    <w:rsid w:val="00A1753A"/>
    <w:rsid w:val="00A17A16"/>
    <w:rsid w:val="00A20596"/>
    <w:rsid w:val="00A205AF"/>
    <w:rsid w:val="00A210B1"/>
    <w:rsid w:val="00A21790"/>
    <w:rsid w:val="00A22D8F"/>
    <w:rsid w:val="00A22F6C"/>
    <w:rsid w:val="00A2324F"/>
    <w:rsid w:val="00A2412E"/>
    <w:rsid w:val="00A2618F"/>
    <w:rsid w:val="00A2669E"/>
    <w:rsid w:val="00A26BAA"/>
    <w:rsid w:val="00A26EF5"/>
    <w:rsid w:val="00A27B53"/>
    <w:rsid w:val="00A30888"/>
    <w:rsid w:val="00A314EB"/>
    <w:rsid w:val="00A32486"/>
    <w:rsid w:val="00A3298E"/>
    <w:rsid w:val="00A334FA"/>
    <w:rsid w:val="00A33B01"/>
    <w:rsid w:val="00A343D9"/>
    <w:rsid w:val="00A35325"/>
    <w:rsid w:val="00A35783"/>
    <w:rsid w:val="00A3580D"/>
    <w:rsid w:val="00A3586F"/>
    <w:rsid w:val="00A35BE3"/>
    <w:rsid w:val="00A35E68"/>
    <w:rsid w:val="00A3672D"/>
    <w:rsid w:val="00A3682C"/>
    <w:rsid w:val="00A36853"/>
    <w:rsid w:val="00A36A41"/>
    <w:rsid w:val="00A37E0E"/>
    <w:rsid w:val="00A402D4"/>
    <w:rsid w:val="00A408AF"/>
    <w:rsid w:val="00A41051"/>
    <w:rsid w:val="00A41892"/>
    <w:rsid w:val="00A42516"/>
    <w:rsid w:val="00A4276F"/>
    <w:rsid w:val="00A42F8F"/>
    <w:rsid w:val="00A43774"/>
    <w:rsid w:val="00A43A42"/>
    <w:rsid w:val="00A45A7D"/>
    <w:rsid w:val="00A45E06"/>
    <w:rsid w:val="00A46762"/>
    <w:rsid w:val="00A5005D"/>
    <w:rsid w:val="00A50714"/>
    <w:rsid w:val="00A5096E"/>
    <w:rsid w:val="00A50FC8"/>
    <w:rsid w:val="00A51344"/>
    <w:rsid w:val="00A522E4"/>
    <w:rsid w:val="00A52344"/>
    <w:rsid w:val="00A52973"/>
    <w:rsid w:val="00A52F76"/>
    <w:rsid w:val="00A53952"/>
    <w:rsid w:val="00A539B0"/>
    <w:rsid w:val="00A53CE0"/>
    <w:rsid w:val="00A54474"/>
    <w:rsid w:val="00A54F14"/>
    <w:rsid w:val="00A55666"/>
    <w:rsid w:val="00A55A14"/>
    <w:rsid w:val="00A56728"/>
    <w:rsid w:val="00A57DC2"/>
    <w:rsid w:val="00A60CDD"/>
    <w:rsid w:val="00A614FB"/>
    <w:rsid w:val="00A61832"/>
    <w:rsid w:val="00A61F10"/>
    <w:rsid w:val="00A62171"/>
    <w:rsid w:val="00A623EF"/>
    <w:rsid w:val="00A63951"/>
    <w:rsid w:val="00A63B1C"/>
    <w:rsid w:val="00A64C11"/>
    <w:rsid w:val="00A65A31"/>
    <w:rsid w:val="00A65CA4"/>
    <w:rsid w:val="00A65E4F"/>
    <w:rsid w:val="00A6632D"/>
    <w:rsid w:val="00A6656B"/>
    <w:rsid w:val="00A668FE"/>
    <w:rsid w:val="00A66953"/>
    <w:rsid w:val="00A67460"/>
    <w:rsid w:val="00A67C90"/>
    <w:rsid w:val="00A67FE7"/>
    <w:rsid w:val="00A70999"/>
    <w:rsid w:val="00A70A83"/>
    <w:rsid w:val="00A70C4B"/>
    <w:rsid w:val="00A715C1"/>
    <w:rsid w:val="00A73F85"/>
    <w:rsid w:val="00A74001"/>
    <w:rsid w:val="00A74087"/>
    <w:rsid w:val="00A740DA"/>
    <w:rsid w:val="00A74310"/>
    <w:rsid w:val="00A74958"/>
    <w:rsid w:val="00A75234"/>
    <w:rsid w:val="00A753FB"/>
    <w:rsid w:val="00A75B2B"/>
    <w:rsid w:val="00A75EF1"/>
    <w:rsid w:val="00A76113"/>
    <w:rsid w:val="00A764B7"/>
    <w:rsid w:val="00A77172"/>
    <w:rsid w:val="00A77D6E"/>
    <w:rsid w:val="00A8011E"/>
    <w:rsid w:val="00A808DD"/>
    <w:rsid w:val="00A80E52"/>
    <w:rsid w:val="00A81179"/>
    <w:rsid w:val="00A818CA"/>
    <w:rsid w:val="00A821C4"/>
    <w:rsid w:val="00A82C6C"/>
    <w:rsid w:val="00A82D8E"/>
    <w:rsid w:val="00A8322B"/>
    <w:rsid w:val="00A8374D"/>
    <w:rsid w:val="00A84969"/>
    <w:rsid w:val="00A8528E"/>
    <w:rsid w:val="00A86284"/>
    <w:rsid w:val="00A86984"/>
    <w:rsid w:val="00A870CF"/>
    <w:rsid w:val="00A873C4"/>
    <w:rsid w:val="00A87731"/>
    <w:rsid w:val="00A87805"/>
    <w:rsid w:val="00A879C3"/>
    <w:rsid w:val="00A9058B"/>
    <w:rsid w:val="00A90CBD"/>
    <w:rsid w:val="00A90F46"/>
    <w:rsid w:val="00A913C2"/>
    <w:rsid w:val="00A915B5"/>
    <w:rsid w:val="00A918BE"/>
    <w:rsid w:val="00A91EBB"/>
    <w:rsid w:val="00A92177"/>
    <w:rsid w:val="00A93CB5"/>
    <w:rsid w:val="00A93D16"/>
    <w:rsid w:val="00A93F8E"/>
    <w:rsid w:val="00A945FD"/>
    <w:rsid w:val="00A948E3"/>
    <w:rsid w:val="00A9681F"/>
    <w:rsid w:val="00A96BE3"/>
    <w:rsid w:val="00A97217"/>
    <w:rsid w:val="00A97241"/>
    <w:rsid w:val="00A97464"/>
    <w:rsid w:val="00AA010E"/>
    <w:rsid w:val="00AA0974"/>
    <w:rsid w:val="00AA0B3E"/>
    <w:rsid w:val="00AA182E"/>
    <w:rsid w:val="00AA1B5E"/>
    <w:rsid w:val="00AA258F"/>
    <w:rsid w:val="00AA3BC1"/>
    <w:rsid w:val="00AA3E07"/>
    <w:rsid w:val="00AA4183"/>
    <w:rsid w:val="00AA483A"/>
    <w:rsid w:val="00AA5061"/>
    <w:rsid w:val="00AA555F"/>
    <w:rsid w:val="00AA57A3"/>
    <w:rsid w:val="00AA5D96"/>
    <w:rsid w:val="00AA6DA3"/>
    <w:rsid w:val="00AA711A"/>
    <w:rsid w:val="00AA72B7"/>
    <w:rsid w:val="00AB0A82"/>
    <w:rsid w:val="00AB0E55"/>
    <w:rsid w:val="00AB176A"/>
    <w:rsid w:val="00AB1779"/>
    <w:rsid w:val="00AB3230"/>
    <w:rsid w:val="00AB343C"/>
    <w:rsid w:val="00AB3615"/>
    <w:rsid w:val="00AB37CE"/>
    <w:rsid w:val="00AB38FB"/>
    <w:rsid w:val="00AB3E52"/>
    <w:rsid w:val="00AB4BAA"/>
    <w:rsid w:val="00AB5C72"/>
    <w:rsid w:val="00AB617A"/>
    <w:rsid w:val="00AB6FED"/>
    <w:rsid w:val="00AC05F9"/>
    <w:rsid w:val="00AC0C2A"/>
    <w:rsid w:val="00AC1C4D"/>
    <w:rsid w:val="00AC1CF6"/>
    <w:rsid w:val="00AC2884"/>
    <w:rsid w:val="00AC2E85"/>
    <w:rsid w:val="00AC2FE1"/>
    <w:rsid w:val="00AC3C81"/>
    <w:rsid w:val="00AC3EE1"/>
    <w:rsid w:val="00AC3F1C"/>
    <w:rsid w:val="00AC4577"/>
    <w:rsid w:val="00AC4779"/>
    <w:rsid w:val="00AC49A3"/>
    <w:rsid w:val="00AC7CEE"/>
    <w:rsid w:val="00AD0817"/>
    <w:rsid w:val="00AD1602"/>
    <w:rsid w:val="00AD18B4"/>
    <w:rsid w:val="00AD2274"/>
    <w:rsid w:val="00AD3432"/>
    <w:rsid w:val="00AD3551"/>
    <w:rsid w:val="00AD3891"/>
    <w:rsid w:val="00AD3CEA"/>
    <w:rsid w:val="00AD4249"/>
    <w:rsid w:val="00AD4D1D"/>
    <w:rsid w:val="00AD5AC5"/>
    <w:rsid w:val="00AD6A4E"/>
    <w:rsid w:val="00AD6D4C"/>
    <w:rsid w:val="00AD72DD"/>
    <w:rsid w:val="00AE0548"/>
    <w:rsid w:val="00AE0932"/>
    <w:rsid w:val="00AE170D"/>
    <w:rsid w:val="00AE1FDF"/>
    <w:rsid w:val="00AE236C"/>
    <w:rsid w:val="00AE2560"/>
    <w:rsid w:val="00AE25A8"/>
    <w:rsid w:val="00AE2902"/>
    <w:rsid w:val="00AE3697"/>
    <w:rsid w:val="00AE3908"/>
    <w:rsid w:val="00AE39A1"/>
    <w:rsid w:val="00AE4302"/>
    <w:rsid w:val="00AE532E"/>
    <w:rsid w:val="00AE5D84"/>
    <w:rsid w:val="00AE6651"/>
    <w:rsid w:val="00AE7BAF"/>
    <w:rsid w:val="00AE7F10"/>
    <w:rsid w:val="00AF0506"/>
    <w:rsid w:val="00AF064E"/>
    <w:rsid w:val="00AF15BD"/>
    <w:rsid w:val="00AF16BB"/>
    <w:rsid w:val="00AF1F5C"/>
    <w:rsid w:val="00AF2767"/>
    <w:rsid w:val="00AF2BEF"/>
    <w:rsid w:val="00AF2FF0"/>
    <w:rsid w:val="00AF4BE4"/>
    <w:rsid w:val="00AF6AE7"/>
    <w:rsid w:val="00AF6D7C"/>
    <w:rsid w:val="00AF749F"/>
    <w:rsid w:val="00B007D4"/>
    <w:rsid w:val="00B00C26"/>
    <w:rsid w:val="00B00EF4"/>
    <w:rsid w:val="00B01164"/>
    <w:rsid w:val="00B02CAF"/>
    <w:rsid w:val="00B035F9"/>
    <w:rsid w:val="00B04413"/>
    <w:rsid w:val="00B04B19"/>
    <w:rsid w:val="00B0514D"/>
    <w:rsid w:val="00B05237"/>
    <w:rsid w:val="00B062E0"/>
    <w:rsid w:val="00B066FC"/>
    <w:rsid w:val="00B0713C"/>
    <w:rsid w:val="00B072B3"/>
    <w:rsid w:val="00B07BB9"/>
    <w:rsid w:val="00B1039C"/>
    <w:rsid w:val="00B11486"/>
    <w:rsid w:val="00B12149"/>
    <w:rsid w:val="00B13BCB"/>
    <w:rsid w:val="00B13FCE"/>
    <w:rsid w:val="00B14268"/>
    <w:rsid w:val="00B147A2"/>
    <w:rsid w:val="00B168A2"/>
    <w:rsid w:val="00B17650"/>
    <w:rsid w:val="00B1785A"/>
    <w:rsid w:val="00B2138E"/>
    <w:rsid w:val="00B21866"/>
    <w:rsid w:val="00B21B58"/>
    <w:rsid w:val="00B21EF0"/>
    <w:rsid w:val="00B21FBD"/>
    <w:rsid w:val="00B22D1C"/>
    <w:rsid w:val="00B22FCB"/>
    <w:rsid w:val="00B234AF"/>
    <w:rsid w:val="00B235BC"/>
    <w:rsid w:val="00B23DDC"/>
    <w:rsid w:val="00B242A6"/>
    <w:rsid w:val="00B258DF"/>
    <w:rsid w:val="00B2619A"/>
    <w:rsid w:val="00B262AC"/>
    <w:rsid w:val="00B2694A"/>
    <w:rsid w:val="00B26E59"/>
    <w:rsid w:val="00B26E82"/>
    <w:rsid w:val="00B27809"/>
    <w:rsid w:val="00B27CA7"/>
    <w:rsid w:val="00B27E56"/>
    <w:rsid w:val="00B27FE3"/>
    <w:rsid w:val="00B30DBD"/>
    <w:rsid w:val="00B315C6"/>
    <w:rsid w:val="00B31D17"/>
    <w:rsid w:val="00B323C4"/>
    <w:rsid w:val="00B328BE"/>
    <w:rsid w:val="00B32B17"/>
    <w:rsid w:val="00B32D1C"/>
    <w:rsid w:val="00B3351B"/>
    <w:rsid w:val="00B34B5C"/>
    <w:rsid w:val="00B35101"/>
    <w:rsid w:val="00B35169"/>
    <w:rsid w:val="00B35A89"/>
    <w:rsid w:val="00B367AF"/>
    <w:rsid w:val="00B374BD"/>
    <w:rsid w:val="00B3780A"/>
    <w:rsid w:val="00B4111A"/>
    <w:rsid w:val="00B41C1A"/>
    <w:rsid w:val="00B4285F"/>
    <w:rsid w:val="00B42DA4"/>
    <w:rsid w:val="00B43B54"/>
    <w:rsid w:val="00B43F93"/>
    <w:rsid w:val="00B44E33"/>
    <w:rsid w:val="00B453DE"/>
    <w:rsid w:val="00B45806"/>
    <w:rsid w:val="00B4589F"/>
    <w:rsid w:val="00B458DD"/>
    <w:rsid w:val="00B463D5"/>
    <w:rsid w:val="00B46476"/>
    <w:rsid w:val="00B467AA"/>
    <w:rsid w:val="00B476ED"/>
    <w:rsid w:val="00B50C3D"/>
    <w:rsid w:val="00B50D49"/>
    <w:rsid w:val="00B50EC9"/>
    <w:rsid w:val="00B51A94"/>
    <w:rsid w:val="00B53B1C"/>
    <w:rsid w:val="00B5453A"/>
    <w:rsid w:val="00B54712"/>
    <w:rsid w:val="00B5499C"/>
    <w:rsid w:val="00B54D97"/>
    <w:rsid w:val="00B55322"/>
    <w:rsid w:val="00B5568D"/>
    <w:rsid w:val="00B55857"/>
    <w:rsid w:val="00B5588C"/>
    <w:rsid w:val="00B560C5"/>
    <w:rsid w:val="00B566C5"/>
    <w:rsid w:val="00B56818"/>
    <w:rsid w:val="00B56A5E"/>
    <w:rsid w:val="00B56B11"/>
    <w:rsid w:val="00B57648"/>
    <w:rsid w:val="00B61B3C"/>
    <w:rsid w:val="00B62687"/>
    <w:rsid w:val="00B6289E"/>
    <w:rsid w:val="00B64790"/>
    <w:rsid w:val="00B65553"/>
    <w:rsid w:val="00B6722C"/>
    <w:rsid w:val="00B70C98"/>
    <w:rsid w:val="00B7177D"/>
    <w:rsid w:val="00B727C7"/>
    <w:rsid w:val="00B72D7E"/>
    <w:rsid w:val="00B73272"/>
    <w:rsid w:val="00B742E3"/>
    <w:rsid w:val="00B7496E"/>
    <w:rsid w:val="00B749C2"/>
    <w:rsid w:val="00B74FE4"/>
    <w:rsid w:val="00B7513D"/>
    <w:rsid w:val="00B756EB"/>
    <w:rsid w:val="00B7593A"/>
    <w:rsid w:val="00B764A7"/>
    <w:rsid w:val="00B7670D"/>
    <w:rsid w:val="00B76CC1"/>
    <w:rsid w:val="00B77A71"/>
    <w:rsid w:val="00B80074"/>
    <w:rsid w:val="00B81045"/>
    <w:rsid w:val="00B81222"/>
    <w:rsid w:val="00B81581"/>
    <w:rsid w:val="00B82C67"/>
    <w:rsid w:val="00B83929"/>
    <w:rsid w:val="00B85386"/>
    <w:rsid w:val="00B8715A"/>
    <w:rsid w:val="00B90AB9"/>
    <w:rsid w:val="00B90C28"/>
    <w:rsid w:val="00B91BF0"/>
    <w:rsid w:val="00B91C8D"/>
    <w:rsid w:val="00B91D0D"/>
    <w:rsid w:val="00B932E7"/>
    <w:rsid w:val="00B934B3"/>
    <w:rsid w:val="00B94811"/>
    <w:rsid w:val="00B94E96"/>
    <w:rsid w:val="00B952F4"/>
    <w:rsid w:val="00B96492"/>
    <w:rsid w:val="00B964B1"/>
    <w:rsid w:val="00BA102E"/>
    <w:rsid w:val="00BA220E"/>
    <w:rsid w:val="00BA28A7"/>
    <w:rsid w:val="00BA3971"/>
    <w:rsid w:val="00BA3F8F"/>
    <w:rsid w:val="00BA5961"/>
    <w:rsid w:val="00BA59B4"/>
    <w:rsid w:val="00BA5A51"/>
    <w:rsid w:val="00BA6444"/>
    <w:rsid w:val="00BA6EA1"/>
    <w:rsid w:val="00BA70EE"/>
    <w:rsid w:val="00BB0188"/>
    <w:rsid w:val="00BB01BD"/>
    <w:rsid w:val="00BB040C"/>
    <w:rsid w:val="00BB0A73"/>
    <w:rsid w:val="00BB12CC"/>
    <w:rsid w:val="00BB3CFA"/>
    <w:rsid w:val="00BB48C0"/>
    <w:rsid w:val="00BB4B39"/>
    <w:rsid w:val="00BB585B"/>
    <w:rsid w:val="00BB6771"/>
    <w:rsid w:val="00BB7326"/>
    <w:rsid w:val="00BB7684"/>
    <w:rsid w:val="00BB78D0"/>
    <w:rsid w:val="00BB7CFA"/>
    <w:rsid w:val="00BC03BB"/>
    <w:rsid w:val="00BC0C61"/>
    <w:rsid w:val="00BC16BF"/>
    <w:rsid w:val="00BC178E"/>
    <w:rsid w:val="00BC1805"/>
    <w:rsid w:val="00BC2073"/>
    <w:rsid w:val="00BC21DB"/>
    <w:rsid w:val="00BC3617"/>
    <w:rsid w:val="00BC3B48"/>
    <w:rsid w:val="00BC418C"/>
    <w:rsid w:val="00BC51FE"/>
    <w:rsid w:val="00BC5C02"/>
    <w:rsid w:val="00BC5D8E"/>
    <w:rsid w:val="00BC6276"/>
    <w:rsid w:val="00BC6743"/>
    <w:rsid w:val="00BC675E"/>
    <w:rsid w:val="00BC69BE"/>
    <w:rsid w:val="00BC6FA2"/>
    <w:rsid w:val="00BC71DA"/>
    <w:rsid w:val="00BC7B49"/>
    <w:rsid w:val="00BD0109"/>
    <w:rsid w:val="00BD0901"/>
    <w:rsid w:val="00BD0FBE"/>
    <w:rsid w:val="00BD107D"/>
    <w:rsid w:val="00BD1609"/>
    <w:rsid w:val="00BD1672"/>
    <w:rsid w:val="00BD2187"/>
    <w:rsid w:val="00BD2775"/>
    <w:rsid w:val="00BD2E38"/>
    <w:rsid w:val="00BD2FCC"/>
    <w:rsid w:val="00BD37B9"/>
    <w:rsid w:val="00BD3C11"/>
    <w:rsid w:val="00BD4F5E"/>
    <w:rsid w:val="00BD5FAC"/>
    <w:rsid w:val="00BD73AC"/>
    <w:rsid w:val="00BE091D"/>
    <w:rsid w:val="00BE1820"/>
    <w:rsid w:val="00BE207D"/>
    <w:rsid w:val="00BE2375"/>
    <w:rsid w:val="00BE2972"/>
    <w:rsid w:val="00BE2EBC"/>
    <w:rsid w:val="00BE3957"/>
    <w:rsid w:val="00BE4166"/>
    <w:rsid w:val="00BE46F0"/>
    <w:rsid w:val="00BE49C5"/>
    <w:rsid w:val="00BE4C23"/>
    <w:rsid w:val="00BE5B9C"/>
    <w:rsid w:val="00BE5BEF"/>
    <w:rsid w:val="00BE69C9"/>
    <w:rsid w:val="00BE7578"/>
    <w:rsid w:val="00BE75D2"/>
    <w:rsid w:val="00BE7719"/>
    <w:rsid w:val="00BF002A"/>
    <w:rsid w:val="00BF0586"/>
    <w:rsid w:val="00BF0E17"/>
    <w:rsid w:val="00BF1613"/>
    <w:rsid w:val="00BF166B"/>
    <w:rsid w:val="00BF1F69"/>
    <w:rsid w:val="00BF2BC4"/>
    <w:rsid w:val="00BF3E9B"/>
    <w:rsid w:val="00BF4358"/>
    <w:rsid w:val="00BF4369"/>
    <w:rsid w:val="00BF4EF0"/>
    <w:rsid w:val="00BF5B9F"/>
    <w:rsid w:val="00BF7071"/>
    <w:rsid w:val="00BF71AB"/>
    <w:rsid w:val="00BF7616"/>
    <w:rsid w:val="00BF777C"/>
    <w:rsid w:val="00C005EE"/>
    <w:rsid w:val="00C0115C"/>
    <w:rsid w:val="00C01583"/>
    <w:rsid w:val="00C01619"/>
    <w:rsid w:val="00C016C4"/>
    <w:rsid w:val="00C01F43"/>
    <w:rsid w:val="00C02F33"/>
    <w:rsid w:val="00C046A1"/>
    <w:rsid w:val="00C05C9D"/>
    <w:rsid w:val="00C06184"/>
    <w:rsid w:val="00C06505"/>
    <w:rsid w:val="00C06575"/>
    <w:rsid w:val="00C06C06"/>
    <w:rsid w:val="00C06D9D"/>
    <w:rsid w:val="00C10258"/>
    <w:rsid w:val="00C10EEC"/>
    <w:rsid w:val="00C10EF3"/>
    <w:rsid w:val="00C111FE"/>
    <w:rsid w:val="00C116C2"/>
    <w:rsid w:val="00C11AD3"/>
    <w:rsid w:val="00C145D7"/>
    <w:rsid w:val="00C15290"/>
    <w:rsid w:val="00C20B0A"/>
    <w:rsid w:val="00C20F41"/>
    <w:rsid w:val="00C211CC"/>
    <w:rsid w:val="00C21B27"/>
    <w:rsid w:val="00C21B41"/>
    <w:rsid w:val="00C22412"/>
    <w:rsid w:val="00C22834"/>
    <w:rsid w:val="00C23581"/>
    <w:rsid w:val="00C2358F"/>
    <w:rsid w:val="00C23A19"/>
    <w:rsid w:val="00C246F8"/>
    <w:rsid w:val="00C2483F"/>
    <w:rsid w:val="00C249DC"/>
    <w:rsid w:val="00C25066"/>
    <w:rsid w:val="00C253B3"/>
    <w:rsid w:val="00C25BF5"/>
    <w:rsid w:val="00C26104"/>
    <w:rsid w:val="00C2683A"/>
    <w:rsid w:val="00C26CA0"/>
    <w:rsid w:val="00C27D31"/>
    <w:rsid w:val="00C303F8"/>
    <w:rsid w:val="00C33032"/>
    <w:rsid w:val="00C33476"/>
    <w:rsid w:val="00C33490"/>
    <w:rsid w:val="00C33739"/>
    <w:rsid w:val="00C33E2D"/>
    <w:rsid w:val="00C340F7"/>
    <w:rsid w:val="00C347A3"/>
    <w:rsid w:val="00C37082"/>
    <w:rsid w:val="00C372DD"/>
    <w:rsid w:val="00C377CE"/>
    <w:rsid w:val="00C40BAF"/>
    <w:rsid w:val="00C4137F"/>
    <w:rsid w:val="00C422AF"/>
    <w:rsid w:val="00C42376"/>
    <w:rsid w:val="00C42B15"/>
    <w:rsid w:val="00C42FB5"/>
    <w:rsid w:val="00C43EB3"/>
    <w:rsid w:val="00C444AE"/>
    <w:rsid w:val="00C44A71"/>
    <w:rsid w:val="00C4500A"/>
    <w:rsid w:val="00C455BA"/>
    <w:rsid w:val="00C46EB2"/>
    <w:rsid w:val="00C47333"/>
    <w:rsid w:val="00C47495"/>
    <w:rsid w:val="00C508EF"/>
    <w:rsid w:val="00C515B7"/>
    <w:rsid w:val="00C51AD4"/>
    <w:rsid w:val="00C53193"/>
    <w:rsid w:val="00C541E7"/>
    <w:rsid w:val="00C55995"/>
    <w:rsid w:val="00C56861"/>
    <w:rsid w:val="00C56AEE"/>
    <w:rsid w:val="00C570B5"/>
    <w:rsid w:val="00C5738B"/>
    <w:rsid w:val="00C57705"/>
    <w:rsid w:val="00C57B5C"/>
    <w:rsid w:val="00C6089A"/>
    <w:rsid w:val="00C60C8D"/>
    <w:rsid w:val="00C61055"/>
    <w:rsid w:val="00C61BD7"/>
    <w:rsid w:val="00C620A6"/>
    <w:rsid w:val="00C62F28"/>
    <w:rsid w:val="00C63B77"/>
    <w:rsid w:val="00C642F1"/>
    <w:rsid w:val="00C65049"/>
    <w:rsid w:val="00C6524F"/>
    <w:rsid w:val="00C65EE1"/>
    <w:rsid w:val="00C6618C"/>
    <w:rsid w:val="00C663C4"/>
    <w:rsid w:val="00C668BF"/>
    <w:rsid w:val="00C6722C"/>
    <w:rsid w:val="00C673B7"/>
    <w:rsid w:val="00C679A3"/>
    <w:rsid w:val="00C70885"/>
    <w:rsid w:val="00C70EAB"/>
    <w:rsid w:val="00C71811"/>
    <w:rsid w:val="00C72DC8"/>
    <w:rsid w:val="00C73270"/>
    <w:rsid w:val="00C733CE"/>
    <w:rsid w:val="00C73787"/>
    <w:rsid w:val="00C73BC9"/>
    <w:rsid w:val="00C73CC9"/>
    <w:rsid w:val="00C7417B"/>
    <w:rsid w:val="00C74B26"/>
    <w:rsid w:val="00C74CBB"/>
    <w:rsid w:val="00C74FD6"/>
    <w:rsid w:val="00C7508B"/>
    <w:rsid w:val="00C755DA"/>
    <w:rsid w:val="00C7570F"/>
    <w:rsid w:val="00C762A8"/>
    <w:rsid w:val="00C77589"/>
    <w:rsid w:val="00C77C82"/>
    <w:rsid w:val="00C77D96"/>
    <w:rsid w:val="00C80169"/>
    <w:rsid w:val="00C814E7"/>
    <w:rsid w:val="00C817C8"/>
    <w:rsid w:val="00C818B6"/>
    <w:rsid w:val="00C81C79"/>
    <w:rsid w:val="00C8239E"/>
    <w:rsid w:val="00C827C7"/>
    <w:rsid w:val="00C83525"/>
    <w:rsid w:val="00C83942"/>
    <w:rsid w:val="00C858EC"/>
    <w:rsid w:val="00C861BB"/>
    <w:rsid w:val="00C86C34"/>
    <w:rsid w:val="00C8789D"/>
    <w:rsid w:val="00C87F2D"/>
    <w:rsid w:val="00C90A79"/>
    <w:rsid w:val="00C91896"/>
    <w:rsid w:val="00C91A03"/>
    <w:rsid w:val="00C91ABE"/>
    <w:rsid w:val="00C92FA5"/>
    <w:rsid w:val="00C946B5"/>
    <w:rsid w:val="00C9584A"/>
    <w:rsid w:val="00C958B8"/>
    <w:rsid w:val="00C962AB"/>
    <w:rsid w:val="00C96534"/>
    <w:rsid w:val="00C96C92"/>
    <w:rsid w:val="00C96D18"/>
    <w:rsid w:val="00C977EF"/>
    <w:rsid w:val="00CA0498"/>
    <w:rsid w:val="00CA0574"/>
    <w:rsid w:val="00CA136B"/>
    <w:rsid w:val="00CA1EFE"/>
    <w:rsid w:val="00CA1F10"/>
    <w:rsid w:val="00CA27DE"/>
    <w:rsid w:val="00CA2C4B"/>
    <w:rsid w:val="00CA32F2"/>
    <w:rsid w:val="00CA3571"/>
    <w:rsid w:val="00CA3C76"/>
    <w:rsid w:val="00CA3F2A"/>
    <w:rsid w:val="00CA56CF"/>
    <w:rsid w:val="00CA571C"/>
    <w:rsid w:val="00CA5B28"/>
    <w:rsid w:val="00CA60B5"/>
    <w:rsid w:val="00CA6548"/>
    <w:rsid w:val="00CA7164"/>
    <w:rsid w:val="00CA7403"/>
    <w:rsid w:val="00CA77D6"/>
    <w:rsid w:val="00CA7D5A"/>
    <w:rsid w:val="00CA7E59"/>
    <w:rsid w:val="00CB0359"/>
    <w:rsid w:val="00CB0F4B"/>
    <w:rsid w:val="00CB0FC4"/>
    <w:rsid w:val="00CB1205"/>
    <w:rsid w:val="00CB12E1"/>
    <w:rsid w:val="00CB1E08"/>
    <w:rsid w:val="00CB210B"/>
    <w:rsid w:val="00CB2375"/>
    <w:rsid w:val="00CB2673"/>
    <w:rsid w:val="00CB2B86"/>
    <w:rsid w:val="00CB2D86"/>
    <w:rsid w:val="00CB2F78"/>
    <w:rsid w:val="00CB3649"/>
    <w:rsid w:val="00CB374F"/>
    <w:rsid w:val="00CB3F8C"/>
    <w:rsid w:val="00CB5C6B"/>
    <w:rsid w:val="00CB5FF3"/>
    <w:rsid w:val="00CB6BF2"/>
    <w:rsid w:val="00CB7251"/>
    <w:rsid w:val="00CC0060"/>
    <w:rsid w:val="00CC03E3"/>
    <w:rsid w:val="00CC0E0A"/>
    <w:rsid w:val="00CC16E4"/>
    <w:rsid w:val="00CC1931"/>
    <w:rsid w:val="00CC27D1"/>
    <w:rsid w:val="00CC2A6B"/>
    <w:rsid w:val="00CC3048"/>
    <w:rsid w:val="00CC350C"/>
    <w:rsid w:val="00CC4529"/>
    <w:rsid w:val="00CC5716"/>
    <w:rsid w:val="00CC635A"/>
    <w:rsid w:val="00CC6CBB"/>
    <w:rsid w:val="00CC77DA"/>
    <w:rsid w:val="00CD0296"/>
    <w:rsid w:val="00CD0A00"/>
    <w:rsid w:val="00CD16E7"/>
    <w:rsid w:val="00CD1EDD"/>
    <w:rsid w:val="00CD3088"/>
    <w:rsid w:val="00CD31E2"/>
    <w:rsid w:val="00CD3346"/>
    <w:rsid w:val="00CD34FE"/>
    <w:rsid w:val="00CD6683"/>
    <w:rsid w:val="00CD6AA6"/>
    <w:rsid w:val="00CD72AE"/>
    <w:rsid w:val="00CD74C1"/>
    <w:rsid w:val="00CD789C"/>
    <w:rsid w:val="00CD7A5D"/>
    <w:rsid w:val="00CE11B9"/>
    <w:rsid w:val="00CE1471"/>
    <w:rsid w:val="00CE1B08"/>
    <w:rsid w:val="00CE1B0A"/>
    <w:rsid w:val="00CE2083"/>
    <w:rsid w:val="00CE2552"/>
    <w:rsid w:val="00CE30CF"/>
    <w:rsid w:val="00CE3486"/>
    <w:rsid w:val="00CE5291"/>
    <w:rsid w:val="00CE5B0F"/>
    <w:rsid w:val="00CE5DF2"/>
    <w:rsid w:val="00CE680E"/>
    <w:rsid w:val="00CE6D4C"/>
    <w:rsid w:val="00CF05E1"/>
    <w:rsid w:val="00CF06FB"/>
    <w:rsid w:val="00CF0904"/>
    <w:rsid w:val="00CF0A8E"/>
    <w:rsid w:val="00CF0AE8"/>
    <w:rsid w:val="00CF1DB3"/>
    <w:rsid w:val="00CF1F74"/>
    <w:rsid w:val="00CF29C7"/>
    <w:rsid w:val="00CF2BA4"/>
    <w:rsid w:val="00CF2C54"/>
    <w:rsid w:val="00CF368C"/>
    <w:rsid w:val="00CF42AB"/>
    <w:rsid w:val="00CF46A7"/>
    <w:rsid w:val="00CF5179"/>
    <w:rsid w:val="00CF591C"/>
    <w:rsid w:val="00CF5A69"/>
    <w:rsid w:val="00CF6EC2"/>
    <w:rsid w:val="00D0042E"/>
    <w:rsid w:val="00D006FE"/>
    <w:rsid w:val="00D00A80"/>
    <w:rsid w:val="00D00CF5"/>
    <w:rsid w:val="00D017C2"/>
    <w:rsid w:val="00D0214E"/>
    <w:rsid w:val="00D023BE"/>
    <w:rsid w:val="00D02A5C"/>
    <w:rsid w:val="00D02B82"/>
    <w:rsid w:val="00D03174"/>
    <w:rsid w:val="00D04154"/>
    <w:rsid w:val="00D048D5"/>
    <w:rsid w:val="00D04A96"/>
    <w:rsid w:val="00D04D88"/>
    <w:rsid w:val="00D052CF"/>
    <w:rsid w:val="00D05873"/>
    <w:rsid w:val="00D05B5D"/>
    <w:rsid w:val="00D05CF6"/>
    <w:rsid w:val="00D0657D"/>
    <w:rsid w:val="00D0658F"/>
    <w:rsid w:val="00D06691"/>
    <w:rsid w:val="00D07D0D"/>
    <w:rsid w:val="00D07EEE"/>
    <w:rsid w:val="00D101E9"/>
    <w:rsid w:val="00D1081A"/>
    <w:rsid w:val="00D108AE"/>
    <w:rsid w:val="00D11374"/>
    <w:rsid w:val="00D114D0"/>
    <w:rsid w:val="00D11CFF"/>
    <w:rsid w:val="00D12304"/>
    <w:rsid w:val="00D12EB4"/>
    <w:rsid w:val="00D130F3"/>
    <w:rsid w:val="00D1341E"/>
    <w:rsid w:val="00D13E13"/>
    <w:rsid w:val="00D15015"/>
    <w:rsid w:val="00D15183"/>
    <w:rsid w:val="00D164A9"/>
    <w:rsid w:val="00D1695D"/>
    <w:rsid w:val="00D16B00"/>
    <w:rsid w:val="00D17AEF"/>
    <w:rsid w:val="00D20226"/>
    <w:rsid w:val="00D20973"/>
    <w:rsid w:val="00D20D5F"/>
    <w:rsid w:val="00D21A13"/>
    <w:rsid w:val="00D21CB9"/>
    <w:rsid w:val="00D23950"/>
    <w:rsid w:val="00D23DB3"/>
    <w:rsid w:val="00D24F74"/>
    <w:rsid w:val="00D25D5C"/>
    <w:rsid w:val="00D2641B"/>
    <w:rsid w:val="00D271E6"/>
    <w:rsid w:val="00D279B0"/>
    <w:rsid w:val="00D300C6"/>
    <w:rsid w:val="00D3058A"/>
    <w:rsid w:val="00D308AC"/>
    <w:rsid w:val="00D30AEF"/>
    <w:rsid w:val="00D30D7B"/>
    <w:rsid w:val="00D3116B"/>
    <w:rsid w:val="00D32646"/>
    <w:rsid w:val="00D3285A"/>
    <w:rsid w:val="00D32CAD"/>
    <w:rsid w:val="00D32E4A"/>
    <w:rsid w:val="00D3356A"/>
    <w:rsid w:val="00D346EB"/>
    <w:rsid w:val="00D34CE1"/>
    <w:rsid w:val="00D34D8C"/>
    <w:rsid w:val="00D357B0"/>
    <w:rsid w:val="00D359DE"/>
    <w:rsid w:val="00D360E1"/>
    <w:rsid w:val="00D362FF"/>
    <w:rsid w:val="00D36F2C"/>
    <w:rsid w:val="00D370CF"/>
    <w:rsid w:val="00D376B6"/>
    <w:rsid w:val="00D37737"/>
    <w:rsid w:val="00D40527"/>
    <w:rsid w:val="00D40A8E"/>
    <w:rsid w:val="00D40E95"/>
    <w:rsid w:val="00D40EC5"/>
    <w:rsid w:val="00D4146D"/>
    <w:rsid w:val="00D41B06"/>
    <w:rsid w:val="00D42A69"/>
    <w:rsid w:val="00D42D54"/>
    <w:rsid w:val="00D42FA6"/>
    <w:rsid w:val="00D456D8"/>
    <w:rsid w:val="00D45A7A"/>
    <w:rsid w:val="00D464B3"/>
    <w:rsid w:val="00D475C2"/>
    <w:rsid w:val="00D50455"/>
    <w:rsid w:val="00D516A9"/>
    <w:rsid w:val="00D519AA"/>
    <w:rsid w:val="00D51AF2"/>
    <w:rsid w:val="00D51FB1"/>
    <w:rsid w:val="00D52BD8"/>
    <w:rsid w:val="00D52C0A"/>
    <w:rsid w:val="00D52F66"/>
    <w:rsid w:val="00D53BD9"/>
    <w:rsid w:val="00D56B18"/>
    <w:rsid w:val="00D57391"/>
    <w:rsid w:val="00D6042F"/>
    <w:rsid w:val="00D6097C"/>
    <w:rsid w:val="00D61CFD"/>
    <w:rsid w:val="00D63475"/>
    <w:rsid w:val="00D63878"/>
    <w:rsid w:val="00D63AED"/>
    <w:rsid w:val="00D63D93"/>
    <w:rsid w:val="00D660C1"/>
    <w:rsid w:val="00D666B4"/>
    <w:rsid w:val="00D6686B"/>
    <w:rsid w:val="00D705DD"/>
    <w:rsid w:val="00D71E26"/>
    <w:rsid w:val="00D71EB9"/>
    <w:rsid w:val="00D71FBC"/>
    <w:rsid w:val="00D72F34"/>
    <w:rsid w:val="00D73C98"/>
    <w:rsid w:val="00D747D5"/>
    <w:rsid w:val="00D748EF"/>
    <w:rsid w:val="00D74F98"/>
    <w:rsid w:val="00D7537C"/>
    <w:rsid w:val="00D76393"/>
    <w:rsid w:val="00D802AE"/>
    <w:rsid w:val="00D80427"/>
    <w:rsid w:val="00D810C8"/>
    <w:rsid w:val="00D8332E"/>
    <w:rsid w:val="00D843B4"/>
    <w:rsid w:val="00D84E68"/>
    <w:rsid w:val="00D85CFB"/>
    <w:rsid w:val="00D8633D"/>
    <w:rsid w:val="00D86799"/>
    <w:rsid w:val="00D86B40"/>
    <w:rsid w:val="00D86D3E"/>
    <w:rsid w:val="00D86F9C"/>
    <w:rsid w:val="00D86FC5"/>
    <w:rsid w:val="00D87082"/>
    <w:rsid w:val="00D871D7"/>
    <w:rsid w:val="00D87B8D"/>
    <w:rsid w:val="00D912E8"/>
    <w:rsid w:val="00D91321"/>
    <w:rsid w:val="00D91795"/>
    <w:rsid w:val="00D91D54"/>
    <w:rsid w:val="00D91F2F"/>
    <w:rsid w:val="00D92E02"/>
    <w:rsid w:val="00D93247"/>
    <w:rsid w:val="00D93249"/>
    <w:rsid w:val="00D933BC"/>
    <w:rsid w:val="00D93422"/>
    <w:rsid w:val="00D936F6"/>
    <w:rsid w:val="00D93C62"/>
    <w:rsid w:val="00D93CFA"/>
    <w:rsid w:val="00D94425"/>
    <w:rsid w:val="00D94DDB"/>
    <w:rsid w:val="00D95EB6"/>
    <w:rsid w:val="00D96104"/>
    <w:rsid w:val="00D9621D"/>
    <w:rsid w:val="00D962B8"/>
    <w:rsid w:val="00D96ADD"/>
    <w:rsid w:val="00D970B0"/>
    <w:rsid w:val="00D97275"/>
    <w:rsid w:val="00D97391"/>
    <w:rsid w:val="00D97CD7"/>
    <w:rsid w:val="00DA0390"/>
    <w:rsid w:val="00DA17CF"/>
    <w:rsid w:val="00DA1C14"/>
    <w:rsid w:val="00DA1F31"/>
    <w:rsid w:val="00DA26B9"/>
    <w:rsid w:val="00DA2C96"/>
    <w:rsid w:val="00DA436A"/>
    <w:rsid w:val="00DA486A"/>
    <w:rsid w:val="00DA4E40"/>
    <w:rsid w:val="00DA54F5"/>
    <w:rsid w:val="00DA58A6"/>
    <w:rsid w:val="00DA5BD1"/>
    <w:rsid w:val="00DA5EFC"/>
    <w:rsid w:val="00DA64A3"/>
    <w:rsid w:val="00DA75BD"/>
    <w:rsid w:val="00DB07DD"/>
    <w:rsid w:val="00DB0A8C"/>
    <w:rsid w:val="00DB1460"/>
    <w:rsid w:val="00DB1EC8"/>
    <w:rsid w:val="00DB22BE"/>
    <w:rsid w:val="00DB3AFE"/>
    <w:rsid w:val="00DB4B7A"/>
    <w:rsid w:val="00DB5213"/>
    <w:rsid w:val="00DB5B61"/>
    <w:rsid w:val="00DB5D1A"/>
    <w:rsid w:val="00DB64FC"/>
    <w:rsid w:val="00DB77D8"/>
    <w:rsid w:val="00DC04EA"/>
    <w:rsid w:val="00DC0637"/>
    <w:rsid w:val="00DC0AEA"/>
    <w:rsid w:val="00DC136B"/>
    <w:rsid w:val="00DC14C0"/>
    <w:rsid w:val="00DC16B1"/>
    <w:rsid w:val="00DC2146"/>
    <w:rsid w:val="00DC2646"/>
    <w:rsid w:val="00DC26DE"/>
    <w:rsid w:val="00DC2B86"/>
    <w:rsid w:val="00DC305C"/>
    <w:rsid w:val="00DC36A3"/>
    <w:rsid w:val="00DC5359"/>
    <w:rsid w:val="00DC551D"/>
    <w:rsid w:val="00DC648E"/>
    <w:rsid w:val="00DC6688"/>
    <w:rsid w:val="00DC6D3F"/>
    <w:rsid w:val="00DC7F5B"/>
    <w:rsid w:val="00DC7FAB"/>
    <w:rsid w:val="00DD018F"/>
    <w:rsid w:val="00DD08A2"/>
    <w:rsid w:val="00DD240F"/>
    <w:rsid w:val="00DD27C7"/>
    <w:rsid w:val="00DD2E82"/>
    <w:rsid w:val="00DD42E9"/>
    <w:rsid w:val="00DD46BF"/>
    <w:rsid w:val="00DD50B3"/>
    <w:rsid w:val="00DD512E"/>
    <w:rsid w:val="00DD5627"/>
    <w:rsid w:val="00DD5651"/>
    <w:rsid w:val="00DD577B"/>
    <w:rsid w:val="00DD72CA"/>
    <w:rsid w:val="00DD7539"/>
    <w:rsid w:val="00DD78B1"/>
    <w:rsid w:val="00DD7ACC"/>
    <w:rsid w:val="00DD7EF0"/>
    <w:rsid w:val="00DD7F5D"/>
    <w:rsid w:val="00DE0ACF"/>
    <w:rsid w:val="00DE2166"/>
    <w:rsid w:val="00DE25B2"/>
    <w:rsid w:val="00DE28D8"/>
    <w:rsid w:val="00DE369A"/>
    <w:rsid w:val="00DE37E2"/>
    <w:rsid w:val="00DE3A67"/>
    <w:rsid w:val="00DE4673"/>
    <w:rsid w:val="00DE491B"/>
    <w:rsid w:val="00DE49D4"/>
    <w:rsid w:val="00DE506A"/>
    <w:rsid w:val="00DE54E0"/>
    <w:rsid w:val="00DE6401"/>
    <w:rsid w:val="00DE6A65"/>
    <w:rsid w:val="00DE78F5"/>
    <w:rsid w:val="00DF0296"/>
    <w:rsid w:val="00DF08AF"/>
    <w:rsid w:val="00DF16AA"/>
    <w:rsid w:val="00DF1BBB"/>
    <w:rsid w:val="00DF2066"/>
    <w:rsid w:val="00DF20C0"/>
    <w:rsid w:val="00DF4F28"/>
    <w:rsid w:val="00DF5D44"/>
    <w:rsid w:val="00DF62BB"/>
    <w:rsid w:val="00DF7AA6"/>
    <w:rsid w:val="00E00384"/>
    <w:rsid w:val="00E02001"/>
    <w:rsid w:val="00E0263D"/>
    <w:rsid w:val="00E03BF1"/>
    <w:rsid w:val="00E045B0"/>
    <w:rsid w:val="00E0562F"/>
    <w:rsid w:val="00E05BF5"/>
    <w:rsid w:val="00E06EFC"/>
    <w:rsid w:val="00E075D9"/>
    <w:rsid w:val="00E1153D"/>
    <w:rsid w:val="00E13397"/>
    <w:rsid w:val="00E13BF8"/>
    <w:rsid w:val="00E13DAF"/>
    <w:rsid w:val="00E142C6"/>
    <w:rsid w:val="00E14520"/>
    <w:rsid w:val="00E1453E"/>
    <w:rsid w:val="00E159AC"/>
    <w:rsid w:val="00E15DA6"/>
    <w:rsid w:val="00E1601C"/>
    <w:rsid w:val="00E16DBB"/>
    <w:rsid w:val="00E175F6"/>
    <w:rsid w:val="00E1788C"/>
    <w:rsid w:val="00E200D4"/>
    <w:rsid w:val="00E20FAE"/>
    <w:rsid w:val="00E217D7"/>
    <w:rsid w:val="00E223D1"/>
    <w:rsid w:val="00E2321B"/>
    <w:rsid w:val="00E23599"/>
    <w:rsid w:val="00E23928"/>
    <w:rsid w:val="00E24814"/>
    <w:rsid w:val="00E253AE"/>
    <w:rsid w:val="00E25622"/>
    <w:rsid w:val="00E258F6"/>
    <w:rsid w:val="00E25F83"/>
    <w:rsid w:val="00E266C4"/>
    <w:rsid w:val="00E26C2B"/>
    <w:rsid w:val="00E27329"/>
    <w:rsid w:val="00E30729"/>
    <w:rsid w:val="00E310B6"/>
    <w:rsid w:val="00E3120F"/>
    <w:rsid w:val="00E31C71"/>
    <w:rsid w:val="00E31C93"/>
    <w:rsid w:val="00E320C4"/>
    <w:rsid w:val="00E333D1"/>
    <w:rsid w:val="00E3417D"/>
    <w:rsid w:val="00E342C2"/>
    <w:rsid w:val="00E3489D"/>
    <w:rsid w:val="00E35633"/>
    <w:rsid w:val="00E35DD3"/>
    <w:rsid w:val="00E35FF9"/>
    <w:rsid w:val="00E36C26"/>
    <w:rsid w:val="00E36FAA"/>
    <w:rsid w:val="00E36FBA"/>
    <w:rsid w:val="00E370AC"/>
    <w:rsid w:val="00E37142"/>
    <w:rsid w:val="00E378BD"/>
    <w:rsid w:val="00E37EFF"/>
    <w:rsid w:val="00E4014B"/>
    <w:rsid w:val="00E40319"/>
    <w:rsid w:val="00E406BA"/>
    <w:rsid w:val="00E40FEF"/>
    <w:rsid w:val="00E418D7"/>
    <w:rsid w:val="00E41CF3"/>
    <w:rsid w:val="00E41DFA"/>
    <w:rsid w:val="00E4275A"/>
    <w:rsid w:val="00E43E97"/>
    <w:rsid w:val="00E44268"/>
    <w:rsid w:val="00E445BE"/>
    <w:rsid w:val="00E449AB"/>
    <w:rsid w:val="00E457C2"/>
    <w:rsid w:val="00E457C3"/>
    <w:rsid w:val="00E4627A"/>
    <w:rsid w:val="00E4669E"/>
    <w:rsid w:val="00E46766"/>
    <w:rsid w:val="00E50DFF"/>
    <w:rsid w:val="00E5158E"/>
    <w:rsid w:val="00E51887"/>
    <w:rsid w:val="00E52351"/>
    <w:rsid w:val="00E532B9"/>
    <w:rsid w:val="00E53302"/>
    <w:rsid w:val="00E5376B"/>
    <w:rsid w:val="00E53BDA"/>
    <w:rsid w:val="00E540DA"/>
    <w:rsid w:val="00E54990"/>
    <w:rsid w:val="00E54BEC"/>
    <w:rsid w:val="00E5548D"/>
    <w:rsid w:val="00E560BA"/>
    <w:rsid w:val="00E57611"/>
    <w:rsid w:val="00E60D52"/>
    <w:rsid w:val="00E617B1"/>
    <w:rsid w:val="00E61874"/>
    <w:rsid w:val="00E61FD8"/>
    <w:rsid w:val="00E634AB"/>
    <w:rsid w:val="00E63ABB"/>
    <w:rsid w:val="00E63C4F"/>
    <w:rsid w:val="00E6489B"/>
    <w:rsid w:val="00E64BB5"/>
    <w:rsid w:val="00E64C8A"/>
    <w:rsid w:val="00E64FEC"/>
    <w:rsid w:val="00E65201"/>
    <w:rsid w:val="00E65C99"/>
    <w:rsid w:val="00E65CDB"/>
    <w:rsid w:val="00E6688C"/>
    <w:rsid w:val="00E66FE2"/>
    <w:rsid w:val="00E70E84"/>
    <w:rsid w:val="00E72071"/>
    <w:rsid w:val="00E72397"/>
    <w:rsid w:val="00E723C0"/>
    <w:rsid w:val="00E727FC"/>
    <w:rsid w:val="00E72F38"/>
    <w:rsid w:val="00E741A2"/>
    <w:rsid w:val="00E74864"/>
    <w:rsid w:val="00E74C4F"/>
    <w:rsid w:val="00E75390"/>
    <w:rsid w:val="00E76041"/>
    <w:rsid w:val="00E76083"/>
    <w:rsid w:val="00E76D71"/>
    <w:rsid w:val="00E7725A"/>
    <w:rsid w:val="00E809A4"/>
    <w:rsid w:val="00E80F06"/>
    <w:rsid w:val="00E81187"/>
    <w:rsid w:val="00E8120B"/>
    <w:rsid w:val="00E8175F"/>
    <w:rsid w:val="00E81E4F"/>
    <w:rsid w:val="00E8261B"/>
    <w:rsid w:val="00E828AA"/>
    <w:rsid w:val="00E82AEC"/>
    <w:rsid w:val="00E831BD"/>
    <w:rsid w:val="00E83A7C"/>
    <w:rsid w:val="00E83C33"/>
    <w:rsid w:val="00E8400C"/>
    <w:rsid w:val="00E84990"/>
    <w:rsid w:val="00E84D90"/>
    <w:rsid w:val="00E858AC"/>
    <w:rsid w:val="00E85A3D"/>
    <w:rsid w:val="00E85F0A"/>
    <w:rsid w:val="00E865E1"/>
    <w:rsid w:val="00E8663F"/>
    <w:rsid w:val="00E87650"/>
    <w:rsid w:val="00E903A6"/>
    <w:rsid w:val="00E90AC8"/>
    <w:rsid w:val="00E90B2B"/>
    <w:rsid w:val="00E90EF7"/>
    <w:rsid w:val="00E912B3"/>
    <w:rsid w:val="00E91F40"/>
    <w:rsid w:val="00E92693"/>
    <w:rsid w:val="00E9287A"/>
    <w:rsid w:val="00E9365D"/>
    <w:rsid w:val="00E93F63"/>
    <w:rsid w:val="00E942E5"/>
    <w:rsid w:val="00E95705"/>
    <w:rsid w:val="00E958BB"/>
    <w:rsid w:val="00E95950"/>
    <w:rsid w:val="00E96142"/>
    <w:rsid w:val="00E96173"/>
    <w:rsid w:val="00E96394"/>
    <w:rsid w:val="00E96448"/>
    <w:rsid w:val="00E964E4"/>
    <w:rsid w:val="00E96F84"/>
    <w:rsid w:val="00E971BE"/>
    <w:rsid w:val="00E97D38"/>
    <w:rsid w:val="00EA0352"/>
    <w:rsid w:val="00EA0BFE"/>
    <w:rsid w:val="00EA1798"/>
    <w:rsid w:val="00EA2668"/>
    <w:rsid w:val="00EA275C"/>
    <w:rsid w:val="00EA2D4D"/>
    <w:rsid w:val="00EA313E"/>
    <w:rsid w:val="00EA3194"/>
    <w:rsid w:val="00EA33CE"/>
    <w:rsid w:val="00EA3ADB"/>
    <w:rsid w:val="00EA3C64"/>
    <w:rsid w:val="00EA3EA0"/>
    <w:rsid w:val="00EA4B70"/>
    <w:rsid w:val="00EA5531"/>
    <w:rsid w:val="00EA5966"/>
    <w:rsid w:val="00EA6542"/>
    <w:rsid w:val="00EA73E4"/>
    <w:rsid w:val="00EB1D19"/>
    <w:rsid w:val="00EB3433"/>
    <w:rsid w:val="00EB3CB6"/>
    <w:rsid w:val="00EB3DD1"/>
    <w:rsid w:val="00EB3EE6"/>
    <w:rsid w:val="00EB4DFC"/>
    <w:rsid w:val="00EB4E8C"/>
    <w:rsid w:val="00EB6C19"/>
    <w:rsid w:val="00EB7812"/>
    <w:rsid w:val="00EB792B"/>
    <w:rsid w:val="00EC0B17"/>
    <w:rsid w:val="00EC2150"/>
    <w:rsid w:val="00EC2154"/>
    <w:rsid w:val="00EC2983"/>
    <w:rsid w:val="00EC2CC2"/>
    <w:rsid w:val="00EC3B08"/>
    <w:rsid w:val="00EC4111"/>
    <w:rsid w:val="00EC42D8"/>
    <w:rsid w:val="00EC49DB"/>
    <w:rsid w:val="00EC4AAE"/>
    <w:rsid w:val="00EC5678"/>
    <w:rsid w:val="00EC5821"/>
    <w:rsid w:val="00EC5EF7"/>
    <w:rsid w:val="00EC6CE0"/>
    <w:rsid w:val="00EC793B"/>
    <w:rsid w:val="00ED0645"/>
    <w:rsid w:val="00ED265D"/>
    <w:rsid w:val="00ED282B"/>
    <w:rsid w:val="00ED2BAF"/>
    <w:rsid w:val="00ED2E8F"/>
    <w:rsid w:val="00ED3DFA"/>
    <w:rsid w:val="00ED5698"/>
    <w:rsid w:val="00ED611D"/>
    <w:rsid w:val="00ED63EA"/>
    <w:rsid w:val="00ED6A69"/>
    <w:rsid w:val="00ED6B73"/>
    <w:rsid w:val="00ED7651"/>
    <w:rsid w:val="00ED7F25"/>
    <w:rsid w:val="00EE0DFA"/>
    <w:rsid w:val="00EE2B37"/>
    <w:rsid w:val="00EE351B"/>
    <w:rsid w:val="00EE38A9"/>
    <w:rsid w:val="00EE43BB"/>
    <w:rsid w:val="00EE52D0"/>
    <w:rsid w:val="00EE55C9"/>
    <w:rsid w:val="00EE5892"/>
    <w:rsid w:val="00EE589C"/>
    <w:rsid w:val="00EE5D92"/>
    <w:rsid w:val="00EE5F33"/>
    <w:rsid w:val="00EE71B6"/>
    <w:rsid w:val="00EE746F"/>
    <w:rsid w:val="00EE79EF"/>
    <w:rsid w:val="00EF0040"/>
    <w:rsid w:val="00EF02DA"/>
    <w:rsid w:val="00EF1284"/>
    <w:rsid w:val="00EF1870"/>
    <w:rsid w:val="00EF24DB"/>
    <w:rsid w:val="00EF2F07"/>
    <w:rsid w:val="00EF2F68"/>
    <w:rsid w:val="00EF33FC"/>
    <w:rsid w:val="00EF37C6"/>
    <w:rsid w:val="00EF407D"/>
    <w:rsid w:val="00EF4141"/>
    <w:rsid w:val="00EF4988"/>
    <w:rsid w:val="00EF5777"/>
    <w:rsid w:val="00EF6696"/>
    <w:rsid w:val="00EF6B7C"/>
    <w:rsid w:val="00EF744A"/>
    <w:rsid w:val="00EF7AF2"/>
    <w:rsid w:val="00F00138"/>
    <w:rsid w:val="00F00E30"/>
    <w:rsid w:val="00F01A63"/>
    <w:rsid w:val="00F02608"/>
    <w:rsid w:val="00F02EF8"/>
    <w:rsid w:val="00F03392"/>
    <w:rsid w:val="00F036FE"/>
    <w:rsid w:val="00F03BF9"/>
    <w:rsid w:val="00F03C79"/>
    <w:rsid w:val="00F03CB3"/>
    <w:rsid w:val="00F04944"/>
    <w:rsid w:val="00F04A1E"/>
    <w:rsid w:val="00F04F15"/>
    <w:rsid w:val="00F0504B"/>
    <w:rsid w:val="00F0562F"/>
    <w:rsid w:val="00F06A31"/>
    <w:rsid w:val="00F07C93"/>
    <w:rsid w:val="00F07D3C"/>
    <w:rsid w:val="00F07F6E"/>
    <w:rsid w:val="00F10E4F"/>
    <w:rsid w:val="00F112FE"/>
    <w:rsid w:val="00F11484"/>
    <w:rsid w:val="00F131B2"/>
    <w:rsid w:val="00F13591"/>
    <w:rsid w:val="00F13887"/>
    <w:rsid w:val="00F13F6B"/>
    <w:rsid w:val="00F14084"/>
    <w:rsid w:val="00F146B1"/>
    <w:rsid w:val="00F14DCF"/>
    <w:rsid w:val="00F154B1"/>
    <w:rsid w:val="00F1559C"/>
    <w:rsid w:val="00F159B3"/>
    <w:rsid w:val="00F15B52"/>
    <w:rsid w:val="00F15CF2"/>
    <w:rsid w:val="00F16543"/>
    <w:rsid w:val="00F16662"/>
    <w:rsid w:val="00F171A4"/>
    <w:rsid w:val="00F178C6"/>
    <w:rsid w:val="00F20700"/>
    <w:rsid w:val="00F20F98"/>
    <w:rsid w:val="00F210B1"/>
    <w:rsid w:val="00F21261"/>
    <w:rsid w:val="00F214BC"/>
    <w:rsid w:val="00F21538"/>
    <w:rsid w:val="00F21ADF"/>
    <w:rsid w:val="00F22755"/>
    <w:rsid w:val="00F23097"/>
    <w:rsid w:val="00F2320F"/>
    <w:rsid w:val="00F23A78"/>
    <w:rsid w:val="00F23EDC"/>
    <w:rsid w:val="00F24601"/>
    <w:rsid w:val="00F24A91"/>
    <w:rsid w:val="00F2519F"/>
    <w:rsid w:val="00F25300"/>
    <w:rsid w:val="00F26089"/>
    <w:rsid w:val="00F26926"/>
    <w:rsid w:val="00F26941"/>
    <w:rsid w:val="00F26CD2"/>
    <w:rsid w:val="00F27781"/>
    <w:rsid w:val="00F30658"/>
    <w:rsid w:val="00F31432"/>
    <w:rsid w:val="00F31DB9"/>
    <w:rsid w:val="00F3212C"/>
    <w:rsid w:val="00F3293A"/>
    <w:rsid w:val="00F32DEE"/>
    <w:rsid w:val="00F33872"/>
    <w:rsid w:val="00F3391C"/>
    <w:rsid w:val="00F344B5"/>
    <w:rsid w:val="00F346AB"/>
    <w:rsid w:val="00F34E87"/>
    <w:rsid w:val="00F362B2"/>
    <w:rsid w:val="00F364BC"/>
    <w:rsid w:val="00F36E96"/>
    <w:rsid w:val="00F414EE"/>
    <w:rsid w:val="00F41F1D"/>
    <w:rsid w:val="00F43C9C"/>
    <w:rsid w:val="00F43FB6"/>
    <w:rsid w:val="00F441D5"/>
    <w:rsid w:val="00F444F9"/>
    <w:rsid w:val="00F445FB"/>
    <w:rsid w:val="00F449BD"/>
    <w:rsid w:val="00F44AF1"/>
    <w:rsid w:val="00F463C3"/>
    <w:rsid w:val="00F46D10"/>
    <w:rsid w:val="00F47219"/>
    <w:rsid w:val="00F47765"/>
    <w:rsid w:val="00F477F7"/>
    <w:rsid w:val="00F508A1"/>
    <w:rsid w:val="00F508AE"/>
    <w:rsid w:val="00F50F35"/>
    <w:rsid w:val="00F5109F"/>
    <w:rsid w:val="00F51634"/>
    <w:rsid w:val="00F51EDF"/>
    <w:rsid w:val="00F53BE3"/>
    <w:rsid w:val="00F540DE"/>
    <w:rsid w:val="00F54758"/>
    <w:rsid w:val="00F54DD1"/>
    <w:rsid w:val="00F55A90"/>
    <w:rsid w:val="00F55C31"/>
    <w:rsid w:val="00F57234"/>
    <w:rsid w:val="00F578B5"/>
    <w:rsid w:val="00F578DA"/>
    <w:rsid w:val="00F57A3A"/>
    <w:rsid w:val="00F57B1C"/>
    <w:rsid w:val="00F57B77"/>
    <w:rsid w:val="00F6047E"/>
    <w:rsid w:val="00F607F1"/>
    <w:rsid w:val="00F60949"/>
    <w:rsid w:val="00F62E97"/>
    <w:rsid w:val="00F634A6"/>
    <w:rsid w:val="00F63B0F"/>
    <w:rsid w:val="00F63CDD"/>
    <w:rsid w:val="00F648DE"/>
    <w:rsid w:val="00F65F27"/>
    <w:rsid w:val="00F66950"/>
    <w:rsid w:val="00F66A52"/>
    <w:rsid w:val="00F67BE1"/>
    <w:rsid w:val="00F70C0F"/>
    <w:rsid w:val="00F70C88"/>
    <w:rsid w:val="00F716F1"/>
    <w:rsid w:val="00F718E5"/>
    <w:rsid w:val="00F7208C"/>
    <w:rsid w:val="00F725C7"/>
    <w:rsid w:val="00F7264E"/>
    <w:rsid w:val="00F7270E"/>
    <w:rsid w:val="00F72C08"/>
    <w:rsid w:val="00F736AE"/>
    <w:rsid w:val="00F73933"/>
    <w:rsid w:val="00F73DB6"/>
    <w:rsid w:val="00F7407C"/>
    <w:rsid w:val="00F742BD"/>
    <w:rsid w:val="00F7498E"/>
    <w:rsid w:val="00F75539"/>
    <w:rsid w:val="00F75E09"/>
    <w:rsid w:val="00F769B1"/>
    <w:rsid w:val="00F76AD7"/>
    <w:rsid w:val="00F76AF2"/>
    <w:rsid w:val="00F76BA3"/>
    <w:rsid w:val="00F77A8C"/>
    <w:rsid w:val="00F77F19"/>
    <w:rsid w:val="00F8164C"/>
    <w:rsid w:val="00F8182B"/>
    <w:rsid w:val="00F81911"/>
    <w:rsid w:val="00F826C9"/>
    <w:rsid w:val="00F82E07"/>
    <w:rsid w:val="00F837CB"/>
    <w:rsid w:val="00F8389A"/>
    <w:rsid w:val="00F840BF"/>
    <w:rsid w:val="00F84100"/>
    <w:rsid w:val="00F8417E"/>
    <w:rsid w:val="00F849A6"/>
    <w:rsid w:val="00F84A09"/>
    <w:rsid w:val="00F84D37"/>
    <w:rsid w:val="00F85D3F"/>
    <w:rsid w:val="00F860C8"/>
    <w:rsid w:val="00F86992"/>
    <w:rsid w:val="00F87196"/>
    <w:rsid w:val="00F87348"/>
    <w:rsid w:val="00F9005D"/>
    <w:rsid w:val="00F90101"/>
    <w:rsid w:val="00F90984"/>
    <w:rsid w:val="00F9104E"/>
    <w:rsid w:val="00F9106F"/>
    <w:rsid w:val="00F9149B"/>
    <w:rsid w:val="00F917BC"/>
    <w:rsid w:val="00F91B9F"/>
    <w:rsid w:val="00F92368"/>
    <w:rsid w:val="00F92901"/>
    <w:rsid w:val="00F9587B"/>
    <w:rsid w:val="00F95D97"/>
    <w:rsid w:val="00F95F69"/>
    <w:rsid w:val="00F9697D"/>
    <w:rsid w:val="00F96C47"/>
    <w:rsid w:val="00F96D80"/>
    <w:rsid w:val="00F974D2"/>
    <w:rsid w:val="00FA0290"/>
    <w:rsid w:val="00FA0524"/>
    <w:rsid w:val="00FA0C4F"/>
    <w:rsid w:val="00FA1116"/>
    <w:rsid w:val="00FA2374"/>
    <w:rsid w:val="00FA2EAB"/>
    <w:rsid w:val="00FA321C"/>
    <w:rsid w:val="00FA3F3A"/>
    <w:rsid w:val="00FA4037"/>
    <w:rsid w:val="00FA4260"/>
    <w:rsid w:val="00FA44DD"/>
    <w:rsid w:val="00FA4DE5"/>
    <w:rsid w:val="00FA59E3"/>
    <w:rsid w:val="00FA5B8A"/>
    <w:rsid w:val="00FA5F37"/>
    <w:rsid w:val="00FA609B"/>
    <w:rsid w:val="00FA60AF"/>
    <w:rsid w:val="00FA68E4"/>
    <w:rsid w:val="00FA6AA7"/>
    <w:rsid w:val="00FA6D78"/>
    <w:rsid w:val="00FA7994"/>
    <w:rsid w:val="00FA7F67"/>
    <w:rsid w:val="00FB1A5B"/>
    <w:rsid w:val="00FB1AC9"/>
    <w:rsid w:val="00FB2717"/>
    <w:rsid w:val="00FB2DD6"/>
    <w:rsid w:val="00FB34D0"/>
    <w:rsid w:val="00FB35D2"/>
    <w:rsid w:val="00FB41B7"/>
    <w:rsid w:val="00FB4322"/>
    <w:rsid w:val="00FB4D87"/>
    <w:rsid w:val="00FB504B"/>
    <w:rsid w:val="00FB55AA"/>
    <w:rsid w:val="00FB5D2B"/>
    <w:rsid w:val="00FB616D"/>
    <w:rsid w:val="00FB6304"/>
    <w:rsid w:val="00FB6674"/>
    <w:rsid w:val="00FB7B54"/>
    <w:rsid w:val="00FC0A92"/>
    <w:rsid w:val="00FC0B0C"/>
    <w:rsid w:val="00FC1400"/>
    <w:rsid w:val="00FC15E4"/>
    <w:rsid w:val="00FC1755"/>
    <w:rsid w:val="00FC19C8"/>
    <w:rsid w:val="00FC2CCF"/>
    <w:rsid w:val="00FC2EED"/>
    <w:rsid w:val="00FC33A2"/>
    <w:rsid w:val="00FC4238"/>
    <w:rsid w:val="00FC4286"/>
    <w:rsid w:val="00FC501A"/>
    <w:rsid w:val="00FC54B2"/>
    <w:rsid w:val="00FC56FF"/>
    <w:rsid w:val="00FC6400"/>
    <w:rsid w:val="00FC6DE6"/>
    <w:rsid w:val="00FC70D8"/>
    <w:rsid w:val="00FD0677"/>
    <w:rsid w:val="00FD0924"/>
    <w:rsid w:val="00FD1B50"/>
    <w:rsid w:val="00FD27E3"/>
    <w:rsid w:val="00FD339E"/>
    <w:rsid w:val="00FD38AE"/>
    <w:rsid w:val="00FD4392"/>
    <w:rsid w:val="00FD4ECF"/>
    <w:rsid w:val="00FD5B69"/>
    <w:rsid w:val="00FD5FBA"/>
    <w:rsid w:val="00FD7059"/>
    <w:rsid w:val="00FD7E47"/>
    <w:rsid w:val="00FE0281"/>
    <w:rsid w:val="00FE093F"/>
    <w:rsid w:val="00FE0CC3"/>
    <w:rsid w:val="00FE0D59"/>
    <w:rsid w:val="00FE3202"/>
    <w:rsid w:val="00FE3613"/>
    <w:rsid w:val="00FE366D"/>
    <w:rsid w:val="00FE3BE1"/>
    <w:rsid w:val="00FE3E7A"/>
    <w:rsid w:val="00FE47F7"/>
    <w:rsid w:val="00FE4B90"/>
    <w:rsid w:val="00FE4E36"/>
    <w:rsid w:val="00FE515F"/>
    <w:rsid w:val="00FE58ED"/>
    <w:rsid w:val="00FE5BA5"/>
    <w:rsid w:val="00FE6634"/>
    <w:rsid w:val="00FE73A0"/>
    <w:rsid w:val="00FE7C96"/>
    <w:rsid w:val="00FF15D3"/>
    <w:rsid w:val="00FF1976"/>
    <w:rsid w:val="00FF1C13"/>
    <w:rsid w:val="00FF1FED"/>
    <w:rsid w:val="00FF2766"/>
    <w:rsid w:val="00FF27F5"/>
    <w:rsid w:val="00FF30F7"/>
    <w:rsid w:val="00FF3C89"/>
    <w:rsid w:val="00FF44D3"/>
    <w:rsid w:val="00FF5425"/>
    <w:rsid w:val="00FF56F3"/>
    <w:rsid w:val="00FF6ACA"/>
    <w:rsid w:val="00FF744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8766A4"/>
  <w15:docId w15:val="{145618E9-AC65-497B-A5E3-A6CE3A05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6FE3"/>
    <w:rPr>
      <w:sz w:val="24"/>
      <w:szCs w:val="24"/>
      <w:lang w:eastAsia="en-US"/>
    </w:rPr>
  </w:style>
  <w:style w:type="paragraph" w:styleId="Titre1">
    <w:name w:val="heading 1"/>
    <w:basedOn w:val="Normal"/>
    <w:next w:val="Normal"/>
    <w:link w:val="Titre1Car"/>
    <w:autoRedefine/>
    <w:qFormat/>
    <w:rsid w:val="00AC1CF6"/>
    <w:pPr>
      <w:keepNext/>
      <w:numPr>
        <w:numId w:val="6"/>
      </w:numPr>
      <w:spacing w:before="360" w:after="240"/>
      <w:jc w:val="both"/>
      <w:outlineLvl w:val="0"/>
    </w:pPr>
    <w:rPr>
      <w:rFonts w:ascii="Arial Gras" w:hAnsi="Arial Gras" w:cs="Arial"/>
      <w:b/>
      <w:bCs/>
      <w:caps/>
      <w:kern w:val="32"/>
      <w:szCs w:val="32"/>
      <w:lang w:eastAsia="fr-CA"/>
    </w:rPr>
  </w:style>
  <w:style w:type="paragraph" w:styleId="Titre2">
    <w:name w:val="heading 2"/>
    <w:basedOn w:val="Normal"/>
    <w:next w:val="Normal"/>
    <w:autoRedefine/>
    <w:qFormat/>
    <w:rsid w:val="009D1014"/>
    <w:pPr>
      <w:keepNext/>
      <w:numPr>
        <w:ilvl w:val="1"/>
        <w:numId w:val="6"/>
      </w:numPr>
      <w:spacing w:before="360" w:after="240"/>
      <w:jc w:val="both"/>
      <w:outlineLvl w:val="1"/>
    </w:pPr>
    <w:rPr>
      <w:rFonts w:ascii="Arial" w:hAnsi="Arial" w:cs="Arial"/>
      <w:caps/>
      <w:lang w:eastAsia="fr-CA"/>
    </w:rPr>
  </w:style>
  <w:style w:type="paragraph" w:styleId="Titre3">
    <w:name w:val="heading 3"/>
    <w:basedOn w:val="Normal"/>
    <w:next w:val="Normal"/>
    <w:link w:val="Titre3Car"/>
    <w:qFormat/>
    <w:rsid w:val="00AA57A3"/>
    <w:pPr>
      <w:keepNext/>
      <w:numPr>
        <w:ilvl w:val="2"/>
        <w:numId w:val="6"/>
      </w:numPr>
      <w:spacing w:before="360" w:after="240"/>
      <w:outlineLvl w:val="2"/>
    </w:pPr>
    <w:rPr>
      <w:rFonts w:ascii="Arial Gras" w:hAnsi="Arial Gras" w:cs="Arial"/>
      <w:b/>
      <w:bCs/>
      <w:szCs w:val="26"/>
    </w:rPr>
  </w:style>
  <w:style w:type="paragraph" w:styleId="Titre4">
    <w:name w:val="heading 4"/>
    <w:basedOn w:val="Normal"/>
    <w:next w:val="Normal"/>
    <w:link w:val="Titre4Car"/>
    <w:qFormat/>
    <w:rsid w:val="008957C5"/>
    <w:pPr>
      <w:keepNext/>
      <w:numPr>
        <w:ilvl w:val="3"/>
        <w:numId w:val="6"/>
      </w:numPr>
      <w:spacing w:before="360" w:after="240"/>
      <w:ind w:left="1440"/>
      <w:outlineLvl w:val="3"/>
    </w:pPr>
    <w:rPr>
      <w:rFonts w:ascii="Arial" w:hAnsi="Arial"/>
      <w:bCs/>
      <w:szCs w:val="28"/>
      <w:lang w:eastAsia="fr-CA"/>
    </w:rPr>
  </w:style>
  <w:style w:type="paragraph" w:styleId="Titre5">
    <w:name w:val="heading 5"/>
    <w:basedOn w:val="Normal"/>
    <w:next w:val="Normal"/>
    <w:link w:val="Titre5Car"/>
    <w:unhideWhenUsed/>
    <w:qFormat/>
    <w:rsid w:val="000A14EB"/>
    <w:pPr>
      <w:numPr>
        <w:ilvl w:val="4"/>
        <w:numId w:val="6"/>
      </w:numPr>
      <w:tabs>
        <w:tab w:val="left" w:pos="1800"/>
      </w:tabs>
      <w:spacing w:before="360" w:after="240"/>
      <w:outlineLvl w:val="4"/>
    </w:pPr>
    <w:rPr>
      <w:rFonts w:ascii="Arial Gras" w:hAnsi="Arial Gras"/>
      <w:b/>
      <w:bCs/>
      <w:i/>
      <w:iCs/>
      <w:szCs w:val="26"/>
    </w:rPr>
  </w:style>
  <w:style w:type="paragraph" w:styleId="Titre6">
    <w:name w:val="heading 6"/>
    <w:basedOn w:val="Normal"/>
    <w:next w:val="Normal"/>
    <w:qFormat/>
    <w:rsid w:val="00A3580D"/>
    <w:pPr>
      <w:numPr>
        <w:ilvl w:val="5"/>
        <w:numId w:val="6"/>
      </w:numPr>
      <w:spacing w:before="240" w:after="60"/>
      <w:outlineLvl w:val="5"/>
    </w:pPr>
    <w:rPr>
      <w:b/>
      <w:bCs/>
      <w:sz w:val="22"/>
      <w:szCs w:val="22"/>
    </w:rPr>
  </w:style>
  <w:style w:type="paragraph" w:styleId="Titre7">
    <w:name w:val="heading 7"/>
    <w:basedOn w:val="Normal"/>
    <w:next w:val="Normal"/>
    <w:qFormat/>
    <w:rsid w:val="00A3580D"/>
    <w:pPr>
      <w:numPr>
        <w:ilvl w:val="6"/>
        <w:numId w:val="6"/>
      </w:numPr>
      <w:spacing w:before="240" w:after="60"/>
      <w:outlineLvl w:val="6"/>
    </w:pPr>
  </w:style>
  <w:style w:type="paragraph" w:styleId="Titre8">
    <w:name w:val="heading 8"/>
    <w:basedOn w:val="Normal"/>
    <w:next w:val="Normal"/>
    <w:qFormat/>
    <w:rsid w:val="00A3580D"/>
    <w:pPr>
      <w:numPr>
        <w:ilvl w:val="7"/>
        <w:numId w:val="6"/>
      </w:numPr>
      <w:spacing w:before="240" w:after="60"/>
      <w:outlineLvl w:val="7"/>
    </w:pPr>
    <w:rPr>
      <w:i/>
      <w:iCs/>
    </w:rPr>
  </w:style>
  <w:style w:type="paragraph" w:styleId="Titre9">
    <w:name w:val="heading 9"/>
    <w:basedOn w:val="Normal"/>
    <w:next w:val="Normal"/>
    <w:qFormat/>
    <w:rsid w:val="00A3580D"/>
    <w:pPr>
      <w:numPr>
        <w:ilvl w:val="8"/>
        <w:numId w:val="6"/>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sescocher">
    <w:name w:val="Cases à cocher"/>
    <w:basedOn w:val="Normal"/>
    <w:rsid w:val="008701DD"/>
    <w:pPr>
      <w:spacing w:before="120" w:line="200" w:lineRule="exact"/>
      <w:ind w:left="60"/>
    </w:pPr>
    <w:rPr>
      <w:rFonts w:ascii="Arial" w:hAnsi="Arial"/>
      <w:sz w:val="22"/>
      <w:szCs w:val="20"/>
    </w:rPr>
  </w:style>
  <w:style w:type="paragraph" w:customStyle="1" w:styleId="Dsignation">
    <w:name w:val="Désignation"/>
    <w:basedOn w:val="Normal"/>
    <w:rsid w:val="008701DD"/>
    <w:pPr>
      <w:tabs>
        <w:tab w:val="center" w:pos="4703"/>
        <w:tab w:val="right" w:pos="9406"/>
      </w:tabs>
      <w:spacing w:line="200" w:lineRule="exact"/>
      <w:jc w:val="center"/>
    </w:pPr>
    <w:rPr>
      <w:rFonts w:ascii="Arial" w:hAnsi="Arial"/>
      <w:b/>
      <w:smallCaps/>
      <w:sz w:val="20"/>
      <w:szCs w:val="20"/>
    </w:rPr>
  </w:style>
  <w:style w:type="paragraph" w:customStyle="1" w:styleId="Noformulaire">
    <w:name w:val="No formulaire"/>
    <w:basedOn w:val="Normal"/>
    <w:rsid w:val="008701DD"/>
    <w:pPr>
      <w:spacing w:before="40"/>
    </w:pPr>
    <w:rPr>
      <w:rFonts w:ascii="Arial" w:hAnsi="Arial"/>
      <w:b/>
      <w:sz w:val="12"/>
      <w:szCs w:val="20"/>
    </w:rPr>
  </w:style>
  <w:style w:type="paragraph" w:customStyle="1" w:styleId="Sous-titres">
    <w:name w:val="Sous-titres"/>
    <w:basedOn w:val="Normal"/>
    <w:link w:val="Sous-titresCar"/>
    <w:rsid w:val="008701DD"/>
    <w:pPr>
      <w:tabs>
        <w:tab w:val="right" w:pos="8504"/>
      </w:tabs>
      <w:spacing w:line="200" w:lineRule="exact"/>
      <w:ind w:left="60"/>
    </w:pPr>
    <w:rPr>
      <w:rFonts w:ascii="Arial" w:hAnsi="Arial"/>
      <w:sz w:val="16"/>
      <w:szCs w:val="20"/>
    </w:rPr>
  </w:style>
  <w:style w:type="paragraph" w:customStyle="1" w:styleId="Titres">
    <w:name w:val="Titres"/>
    <w:basedOn w:val="Normal"/>
    <w:rsid w:val="008701DD"/>
    <w:pPr>
      <w:tabs>
        <w:tab w:val="right" w:pos="8504"/>
      </w:tabs>
      <w:spacing w:line="280" w:lineRule="exact"/>
      <w:ind w:right="58"/>
      <w:jc w:val="right"/>
    </w:pPr>
    <w:rPr>
      <w:rFonts w:ascii="Arial" w:hAnsi="Arial"/>
      <w:b/>
      <w:szCs w:val="20"/>
    </w:rPr>
  </w:style>
  <w:style w:type="paragraph" w:customStyle="1" w:styleId="Titressections">
    <w:name w:val="Titres sections"/>
    <w:basedOn w:val="Normal"/>
    <w:rsid w:val="008701DD"/>
    <w:pPr>
      <w:tabs>
        <w:tab w:val="left" w:pos="270"/>
        <w:tab w:val="center" w:pos="4252"/>
        <w:tab w:val="right" w:pos="8504"/>
      </w:tabs>
      <w:spacing w:line="200" w:lineRule="exact"/>
      <w:ind w:left="60"/>
    </w:pPr>
    <w:rPr>
      <w:rFonts w:ascii="Arial" w:hAnsi="Arial"/>
      <w:b/>
      <w:sz w:val="16"/>
      <w:szCs w:val="20"/>
    </w:rPr>
  </w:style>
  <w:style w:type="paragraph" w:customStyle="1" w:styleId="Variables">
    <w:name w:val="Variables"/>
    <w:basedOn w:val="Normal"/>
    <w:rsid w:val="008701DD"/>
    <w:pPr>
      <w:spacing w:line="240" w:lineRule="exact"/>
      <w:ind w:left="60"/>
    </w:pPr>
    <w:rPr>
      <w:szCs w:val="20"/>
    </w:rPr>
  </w:style>
  <w:style w:type="paragraph" w:customStyle="1" w:styleId="Variablescentres">
    <w:name w:val="Variables centrées"/>
    <w:basedOn w:val="Variables"/>
    <w:rsid w:val="008701DD"/>
    <w:pPr>
      <w:ind w:left="0"/>
      <w:jc w:val="center"/>
    </w:pPr>
  </w:style>
  <w:style w:type="paragraph" w:styleId="En-tte">
    <w:name w:val="header"/>
    <w:basedOn w:val="Normal"/>
    <w:link w:val="En-tteCar"/>
    <w:rsid w:val="008701DD"/>
    <w:pPr>
      <w:tabs>
        <w:tab w:val="center" w:pos="4320"/>
        <w:tab w:val="right" w:pos="8640"/>
      </w:tabs>
    </w:pPr>
  </w:style>
  <w:style w:type="paragraph" w:styleId="Pieddepage">
    <w:name w:val="footer"/>
    <w:basedOn w:val="Normal"/>
    <w:link w:val="PieddepageCar"/>
    <w:rsid w:val="008701DD"/>
    <w:pPr>
      <w:tabs>
        <w:tab w:val="center" w:pos="4320"/>
        <w:tab w:val="right" w:pos="8640"/>
      </w:tabs>
    </w:pPr>
  </w:style>
  <w:style w:type="character" w:styleId="Lienhypertexte">
    <w:name w:val="Hyperlink"/>
    <w:uiPriority w:val="99"/>
    <w:rsid w:val="0021335C"/>
    <w:rPr>
      <w:noProof/>
      <w:color w:val="0000FF"/>
      <w:u w:val="single"/>
    </w:rPr>
  </w:style>
  <w:style w:type="character" w:customStyle="1" w:styleId="PieddepageCar">
    <w:name w:val="Pied de page Car"/>
    <w:link w:val="Pieddepage"/>
    <w:rsid w:val="008701DD"/>
    <w:rPr>
      <w:sz w:val="24"/>
      <w:szCs w:val="24"/>
      <w:lang w:val="fr-CA" w:eastAsia="en-US" w:bidi="ar-SA"/>
    </w:rPr>
  </w:style>
  <w:style w:type="paragraph" w:styleId="TM1">
    <w:name w:val="toc 1"/>
    <w:basedOn w:val="Normal"/>
    <w:next w:val="Normal"/>
    <w:autoRedefine/>
    <w:uiPriority w:val="39"/>
    <w:rsid w:val="00772990"/>
    <w:pPr>
      <w:tabs>
        <w:tab w:val="left" w:pos="560"/>
        <w:tab w:val="right" w:leader="dot" w:pos="8626"/>
      </w:tabs>
      <w:spacing w:before="200"/>
    </w:pPr>
    <w:rPr>
      <w:rFonts w:ascii="Arial Gras" w:hAnsi="Arial Gras"/>
      <w:b/>
      <w:bCs/>
      <w:noProof/>
      <w:szCs w:val="22"/>
    </w:rPr>
  </w:style>
  <w:style w:type="paragraph" w:styleId="TM2">
    <w:name w:val="toc 2"/>
    <w:basedOn w:val="Normal"/>
    <w:next w:val="Normal"/>
    <w:autoRedefine/>
    <w:uiPriority w:val="39"/>
    <w:rsid w:val="00587FB6"/>
    <w:pPr>
      <w:tabs>
        <w:tab w:val="left" w:pos="560"/>
        <w:tab w:val="right" w:leader="dot" w:pos="8626"/>
      </w:tabs>
      <w:spacing w:before="80" w:after="120"/>
    </w:pPr>
    <w:rPr>
      <w:rFonts w:ascii="Arial" w:hAnsi="Arial"/>
      <w:bCs/>
      <w:noProof/>
      <w:szCs w:val="22"/>
    </w:rPr>
  </w:style>
  <w:style w:type="paragraph" w:styleId="TM3">
    <w:name w:val="toc 3"/>
    <w:basedOn w:val="Normal"/>
    <w:next w:val="Normal"/>
    <w:autoRedefine/>
    <w:uiPriority w:val="39"/>
    <w:rsid w:val="00587FB6"/>
    <w:pPr>
      <w:tabs>
        <w:tab w:val="left" w:pos="740"/>
        <w:tab w:val="right" w:leader="dot" w:pos="8626"/>
      </w:tabs>
      <w:spacing w:after="120"/>
    </w:pPr>
    <w:rPr>
      <w:rFonts w:ascii="Arial" w:hAnsi="Arial"/>
      <w:noProof/>
      <w:szCs w:val="22"/>
    </w:rPr>
  </w:style>
  <w:style w:type="paragraph" w:styleId="TM4">
    <w:name w:val="toc 4"/>
    <w:basedOn w:val="Normal"/>
    <w:next w:val="Normal"/>
    <w:autoRedefine/>
    <w:uiPriority w:val="39"/>
    <w:rsid w:val="00587FB6"/>
    <w:pPr>
      <w:tabs>
        <w:tab w:val="left" w:pos="920"/>
        <w:tab w:val="right" w:leader="dot" w:pos="8626"/>
      </w:tabs>
      <w:spacing w:after="120"/>
    </w:pPr>
    <w:rPr>
      <w:rFonts w:ascii="Arial" w:eastAsiaTheme="minorEastAsia" w:hAnsi="Arial"/>
      <w:noProof/>
      <w:szCs w:val="22"/>
    </w:rPr>
  </w:style>
  <w:style w:type="paragraph" w:styleId="TM5">
    <w:name w:val="toc 5"/>
    <w:basedOn w:val="Normal"/>
    <w:next w:val="Normal"/>
    <w:autoRedefine/>
    <w:uiPriority w:val="39"/>
    <w:rsid w:val="00587FB6"/>
    <w:pPr>
      <w:tabs>
        <w:tab w:val="left" w:pos="1094"/>
        <w:tab w:val="right" w:leader="dot" w:pos="8632"/>
      </w:tabs>
    </w:pPr>
    <w:rPr>
      <w:rFonts w:ascii="Arial" w:hAnsi="Arial"/>
      <w:szCs w:val="22"/>
    </w:rPr>
  </w:style>
  <w:style w:type="paragraph" w:styleId="TM6">
    <w:name w:val="toc 6"/>
    <w:basedOn w:val="Normal"/>
    <w:next w:val="Normal"/>
    <w:autoRedefine/>
    <w:semiHidden/>
    <w:rsid w:val="00CD74C1"/>
    <w:rPr>
      <w:rFonts w:asciiTheme="minorHAnsi" w:hAnsiTheme="minorHAnsi"/>
      <w:sz w:val="22"/>
      <w:szCs w:val="22"/>
    </w:rPr>
  </w:style>
  <w:style w:type="paragraph" w:styleId="TM7">
    <w:name w:val="toc 7"/>
    <w:basedOn w:val="Normal"/>
    <w:next w:val="Normal"/>
    <w:autoRedefine/>
    <w:semiHidden/>
    <w:rsid w:val="00CD74C1"/>
    <w:rPr>
      <w:rFonts w:asciiTheme="minorHAnsi" w:hAnsiTheme="minorHAnsi"/>
      <w:sz w:val="22"/>
      <w:szCs w:val="22"/>
    </w:rPr>
  </w:style>
  <w:style w:type="paragraph" w:styleId="TM8">
    <w:name w:val="toc 8"/>
    <w:basedOn w:val="Normal"/>
    <w:next w:val="Normal"/>
    <w:autoRedefine/>
    <w:semiHidden/>
    <w:rsid w:val="00CD74C1"/>
    <w:rPr>
      <w:rFonts w:asciiTheme="minorHAnsi" w:hAnsiTheme="minorHAnsi"/>
      <w:sz w:val="22"/>
      <w:szCs w:val="22"/>
    </w:rPr>
  </w:style>
  <w:style w:type="paragraph" w:styleId="TM9">
    <w:name w:val="toc 9"/>
    <w:basedOn w:val="Normal"/>
    <w:next w:val="Normal"/>
    <w:autoRedefine/>
    <w:semiHidden/>
    <w:rsid w:val="00CD74C1"/>
    <w:rPr>
      <w:rFonts w:asciiTheme="minorHAnsi" w:hAnsiTheme="minorHAnsi"/>
      <w:sz w:val="22"/>
      <w:szCs w:val="22"/>
    </w:rPr>
  </w:style>
  <w:style w:type="paragraph" w:styleId="Textedebulles">
    <w:name w:val="Balloon Text"/>
    <w:basedOn w:val="Normal"/>
    <w:semiHidden/>
    <w:rsid w:val="00CD74C1"/>
    <w:rPr>
      <w:rFonts w:ascii="Tahoma" w:hAnsi="Tahoma" w:cs="Tahoma"/>
      <w:sz w:val="16"/>
      <w:szCs w:val="16"/>
    </w:rPr>
  </w:style>
  <w:style w:type="character" w:customStyle="1" w:styleId="En-tteCar">
    <w:name w:val="En-tête Car"/>
    <w:link w:val="En-tte"/>
    <w:rsid w:val="00244E05"/>
    <w:rPr>
      <w:sz w:val="24"/>
      <w:szCs w:val="24"/>
      <w:lang w:val="fr-CA" w:eastAsia="en-US" w:bidi="ar-SA"/>
    </w:rPr>
  </w:style>
  <w:style w:type="character" w:styleId="Numrodepage">
    <w:name w:val="page number"/>
    <w:basedOn w:val="Policepardfaut"/>
    <w:semiHidden/>
    <w:rsid w:val="00D130F3"/>
  </w:style>
  <w:style w:type="character" w:customStyle="1" w:styleId="CarCar7">
    <w:name w:val="Car Car7"/>
    <w:rsid w:val="00D130F3"/>
    <w:rPr>
      <w:rFonts w:ascii="Arial" w:hAnsi="Arial"/>
      <w:sz w:val="24"/>
    </w:rPr>
  </w:style>
  <w:style w:type="table" w:styleId="Grilledutableau">
    <w:name w:val="Table Grid"/>
    <w:basedOn w:val="TableauNormal"/>
    <w:rsid w:val="00830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83087E"/>
    <w:rPr>
      <w:sz w:val="16"/>
      <w:szCs w:val="16"/>
    </w:rPr>
  </w:style>
  <w:style w:type="paragraph" w:styleId="Commentaire">
    <w:name w:val="annotation text"/>
    <w:basedOn w:val="Normal"/>
    <w:link w:val="CommentaireCar"/>
    <w:semiHidden/>
    <w:rsid w:val="0083087E"/>
    <w:rPr>
      <w:sz w:val="20"/>
      <w:szCs w:val="20"/>
      <w:lang w:eastAsia="fr-CA"/>
    </w:rPr>
  </w:style>
  <w:style w:type="paragraph" w:customStyle="1" w:styleId="Titre2Gras">
    <w:name w:val="Titre 2 + Gras"/>
    <w:basedOn w:val="Normal"/>
    <w:rsid w:val="00A3580D"/>
  </w:style>
  <w:style w:type="paragraph" w:customStyle="1" w:styleId="Masqu">
    <w:name w:val="Masqué"/>
    <w:basedOn w:val="Normal"/>
    <w:link w:val="MasquCar"/>
    <w:qFormat/>
    <w:rsid w:val="00C74FD6"/>
    <w:pPr>
      <w:shd w:val="clear" w:color="auto" w:fill="C0C0C0"/>
      <w:spacing w:before="60" w:after="60"/>
      <w:jc w:val="both"/>
    </w:pPr>
    <w:rPr>
      <w:rFonts w:ascii="Arial" w:hAnsi="Arial"/>
      <w:vanish/>
      <w:color w:val="0000FF"/>
      <w:lang w:eastAsia="fr-CA"/>
    </w:rPr>
  </w:style>
  <w:style w:type="character" w:customStyle="1" w:styleId="MasquCar">
    <w:name w:val="Masqué Car"/>
    <w:link w:val="Masqu"/>
    <w:rsid w:val="00C74FD6"/>
    <w:rPr>
      <w:rFonts w:ascii="Arial" w:hAnsi="Arial"/>
      <w:vanish/>
      <w:color w:val="0000FF"/>
      <w:sz w:val="24"/>
      <w:szCs w:val="24"/>
      <w:lang w:val="fr-CA" w:eastAsia="fr-CA" w:bidi="ar-SA"/>
    </w:rPr>
  </w:style>
  <w:style w:type="character" w:styleId="Lienhypertextesuivivisit">
    <w:name w:val="FollowedHyperlink"/>
    <w:rsid w:val="00D164A9"/>
    <w:rPr>
      <w:color w:val="800080"/>
      <w:u w:val="single"/>
    </w:rPr>
  </w:style>
  <w:style w:type="paragraph" w:customStyle="1" w:styleId="Corps-texte">
    <w:name w:val="Corps-texte"/>
    <w:basedOn w:val="Normal"/>
    <w:link w:val="Corps-texteCar"/>
    <w:semiHidden/>
    <w:rsid w:val="005579FE"/>
    <w:pPr>
      <w:spacing w:before="120" w:after="100" w:afterAutospacing="1"/>
      <w:jc w:val="both"/>
    </w:pPr>
    <w:rPr>
      <w:rFonts w:ascii="Arial" w:hAnsi="Arial" w:cs="Arial"/>
      <w:bCs/>
      <w:lang w:eastAsia="fr-CA"/>
    </w:rPr>
  </w:style>
  <w:style w:type="character" w:customStyle="1" w:styleId="Corps-texteCar">
    <w:name w:val="Corps-texte Car"/>
    <w:link w:val="Corps-texte"/>
    <w:rsid w:val="005579FE"/>
    <w:rPr>
      <w:rFonts w:ascii="Arial" w:hAnsi="Arial" w:cs="Arial"/>
      <w:bCs/>
      <w:sz w:val="24"/>
      <w:szCs w:val="24"/>
      <w:lang w:val="fr-CA" w:eastAsia="fr-CA" w:bidi="ar-SA"/>
    </w:rPr>
  </w:style>
  <w:style w:type="character" w:customStyle="1" w:styleId="CarCar2">
    <w:name w:val="Car Car2"/>
    <w:semiHidden/>
    <w:rsid w:val="00E858AC"/>
    <w:rPr>
      <w:sz w:val="24"/>
      <w:szCs w:val="24"/>
      <w:lang w:eastAsia="en-US"/>
    </w:rPr>
  </w:style>
  <w:style w:type="character" w:customStyle="1" w:styleId="CarCar1">
    <w:name w:val="Car Car1"/>
    <w:rsid w:val="00E858AC"/>
    <w:rPr>
      <w:sz w:val="24"/>
      <w:szCs w:val="24"/>
      <w:lang w:eastAsia="en-US"/>
    </w:rPr>
  </w:style>
  <w:style w:type="paragraph" w:styleId="Sansinterligne">
    <w:name w:val="No Spacing"/>
    <w:qFormat/>
    <w:rsid w:val="00E858AC"/>
    <w:rPr>
      <w:sz w:val="24"/>
      <w:szCs w:val="24"/>
      <w:lang w:eastAsia="en-US"/>
    </w:rPr>
  </w:style>
  <w:style w:type="paragraph" w:customStyle="1" w:styleId="Style1">
    <w:name w:val="Style1"/>
    <w:basedOn w:val="Normal"/>
    <w:link w:val="Style1Car"/>
    <w:rsid w:val="00671E75"/>
    <w:pPr>
      <w:spacing w:before="100" w:beforeAutospacing="1" w:after="100" w:afterAutospacing="1"/>
      <w:jc w:val="both"/>
    </w:pPr>
    <w:rPr>
      <w:rFonts w:ascii="Arial" w:hAnsi="Arial" w:cs="Arial"/>
      <w:bCs/>
      <w:lang w:eastAsia="fr-CA"/>
    </w:rPr>
  </w:style>
  <w:style w:type="character" w:customStyle="1" w:styleId="Style1Car">
    <w:name w:val="Style1 Car"/>
    <w:link w:val="Style1"/>
    <w:locked/>
    <w:rsid w:val="00671E75"/>
    <w:rPr>
      <w:rFonts w:ascii="Arial" w:hAnsi="Arial" w:cs="Arial"/>
      <w:bCs/>
      <w:sz w:val="24"/>
      <w:szCs w:val="24"/>
    </w:rPr>
  </w:style>
  <w:style w:type="paragraph" w:customStyle="1" w:styleId="Texte1">
    <w:name w:val="Texte 1"/>
    <w:basedOn w:val="Normal"/>
    <w:link w:val="Texte1Car"/>
    <w:rsid w:val="00A45E06"/>
    <w:pPr>
      <w:jc w:val="both"/>
    </w:pPr>
    <w:rPr>
      <w:rFonts w:ascii="Arial Narrow" w:hAnsi="Arial Narrow"/>
      <w:szCs w:val="20"/>
      <w:lang w:eastAsia="fr-CA"/>
    </w:rPr>
  </w:style>
  <w:style w:type="character" w:customStyle="1" w:styleId="Texte1Car">
    <w:name w:val="Texte 1 Car"/>
    <w:link w:val="Texte1"/>
    <w:rsid w:val="00A45E06"/>
    <w:rPr>
      <w:rFonts w:ascii="Arial Narrow" w:hAnsi="Arial Narrow"/>
      <w:sz w:val="24"/>
    </w:rPr>
  </w:style>
  <w:style w:type="character" w:customStyle="1" w:styleId="Titre5Car">
    <w:name w:val="Titre 5 Car"/>
    <w:link w:val="Titre5"/>
    <w:rsid w:val="000A14EB"/>
    <w:rPr>
      <w:rFonts w:ascii="Arial Gras" w:hAnsi="Arial Gras"/>
      <w:b/>
      <w:bCs/>
      <w:i/>
      <w:iCs/>
      <w:sz w:val="24"/>
      <w:szCs w:val="26"/>
      <w:lang w:eastAsia="en-US"/>
    </w:rPr>
  </w:style>
  <w:style w:type="character" w:customStyle="1" w:styleId="Titre1Car">
    <w:name w:val="Titre 1 Car"/>
    <w:link w:val="Titre1"/>
    <w:rsid w:val="00AC1CF6"/>
    <w:rPr>
      <w:rFonts w:ascii="Arial Gras" w:hAnsi="Arial Gras" w:cs="Arial"/>
      <w:b/>
      <w:bCs/>
      <w:caps/>
      <w:kern w:val="32"/>
      <w:sz w:val="24"/>
      <w:szCs w:val="32"/>
    </w:rPr>
  </w:style>
  <w:style w:type="paragraph" w:styleId="Paragraphedeliste">
    <w:name w:val="List Paragraph"/>
    <w:basedOn w:val="Normal"/>
    <w:uiPriority w:val="34"/>
    <w:qFormat/>
    <w:rsid w:val="00CA27DE"/>
    <w:pPr>
      <w:ind w:left="720"/>
      <w:contextualSpacing/>
      <w:jc w:val="both"/>
    </w:pPr>
    <w:rPr>
      <w:rFonts w:ascii="Arial" w:hAnsi="Arial"/>
      <w:lang w:eastAsia="fr-CA"/>
    </w:rPr>
  </w:style>
  <w:style w:type="paragraph" w:styleId="En-ttedetabledesmatires">
    <w:name w:val="TOC Heading"/>
    <w:basedOn w:val="Titre1"/>
    <w:next w:val="Normal"/>
    <w:uiPriority w:val="39"/>
    <w:unhideWhenUsed/>
    <w:qFormat/>
    <w:rsid w:val="005B3192"/>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StyleTM2Avant18ptAprs12pt">
    <w:name w:val="Style TM 2 + Avant : 18 pt Après : 12 pt"/>
    <w:basedOn w:val="TM2"/>
    <w:rsid w:val="004548D6"/>
    <w:rPr>
      <w:szCs w:val="20"/>
    </w:rPr>
  </w:style>
  <w:style w:type="character" w:styleId="Textedelespacerserv">
    <w:name w:val="Placeholder Text"/>
    <w:basedOn w:val="Policepardfaut"/>
    <w:uiPriority w:val="99"/>
    <w:semiHidden/>
    <w:rsid w:val="00F82E07"/>
    <w:rPr>
      <w:color w:val="808080"/>
    </w:rPr>
  </w:style>
  <w:style w:type="paragraph" w:customStyle="1" w:styleId="NoProjet">
    <w:name w:val="NoProjet"/>
    <w:basedOn w:val="Sous-titres"/>
    <w:link w:val="NoProjetCar"/>
    <w:qFormat/>
    <w:rsid w:val="00664E5C"/>
    <w:pPr>
      <w:tabs>
        <w:tab w:val="left" w:pos="366"/>
      </w:tabs>
      <w:ind w:left="120"/>
    </w:pPr>
    <w:rPr>
      <w:rFonts w:cs="Arial"/>
      <w:bCs/>
      <w:sz w:val="20"/>
    </w:rPr>
  </w:style>
  <w:style w:type="paragraph" w:customStyle="1" w:styleId="NoDossier">
    <w:name w:val="NoDossier"/>
    <w:basedOn w:val="Sous-titres"/>
    <w:link w:val="NoDossierCar"/>
    <w:qFormat/>
    <w:rsid w:val="00664E5C"/>
    <w:pPr>
      <w:tabs>
        <w:tab w:val="left" w:pos="366"/>
      </w:tabs>
      <w:ind w:left="120"/>
    </w:pPr>
    <w:rPr>
      <w:rFonts w:cs="Arial"/>
      <w:bCs/>
      <w:sz w:val="20"/>
    </w:rPr>
  </w:style>
  <w:style w:type="character" w:customStyle="1" w:styleId="Sous-titresCar">
    <w:name w:val="Sous-titres Car"/>
    <w:basedOn w:val="Policepardfaut"/>
    <w:link w:val="Sous-titres"/>
    <w:rsid w:val="00664E5C"/>
    <w:rPr>
      <w:rFonts w:ascii="Arial" w:hAnsi="Arial"/>
      <w:sz w:val="16"/>
      <w:lang w:eastAsia="en-US"/>
    </w:rPr>
  </w:style>
  <w:style w:type="character" w:customStyle="1" w:styleId="NoProjetCar">
    <w:name w:val="NoProjet Car"/>
    <w:basedOn w:val="Sous-titresCar"/>
    <w:link w:val="NoProjet"/>
    <w:rsid w:val="00664E5C"/>
    <w:rPr>
      <w:rFonts w:ascii="Arial" w:hAnsi="Arial" w:cs="Arial"/>
      <w:bCs/>
      <w:sz w:val="16"/>
      <w:lang w:eastAsia="en-US"/>
    </w:rPr>
  </w:style>
  <w:style w:type="character" w:customStyle="1" w:styleId="NoDossierCar">
    <w:name w:val="NoDossier Car"/>
    <w:basedOn w:val="Sous-titresCar"/>
    <w:link w:val="NoDossier"/>
    <w:rsid w:val="00664E5C"/>
    <w:rPr>
      <w:rFonts w:ascii="Arial" w:hAnsi="Arial" w:cs="Arial"/>
      <w:bCs/>
      <w:sz w:val="16"/>
      <w:lang w:eastAsia="en-US"/>
    </w:rPr>
  </w:style>
  <w:style w:type="paragraph" w:customStyle="1" w:styleId="NoDoc">
    <w:name w:val="NoDoc"/>
    <w:basedOn w:val="Sous-titres"/>
    <w:link w:val="NoDocCar"/>
    <w:qFormat/>
    <w:rsid w:val="001E0FB4"/>
    <w:pPr>
      <w:tabs>
        <w:tab w:val="left" w:pos="366"/>
      </w:tabs>
      <w:ind w:left="120"/>
    </w:pPr>
    <w:rPr>
      <w:rFonts w:cs="Arial"/>
      <w:bCs/>
      <w:noProof/>
      <w:sz w:val="20"/>
    </w:rPr>
  </w:style>
  <w:style w:type="character" w:customStyle="1" w:styleId="NoDocCar">
    <w:name w:val="NoDoc Car"/>
    <w:basedOn w:val="Sous-titresCar"/>
    <w:link w:val="NoDoc"/>
    <w:rsid w:val="001E0FB4"/>
    <w:rPr>
      <w:rFonts w:ascii="Arial" w:hAnsi="Arial" w:cs="Arial"/>
      <w:bCs/>
      <w:noProof/>
      <w:sz w:val="16"/>
      <w:lang w:eastAsia="en-US"/>
    </w:rPr>
  </w:style>
  <w:style w:type="paragraph" w:styleId="Objetducommentaire">
    <w:name w:val="annotation subject"/>
    <w:basedOn w:val="Commentaire"/>
    <w:next w:val="Commentaire"/>
    <w:link w:val="ObjetducommentaireCar"/>
    <w:rsid w:val="00346C34"/>
    <w:rPr>
      <w:b/>
      <w:bCs/>
      <w:lang w:eastAsia="en-US"/>
    </w:rPr>
  </w:style>
  <w:style w:type="character" w:customStyle="1" w:styleId="CommentaireCar">
    <w:name w:val="Commentaire Car"/>
    <w:basedOn w:val="Policepardfaut"/>
    <w:link w:val="Commentaire"/>
    <w:semiHidden/>
    <w:rsid w:val="00346C34"/>
  </w:style>
  <w:style w:type="character" w:customStyle="1" w:styleId="ObjetducommentaireCar">
    <w:name w:val="Objet du commentaire Car"/>
    <w:basedOn w:val="CommentaireCar"/>
    <w:link w:val="Objetducommentaire"/>
    <w:rsid w:val="00346C34"/>
    <w:rPr>
      <w:b/>
      <w:bCs/>
      <w:lang w:eastAsia="en-US"/>
    </w:rPr>
  </w:style>
  <w:style w:type="paragraph" w:styleId="Index1">
    <w:name w:val="index 1"/>
    <w:basedOn w:val="Normal"/>
    <w:next w:val="Normal"/>
    <w:autoRedefine/>
    <w:rsid w:val="00346C34"/>
    <w:pPr>
      <w:ind w:left="220" w:hanging="220"/>
    </w:pPr>
    <w:rPr>
      <w:szCs w:val="21"/>
      <w:lang w:val="fr-FR" w:eastAsia="fr-FR"/>
    </w:rPr>
  </w:style>
  <w:style w:type="paragraph" w:customStyle="1" w:styleId="StyleTitre4Italique">
    <w:name w:val="Style Titre 4 + Italique"/>
    <w:basedOn w:val="Titre4"/>
    <w:rsid w:val="00577A14"/>
    <w:rPr>
      <w:iCs/>
    </w:rPr>
  </w:style>
  <w:style w:type="paragraph" w:customStyle="1" w:styleId="StyleTitre4Italique1">
    <w:name w:val="Style Titre 4 + Italique1"/>
    <w:basedOn w:val="Titre4"/>
    <w:rsid w:val="002547EC"/>
    <w:rPr>
      <w:b/>
      <w:iCs/>
    </w:rPr>
  </w:style>
  <w:style w:type="paragraph" w:styleId="Listepuces">
    <w:name w:val="List Bullet"/>
    <w:basedOn w:val="Normal"/>
    <w:autoRedefine/>
    <w:rsid w:val="00ED5698"/>
    <w:pPr>
      <w:numPr>
        <w:numId w:val="20"/>
      </w:numPr>
      <w:spacing w:before="120" w:after="120"/>
      <w:jc w:val="both"/>
    </w:pPr>
    <w:rPr>
      <w:rFonts w:ascii="Arial" w:hAnsi="Arial"/>
      <w:lang w:eastAsia="fr-CA"/>
    </w:rPr>
  </w:style>
  <w:style w:type="character" w:customStyle="1" w:styleId="Titre4Car">
    <w:name w:val="Titre 4 Car"/>
    <w:basedOn w:val="Policepardfaut"/>
    <w:link w:val="Titre4"/>
    <w:rsid w:val="008740F9"/>
    <w:rPr>
      <w:rFonts w:ascii="Arial" w:hAnsi="Arial"/>
      <w:bCs/>
      <w:sz w:val="24"/>
      <w:szCs w:val="28"/>
    </w:rPr>
  </w:style>
  <w:style w:type="character" w:customStyle="1" w:styleId="Titre3Car">
    <w:name w:val="Titre 3 Car"/>
    <w:basedOn w:val="Policepardfaut"/>
    <w:link w:val="Titre3"/>
    <w:rsid w:val="009C7367"/>
    <w:rPr>
      <w:rFonts w:ascii="Arial Gras" w:hAnsi="Arial Gras" w:cs="Arial"/>
      <w:b/>
      <w:bCs/>
      <w:sz w:val="24"/>
      <w:szCs w:val="26"/>
      <w:lang w:eastAsia="en-US"/>
    </w:rPr>
  </w:style>
  <w:style w:type="paragraph" w:styleId="Normalcentr">
    <w:name w:val="Block Text"/>
    <w:basedOn w:val="Normal"/>
    <w:rsid w:val="00A0190B"/>
    <w:pPr>
      <w:spacing w:after="120"/>
      <w:ind w:left="1440" w:right="1440"/>
      <w:jc w:val="both"/>
    </w:pPr>
    <w:rPr>
      <w:rFonts w:ascii="Arial" w:hAnsi="Arial"/>
      <w:lang w:eastAsia="fr-CA"/>
    </w:rPr>
  </w:style>
  <w:style w:type="paragraph" w:customStyle="1" w:styleId="Annexe">
    <w:name w:val="Annexe"/>
    <w:basedOn w:val="Normal"/>
    <w:link w:val="AnnexeCar"/>
    <w:qFormat/>
    <w:rsid w:val="00AE2560"/>
    <w:pPr>
      <w:spacing w:before="480" w:after="480"/>
    </w:pPr>
    <w:rPr>
      <w:rFonts w:ascii="Arial" w:hAnsi="Arial" w:cs="Arial"/>
      <w:b/>
    </w:rPr>
  </w:style>
  <w:style w:type="character" w:customStyle="1" w:styleId="AnnexeCar">
    <w:name w:val="Annexe Car"/>
    <w:basedOn w:val="Policepardfaut"/>
    <w:link w:val="Annexe"/>
    <w:rsid w:val="00AE2560"/>
    <w:rPr>
      <w:rFonts w:ascii="Arial" w:hAnsi="Arial" w:cs="Arial"/>
      <w:b/>
      <w:sz w:val="24"/>
      <w:szCs w:val="24"/>
      <w:lang w:eastAsia="en-US"/>
    </w:rPr>
  </w:style>
  <w:style w:type="paragraph" w:styleId="Tabledesillustrations">
    <w:name w:val="table of figures"/>
    <w:basedOn w:val="Normal"/>
    <w:next w:val="Normal"/>
    <w:uiPriority w:val="99"/>
    <w:rsid w:val="004F032F"/>
    <w:rPr>
      <w:rFonts w:ascii="Arial" w:hAnsi="Arial"/>
      <w:b/>
    </w:rPr>
  </w:style>
  <w:style w:type="table" w:customStyle="1" w:styleId="Grilledutableau1">
    <w:name w:val="Grille du tableau1"/>
    <w:basedOn w:val="TableauNormal"/>
    <w:next w:val="Grilledutableau"/>
    <w:rsid w:val="001A65C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50698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506984"/>
    <w:rPr>
      <w:rFonts w:asciiTheme="majorHAnsi" w:eastAsiaTheme="majorEastAsia" w:hAnsiTheme="majorHAnsi" w:cstheme="majorBidi"/>
      <w:i/>
      <w:iCs/>
      <w:color w:val="4F81BD" w:themeColor="accent1"/>
      <w:spacing w:val="15"/>
      <w:sz w:val="24"/>
      <w:szCs w:val="24"/>
      <w:lang w:eastAsia="en-US"/>
    </w:rPr>
  </w:style>
  <w:style w:type="paragraph" w:styleId="Lgende">
    <w:name w:val="caption"/>
    <w:basedOn w:val="Normal"/>
    <w:next w:val="Normal"/>
    <w:unhideWhenUsed/>
    <w:qFormat/>
    <w:rsid w:val="00F3391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77924">
      <w:bodyDiv w:val="1"/>
      <w:marLeft w:val="0"/>
      <w:marRight w:val="0"/>
      <w:marTop w:val="0"/>
      <w:marBottom w:val="0"/>
      <w:divBdr>
        <w:top w:val="none" w:sz="0" w:space="0" w:color="auto"/>
        <w:left w:val="none" w:sz="0" w:space="0" w:color="auto"/>
        <w:bottom w:val="none" w:sz="0" w:space="0" w:color="auto"/>
        <w:right w:val="none" w:sz="0" w:space="0" w:color="auto"/>
      </w:divBdr>
    </w:div>
    <w:div w:id="588125802">
      <w:bodyDiv w:val="1"/>
      <w:marLeft w:val="0"/>
      <w:marRight w:val="0"/>
      <w:marTop w:val="0"/>
      <w:marBottom w:val="0"/>
      <w:divBdr>
        <w:top w:val="none" w:sz="0" w:space="0" w:color="auto"/>
        <w:left w:val="none" w:sz="0" w:space="0" w:color="auto"/>
        <w:bottom w:val="none" w:sz="0" w:space="0" w:color="auto"/>
        <w:right w:val="none" w:sz="0" w:space="0" w:color="auto"/>
      </w:divBdr>
    </w:div>
    <w:div w:id="1754233380">
      <w:bodyDiv w:val="1"/>
      <w:marLeft w:val="0"/>
      <w:marRight w:val="0"/>
      <w:marTop w:val="0"/>
      <w:marBottom w:val="0"/>
      <w:divBdr>
        <w:top w:val="none" w:sz="0" w:space="0" w:color="auto"/>
        <w:left w:val="none" w:sz="0" w:space="0" w:color="auto"/>
        <w:bottom w:val="none" w:sz="0" w:space="0" w:color="auto"/>
        <w:right w:val="none" w:sz="0" w:space="0" w:color="auto"/>
      </w:divBdr>
    </w:div>
    <w:div w:id="189531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ransports.gouv.qc.ca/fr/entreprises-partenaires/entreprises-reseaux-routier/chaussees/Pages/chaussees.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transports.gouv.qc.ca/fr/entreprises-partenaires/entreprises-reseaux-routier/normes/Pages/info-norme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onneesquebec.ca/recherche/fr/dataset/station-meteoroutiere" TargetMode="External"/><Relationship Id="rId25" Type="http://schemas.openxmlformats.org/officeDocument/2006/relationships/hyperlink" Target="https://www.bnq.qc.ca/fr/"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donneesquebec.ca/recherche/fr/dataset/station-meteoroutiere" TargetMode="External"/><Relationship Id="rId20" Type="http://schemas.openxmlformats.org/officeDocument/2006/relationships/hyperlink" Target="https://www.transports.gouv.qc.ca/fr/entreprises-partenaires/entreprises-reseaux-routier/info-dglc/Pages/info-dglc.asp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ransports.gouv.qc.ca/fr/entreprises-partenaires/entreprises-reseaux-routier/contrats/Pages/Documents-contractuels.asp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transports.gouv.qc.ca/fr/entreprises-partenaires/entreprises-reseaux-routier/chaussees/Pages/logiciel-dimensionnement.aspx"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3.publicationsduquebec.gouv.qc.ca/produits/ouvrage_routier.fr.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transports.gouv.qc.ca/fr/entreprises-partenaires/entreprises-reseaux-routier/chaussees/Pages/chaussees.aspx" TargetMode="External"/><Relationship Id="rId27" Type="http://schemas.openxmlformats.org/officeDocument/2006/relationships/header" Target="header3.xml"/><Relationship Id="rId30" Type="http://schemas.openxmlformats.org/officeDocument/2006/relationships/image" Target="media/image3.pn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RL xmlns="ba628673-0edc-481f-ae07-528ab943b04b">
      <Url xsi:nil="true"/>
      <Description xsi:nil="true"/>
    </URL>
    <PublishingExpirationDate xmlns="http://schemas.microsoft.com/sharepoint/v3" xsi:nil="true"/>
    <PublishingStartDate xmlns="http://schemas.microsoft.com/sharepoint/v3" xsi:nil="true"/>
    <description0 xmlns="ba628673-0edc-481f-ae07-528ab943b04b" xsi:nil="true"/>
    <lelien xmlns="ba628673-0edc-481f-ae07-528ab943b04b">
      <Url xsi:nil="true"/>
      <Description xsi:nil="true"/>
    </lelien>
    <_dlc_DocId xmlns="35ae7812-1ab0-4572-a6c7-91e90b93790a">UMXZNRYXENRP-43-3279</_dlc_DocId>
    <_dlc_DocIdUrl xmlns="35ae7812-1ab0-4572-a6c7-91e90b93790a">
      <Url>http://edition.simtq.mtq.min.intra/fr/entreprises-partenaires/entreprises-reseaux-routier/contrats/_layouts/15/DocIdRedir.aspx?ID=UMXZNRYXENRP-43-3279</Url>
      <Description>UMXZNRYXENRP-43-3279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A47A7A9FEC7446BA3CF21E1416FCB6" ma:contentTypeVersion="2" ma:contentTypeDescription="Crée un document." ma:contentTypeScope="" ma:versionID="a51eab0ca6461eb7ced5dc7f244ad86a">
  <xsd:schema xmlns:xsd="http://www.w3.org/2001/XMLSchema" xmlns:xs="http://www.w3.org/2001/XMLSchema" xmlns:p="http://schemas.microsoft.com/office/2006/metadata/properties" xmlns:ns1="http://schemas.microsoft.com/sharepoint/v3" xmlns:ns2="35ae7812-1ab0-4572-a6c7-91e90b93790a" xmlns:ns3="ba628673-0edc-481f-ae07-528ab943b04b" targetNamespace="http://schemas.microsoft.com/office/2006/metadata/properties" ma:root="true" ma:fieldsID="ef75d4c309ef7d7a5faac28b7e2b0626" ns1:_="" ns2:_="" ns3:_="">
    <xsd:import namespace="http://schemas.microsoft.com/sharepoint/v3"/>
    <xsd:import namespace="35ae7812-1ab0-4572-a6c7-91e90b93790a"/>
    <xsd:import namespace="ba628673-0edc-481f-ae07-528ab943b04b"/>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lelien" minOccurs="0"/>
                <xsd:element ref="ns3:description0" minOccurs="0"/>
                <xsd:element ref="ns3: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ae7812-1ab0-4572-a6c7-91e90b93790a" elementFormDefault="qualified">
    <xsd:import namespace="http://schemas.microsoft.com/office/2006/documentManagement/types"/>
    <xsd:import namespace="http://schemas.microsoft.com/office/infopath/2007/PartnerControls"/>
    <xsd:element name="_dlc_DocId" ma:index="10" nillable="true" ma:displayName="Valeur d’ID de document" ma:description="Valeur de l’ID de document affecté à cet élément." ma:internalName="_dlc_DocId" ma:readOnly="true">
      <xsd:simpleType>
        <xsd:restriction base="dms:Text"/>
      </xsd:simpleType>
    </xsd:element>
    <xsd:element name="_dlc_DocIdUrl" ma:index="1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6"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628673-0edc-481f-ae07-528ab943b04b" elementFormDefault="qualified">
    <xsd:import namespace="http://schemas.microsoft.com/office/2006/documentManagement/types"/>
    <xsd:import namespace="http://schemas.microsoft.com/office/infopath/2007/PartnerControls"/>
    <xsd:element name="lelien" ma:index="13" nillable="true" ma:displayName="lelien" ma:format="Hyperlink" ma:internalName="lelien">
      <xsd:complexType>
        <xsd:complexContent>
          <xsd:extension base="dms:URL">
            <xsd:sequence>
              <xsd:element name="Url" type="dms:ValidUrl" minOccurs="0" nillable="true"/>
              <xsd:element name="Description" type="xsd:string" nillable="true"/>
            </xsd:sequence>
          </xsd:extension>
        </xsd:complexContent>
      </xsd:complexType>
    </xsd:element>
    <xsd:element name="description0" ma:index="14" nillable="true" ma:displayName="description" ma:internalName="description0">
      <xsd:simpleType>
        <xsd:restriction base="dms:Text">
          <xsd:maxLength value="255"/>
        </xsd:restriction>
      </xsd:simpleType>
    </xsd:element>
    <xsd:element name="URL" ma:index="15"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301DFF8-4BC3-47E1-9CBB-0A9CD2C9468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585604F-0FA4-4569-B28D-A8D0A8FAA888}">
  <ds:schemaRefs>
    <ds:schemaRef ds:uri="http://schemas.microsoft.com/sharepoint/v3/contenttype/forms"/>
  </ds:schemaRefs>
</ds:datastoreItem>
</file>

<file path=customXml/itemProps3.xml><?xml version="1.0" encoding="utf-8"?>
<ds:datastoreItem xmlns:ds="http://schemas.openxmlformats.org/officeDocument/2006/customXml" ds:itemID="{410401C9-7F1D-447B-A84E-88C2710F2573}"/>
</file>

<file path=customXml/itemProps4.xml><?xml version="1.0" encoding="utf-8"?>
<ds:datastoreItem xmlns:ds="http://schemas.openxmlformats.org/officeDocument/2006/customXml" ds:itemID="{934B6493-19B8-4741-937F-5F186D4CD377}">
  <ds:schemaRefs>
    <ds:schemaRef ds:uri="http://schemas.openxmlformats.org/officeDocument/2006/bibliography"/>
  </ds:schemaRefs>
</ds:datastoreItem>
</file>

<file path=customXml/itemProps5.xml><?xml version="1.0" encoding="utf-8"?>
<ds:datastoreItem xmlns:ds="http://schemas.openxmlformats.org/officeDocument/2006/customXml" ds:itemID="{031AFC18-DB4B-4A94-87AD-44CA829CF1B4}"/>
</file>

<file path=docProps/app.xml><?xml version="1.0" encoding="utf-8"?>
<Properties xmlns="http://schemas.openxmlformats.org/officeDocument/2006/extended-properties" xmlns:vt="http://schemas.openxmlformats.org/officeDocument/2006/docPropsVTypes">
  <Template>3B21E3DD</Template>
  <TotalTime>0</TotalTime>
  <Pages>21</Pages>
  <Words>8648</Words>
  <Characters>47570</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Devis technique pour les études préparatoires à la réfection de chaussée</vt:lpstr>
    </vt:vector>
  </TitlesOfParts>
  <Manager>Georges Bertrand</Manager>
  <Company>Ministère des Transports du Québec</Company>
  <LinksUpToDate>false</LinksUpToDate>
  <CharactersWithSpaces>56106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Devis technique pour les études préparatoires à la réfection de chaussée</dc:title>
  <dc:subject>Devis type pour les études préparatoires à la réfection de chaussée</dc:subject>
  <dc:creator>Ministère des Transports</dc:creator>
  <cp:keywords>Devis type, réfection chaussée, études préparatoires</cp:keywords>
  <cp:lastModifiedBy>Brousseau, Mario</cp:lastModifiedBy>
  <cp:revision>2</cp:revision>
  <cp:lastPrinted>2020-03-10T17:23:00Z</cp:lastPrinted>
  <dcterms:created xsi:type="dcterms:W3CDTF">2020-03-10T18:51:00Z</dcterms:created>
  <dcterms:modified xsi:type="dcterms:W3CDTF">2020-03-10T18:51:00Z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0x010100E2A47A7A9FEC7446BA3CF21E1416FCB6</vt:lpwstr>
  </property>
  <property fmtid="{D5CDD505-2E9C-101B-9397-08002B2CF9AE}" pid="3" name="_dlc_DocIdItemGuid">
    <vt:lpwstr>b89b7d96-7e3d-4b87-86ff-9f2dd7ce2e6a</vt:lpwstr>
  </property>
  <property fmtid="{D5CDD505-2E9C-101B-9397-08002B2CF9AE}" pid="4" name="Theme">
    <vt:lpwstr>10;#</vt:lpwstr>
  </property>
  <property fmtid="{D5CDD505-2E9C-101B-9397-08002B2CF9AE}" pid="5" name="SousTheme">
    <vt:lpwstr>57;#</vt:lpwstr>
  </property>
  <property fmtid="{D5CDD505-2E9C-101B-9397-08002B2CF9AE}" pid="6" name="DescriptionDocument">
    <vt:lpwstr>Devis technique pour les études préparatoires à la réfection de chaussée</vt:lpwstr>
  </property>
  <property fmtid="{D5CDD505-2E9C-101B-9397-08002B2CF9AE}" pid="7" name="TypeDocument">
    <vt:lpwstr>5</vt:lpwstr>
  </property>
</Properties>
</file>